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82E" w:rsidRPr="00406163" w:rsidRDefault="00C1682E" w:rsidP="00C16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96-0001                                              SECTION  96                                                 PAGE 0293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SECRETARY OF STATE                  92,007      92,007      92,007      92,007      92,007      92,007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1,256,608     624,569   1,284,795     638,598   1,284,795     638,598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(30.00)     (18.00)     (30.00)     (18.00)     (30.00)     (18.00)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   65,000                  65,000                  65,000</w:t>
      </w:r>
    </w:p>
    <w:p w:rsidR="00C1682E" w:rsidRPr="00406163" w:rsidRDefault="00C1682E" w:rsidP="00C168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1,413,615     716,576   1,441,802     730,605   1,441,802     730,605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(31.00)     (19.00)     (31.00)     (19.00)     (31.00)     (19.00)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  636,711                 636,711                 636,711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ADMINISTRATION               2,050,326     716,576   2,078,513     730,605   2,078,513     730,605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(31.00)     (19.00)     (31.00)     (19.00)     (31.00)     (19.00)</w:t>
      </w:r>
    </w:p>
    <w:p w:rsidR="00C1682E" w:rsidRPr="00406163" w:rsidRDefault="00C1682E" w:rsidP="00C16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II. EMPLOYEE BENEFITS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C. STATE EMPLOYER CONTRIBUTIONS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EMPLOYER CONTRIBUTIONS             456,087     319,749     467,681     328,289     467,681     328,289</w:t>
      </w:r>
    </w:p>
    <w:p w:rsidR="00C1682E" w:rsidRPr="00406163" w:rsidRDefault="00C1682E" w:rsidP="00C168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FRINGE BENEFITS               456,087     319,749     467,681     328,289     467,681     328,289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TOTAL EMPLOYEE BENEFITS              456,087     319,749     467,681     328,289     467,681     328,289</w:t>
      </w:r>
    </w:p>
    <w:p w:rsidR="00C1682E" w:rsidRPr="00406163" w:rsidRDefault="00C1682E" w:rsidP="00C16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SECRETARY OF STATE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TOTAL FUNDS AVAILABLE              2,506,413   1,036,325   2,546,194   1,058,894   2,546,194   1,058,894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AUTHORIZED FTE POSITIONS       (31.00)     (19.00)     (31.00)     (19.00)     (31.00)     (19.00)</w:t>
      </w:r>
    </w:p>
    <w:p w:rsidR="00C1682E" w:rsidRPr="00406163" w:rsidRDefault="00C1682E" w:rsidP="00C16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1682E" w:rsidRDefault="00C1682E" w:rsidP="00C1682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1682E" w:rsidSect="00C1682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82E" w:rsidRDefault="00C1682E" w:rsidP="00DA542B">
      <w:r>
        <w:separator/>
      </w:r>
    </w:p>
  </w:endnote>
  <w:endnote w:type="continuationSeparator" w:id="0">
    <w:p w:rsidR="00C1682E" w:rsidRDefault="00C1682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63F34B-2D9B-4A5D-B5ED-889CBA480B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F645AE4-0B07-4091-AAF5-014E23CEFD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4BD0C06-8F92-49CE-8CAC-9E1985EFCF1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B469C36-CA23-4E79-94E8-7DFEBFC28F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7C6369-66CB-4C41-AD32-486E3857EB1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82E" w:rsidRDefault="00C1682E" w:rsidP="00DA542B">
      <w:r>
        <w:separator/>
      </w:r>
    </w:p>
  </w:footnote>
  <w:footnote w:type="continuationSeparator" w:id="0">
    <w:p w:rsidR="00C1682E" w:rsidRDefault="00C1682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82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82E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200</Words>
  <Characters>1852</Characters>
  <Application>Microsoft Office Word</Application>
  <DocSecurity>0</DocSecurity>
  <Lines>36</Lines>
  <Paragraphs>35</Paragraphs>
  <ScaleCrop>false</ScaleCrop>
  <LinksUpToDate>false</LinksUpToDate>
  <CharactersWithSpaces>3426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96 - House Amended - South Carolina Legislature Online</dc:title>
  <dc:subject/>
  <dc:creator/>
  <cp:keywords/>
  <dc:description/>
  <cp:lastModifiedBy/>
  <cp:revision>1</cp:revision>
  <dcterms:created xsi:type="dcterms:W3CDTF">2015-05-29T14:04:00Z</dcterms:created>
  <dcterms:modified xsi:type="dcterms:W3CDTF">2015-05-29T14:04:00Z</dcterms:modified>
</cp:coreProperties>
</file>