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0033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EXECUTIVE DIRECTOR                 167,227     167,227     170,572     170,572                             170,572     170,572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(1.00)      (1.00)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1,118,466   1,118,466   1,206,016   1,206,016                           1,146,016   1,146,016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(35.00)     (23.95)     (35.00)     (23.95)                             (35.00)     (23.95)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UNCLASSIFIED POSITIONS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(1.70)      (1.15)      (1.70)      (1.15)                              (1.70)      (1.15)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OTHER PERSONAL SERVICES             60,765      60,765      60,765      60,765                              60,765      60,765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TOTAL PERSONAL SERVICE            1,346,458   1,346,458   1,437,353   1,437,353                           1,377,353   1,377,353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(37.70)     (26.10)     (37.70)     (26.10)                             (37.70)     (26.10)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OTHER OPERATING EXPENSES            285,520     285,520     292,520     292,520                             285,520     285,520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TOTAL ADMINISTRATION               1,631,978   1,631,978   1,729,873   1,729,873                           1,662,873   1,662,873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(37.70)     (26.10)     (37.70)     (26.10)                             (37.70)     (26.10)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III. OTHER AGENCIES AND ENTITIES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SPECIAL ITEMS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GREENVILLE TC - UNIVERSITY CNT     594,390     594,390     594,390     594,390                             594,390     594,390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UNIVERSITY CNTR OF GRNVLLE -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OPERATIONS                      1,084,899   1,084,899   1,084,899   1,084,899                           1,084,899   1,084,899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LOWCOUNTRY GRAD CENTER             785,099     785,099     785,099     785,099                             785,099     785,099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ACADEMIC ENDOWMENT                 160,592     160,592     160,592     160,592                             160,592     160,592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EPSCOR                             161,314     161,314     161,314     161,314                             161,314     161,314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AFRICAN AMERICAN LOAN PROG         119,300     119,300     119,300     119,300                             119,300     119,300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PERFORMANCE FUNDING              1,397,520   1,397,520   1,397,520   1,397,520                           1,397,520   1,397,520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CHARLESTON TRANSITION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CONNECTION                        179,178     179,178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STATE ELECTRONIC LIBRARY         3,850,866     164,289   3,350,866     164,289                           3,350,866     164,289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TOTAL SPECIAL ITEMS               8,333,158   4,646,581   7,653,980   4,467,403                           7,653,980   4,467,403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TOTAL OTHER AGENCIES AND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ENTITIES                          8,333,158   4,646,581   7,653,980   4,467,403                           7,653,980   4,467,403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V. LICENSING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PERSONAL SERVICE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CLASSIFIED POSITIONS               237,524      45,962     239,534      47,972                             239,534      47,972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  (3.00)       (.60)      (3.00)       (.60)                              (3.00)       (.60)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TOTAL PERSONAL SERVICE              237,524      45,962     239,534      47,972                             239,534      47,972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40                                       (3.00)       (.60)      (3.00)       (.60)                              (3.00)       (.60)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</w:p>
    <w:p w:rsidR="00015317" w:rsidRDefault="00015317" w:rsidP="0001531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0034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OTHER OPERATING EXPENSES             59,929                  59,929                                          59,929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TOTAL LICENSING                      297,453      45,962     299,463      47,972                             299,463      47,972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(3.00)       (.60)      (3.00)       (.60)                              (3.00)       (.60)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VI. STATE APPROVING SECTION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PERSONAL SERVICE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UNCLASSIFIED POSITIONS              32,788                  32,788                                          32,788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 (.30)                   (.30)                                           (.30)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OTHER PERSONAL SERVICES            162,129                 162,129                                         162,129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TOTAL PERSONAL SERVICE              194,917                 194,917                                         194,917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  (.30)                   (.30)                                           (.30)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OTHER OPERATING EXPENSES             66,723                  66,723                                          66,723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TOTAL STATE APPROVING SECTION        261,640                 261,640                                         261,640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  (.30)                   (.30)                                           (.30)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VIII. CHE GRANT &amp; OTHER HIGHER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EDUC COLLABORA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SPECIAL ITEMS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EEDA                             1,180,576   1,180,576   1,180,576   1,180,576                           1,180,576   1,180,576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IMPROVING TEACHER QUALITY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(ITQ)                             876,879                 876,879                                         876,879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GEAR UP                          3,620,801     177,201   3,620,801     177,201                           3,620,801     177,201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COLLEGE ACCESS CHALLENGE GRANT   1,942,116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COLLEGE GOAL SUNDAY                 35,000                  35,000                                          41,000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SMARTSTATE PROGRAM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ADMINISTRATION                    885,284                 885,284                                         885,284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TOTAL SPECIAL ITEMS               8,540,656   1,357,777   6,598,540   1,357,777                           6,604,540   1,357,777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TOTAL CHE GRANT &amp; OTHER HIGHER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EDUC COLLABORA                    8,540,656   1,357,777   6,598,540   1,357,777                           6,604,540   1,357,777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IX. EMPLOYEE BENEFITS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C. STATE EMPLOYER CONTRIBUTIONS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EMPLOYER CONTRIBUTIONS             655,890     453,341     690,093     487,544                             672,093     469,544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TOTAL FRINGE BENEFITS               655,890     453,341     690,093     487,544                             672,093     469,544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</w:p>
    <w:p w:rsidR="00015317" w:rsidRDefault="00015317" w:rsidP="0001531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0035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EMPLOYEE BENEFITS              655,890     453,341     690,093     487,544                             672,093     469,544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X. SCHOLARSHIPS AND ASSISTANCE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SPECIAL ITEMS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NATIONAL GUARD CAP                  89,968      89,968      89,968      89,968                              89,968      89,968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LIFE SCHOLARSHIPS               48,856,393  48,856,393  24,329,882  24,329,882                          24,329,882  24,329,882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PALMETTO FELLOWS                 8,439,310   8,439,310   8,439,310   8,439,310                           8,439,310   8,439,310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HOPE SCHOLARSHIP                   231,727     231,727     231,727     231,727                             231,727     231,727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SREB CONTRACT PROGRAM &amp;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ASSESSMENTS                     3,667,610   3,667,610   3,667,610   3,667,610                           3,849,250   3,849,250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SREB ARTS PROGRAM                    7,177       7,177       7,177       7,177                               7,177       7,177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EDUCATIONAL ENDOWMENT           24,000,000  24,000,000  24,000,000  24,000,000                          24,000,000  24,000,000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NEEDS BASED GRANTS               4,000,000                 179,178     179,178                             179,178     179,178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TOTAL SPECIAL ITEMS              89,292,185  85,292,185  60,944,852  60,944,852                          61,126,492  61,126,492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TOTAL SCHOLARSHIPS AND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ASSISTANCE                       89,292,185  85,292,185  60,944,852  60,944,852                          61,126,492  61,126,492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COMMISSION ON HIGHER EDUCATION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TOTAL FUNDS AVAILABLE            109,012,960  93,427,824  78,178,441  69,035,421                          78,281,081  69,132,061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TOTAL AUTHORIZED FTE POSITIONS       (41.00)     (26.70)     (41.00)     (26.70)                             (41.00)     (26.70)</w:t>
      </w:r>
    </w:p>
    <w:p w:rsidR="00015317" w:rsidRPr="00A95CDA" w:rsidRDefault="00015317" w:rsidP="0001531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15317" w:rsidRDefault="00015317" w:rsidP="0001531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15317" w:rsidSect="0001531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5317" w:rsidRDefault="00015317" w:rsidP="00DA542B">
      <w:r>
        <w:separator/>
      </w:r>
    </w:p>
  </w:endnote>
  <w:endnote w:type="continuationSeparator" w:id="0">
    <w:p w:rsidR="00015317" w:rsidRDefault="0001531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AD35A3-A179-4927-9295-DDB135A529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3A9B980-B3F1-4EF5-A8EC-927E94954FE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7E7CDFA-7750-40B6-8839-3D4F6587DBD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7B42096-3C48-44E8-A25D-350D77C3ED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762FE6-BF0F-4D5E-95D9-CDCF85C057A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5317" w:rsidRDefault="00015317" w:rsidP="00DA542B">
      <w:r>
        <w:separator/>
      </w:r>
    </w:p>
  </w:footnote>
  <w:footnote w:type="continuationSeparator" w:id="0">
    <w:p w:rsidR="00015317" w:rsidRDefault="0001531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317"/>
    <w:rsid w:val="000046BD"/>
    <w:rsid w:val="00005E8A"/>
    <w:rsid w:val="00015317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3</Pages>
  <Words>783</Words>
  <Characters>6841</Characters>
  <Application>Microsoft Office Word</Application>
  <DocSecurity>0</DocSecurity>
  <Lines>136</Lines>
  <Paragraphs>129</Paragraphs>
  <ScaleCrop>false</ScaleCrop>
  <LinksUpToDate>false</LinksUpToDate>
  <CharactersWithSpaces>13915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11 - Senate Finance - South Carolina Legislature Online</dc:title>
  <dc:subject/>
  <dc:creator/>
  <cp:keywords/>
  <dc:description/>
  <cp:lastModifiedBy/>
  <cp:revision>1</cp:revision>
  <dcterms:created xsi:type="dcterms:W3CDTF">2015-04-27T18:30:00Z</dcterms:created>
  <dcterms:modified xsi:type="dcterms:W3CDTF">2015-04-27T18:30:00Z</dcterms:modified>
</cp:coreProperties>
</file>