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0333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AID TO SUBDIVISIONS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AID - LOCAL GOV'T FUND          187,619,411 187,619,411 200,119,411 200,119,411 200,119,411 200,119,411 200,119,411 200,119,411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AID PLANNING DISTRICTS              556,253     556,253     556,253     556,253     556,253     556,253     706,253     706,253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AID TO COUNTY VETERANS' OFFICES     254,932     254,932     260,031     260,031     260,031     260,031     260,031     260,031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DIST SUBDIVISIONS          201,927,049 201,927,049 214,432,148 214,432,148 214,432,148 214,432,148 214,582,148 214,582,148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TOTAL AID TO SUBDIV-FORMULA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FUNDED                          201,927,049 201,927,049 214,432,148 214,432,148 214,432,148 214,432,148 214,582,148 214,582,148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II. AID TO SUBDIV CATEGORICAL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CATEGORICAL GRANTS COUNTIES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DISTRIBUTION TO SUBDIVISIONS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72,450      72,450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72,450      72,450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72,450      72,450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AID CNTY-CORONERS                  72,450      72,450      72,450      72,450      72,450      72,450      72,450      72,450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AID CNTY-REGISTER OF DEEDS         33,075      33,075      33,075      33,075      33,075      33,075      33,075      33,075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AID CNTY-AUDITORS               1,302,111   1,302,111   1,338,326   1,338,326   1,338,326   1,338,326   1,338,326   1,338,326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AID CNTY-TREASURERS             1,302,110   1,302,110   1,338,325   1,338,325   1,338,325   1,338,325   1,338,325   1,338,325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DIST SUBDIVISIONS          2,927,096   2,927,096   2,999,526   2,999,526   2,999,526   2,999,526   2,999,526   2,999,526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TOTAL AID TO SUBDIVISIONS -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CATEGORICAL GRANT                 2,927,096   2,927,096   2,999,526   2,999,526   2,999,526   2,999,526   2,999,526   2,999,526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AID TO SUBDIVISIONS - STATE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TREASURER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FUNDS AVAILABLE            204,854,145 204,854,145 217,431,674 217,431,674 217,431,674 217,431,674 217,581,674 217,581,674</w:t>
      </w:r>
    </w:p>
    <w:p w:rsidR="007E668A" w:rsidRPr="00A95CDA" w:rsidRDefault="007E668A" w:rsidP="007E66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E668A" w:rsidRDefault="007E668A" w:rsidP="007E668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E668A" w:rsidSect="007E66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8A" w:rsidRDefault="007E668A" w:rsidP="00DA542B">
      <w:r>
        <w:separator/>
      </w:r>
    </w:p>
  </w:endnote>
  <w:endnote w:type="continuationSeparator" w:id="0">
    <w:p w:rsidR="007E668A" w:rsidRDefault="007E668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D352F2-1C4D-4036-803A-3462C8C7B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F8B3E2-5F9E-4352-B7CD-235F886BDB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58BFB6-922B-4E94-BFC6-B25477768D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00CCD03-355A-40DF-861D-CD3DC7246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BD1EDB-6602-4885-B667-26BB4FEE0D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8A" w:rsidRDefault="007E668A" w:rsidP="00DA542B">
      <w:r>
        <w:separator/>
      </w:r>
    </w:p>
  </w:footnote>
  <w:footnote w:type="continuationSeparator" w:id="0">
    <w:p w:rsidR="007E668A" w:rsidRDefault="007E668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8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E668A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294</Words>
  <Characters>2565</Characters>
  <Application>Microsoft Office Word</Application>
  <DocSecurity>0</DocSecurity>
  <Lines>40</Lines>
  <Paragraphs>39</Paragraphs>
  <ScaleCrop>false</ScaleCrop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113 -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