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0036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70,492      70,492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119,484     119,484     124,179     124,179     124,179     124,179     124,179     124,179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189,976     189,976     194,671     194,671     194,671     194,671     194,671     194,671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10,608      10,608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200,584     200,584     205,279     205,279     205,279     205,279     205,279     205,279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TUITION GRANTS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OTHER OPERATING EXPENSES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OTHER OPERATING EXPENSES        28,011,918  23,358,622  28,148,690  23,495,394  31,098,690  26,445,394  28,148,690  23,495,394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TUITION GRANTS              28,011,918  23,358,622  28,148,690  23,495,394  31,098,690  26,445,394  28,148,690  23,495,394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III. EMPLOYEE BENEFITS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   72,440      72,440      74,978      74,978      74,978      74,978      74,978      74,978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   72,440      72,440      74,978      74,978      74,978      74,978      74,978      74,978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   72,440      72,440      74,978      74,978      74,978      74,978      74,978      74,978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HIGHER EDUCATION TUITION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GRANTS COMMISSION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FUNDS AVAILABLE             28,284,942  23,631,646  28,428,947  23,775,651  31,378,947  26,725,651  28,428,947  23,775,651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AUTHORIZED FTE POSITIONS        (5.00)      (5.00)      (5.00)      (5.00)      (5.00)      (5.00)      (5.00)      (5.00)</w:t>
      </w:r>
    </w:p>
    <w:p w:rsidR="00556FE2" w:rsidRPr="00A95CDA" w:rsidRDefault="00556FE2" w:rsidP="00556FE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56FE2" w:rsidRDefault="00556FE2" w:rsidP="00556FE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56FE2" w:rsidSect="00556F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FE2" w:rsidRDefault="00556FE2" w:rsidP="00DA542B">
      <w:r>
        <w:separator/>
      </w:r>
    </w:p>
  </w:endnote>
  <w:endnote w:type="continuationSeparator" w:id="0">
    <w:p w:rsidR="00556FE2" w:rsidRDefault="00556FE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69C311-B1E6-45EC-8DB3-E733D146E6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B36A77-ECF6-4F63-98E3-D46C04F067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880741A-5335-4D2A-B116-C555C316F6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72C6EB-2EE5-4BAD-9163-D8F0494C95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B2AAC9-0352-4438-BF8D-7998B13698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FE2" w:rsidRDefault="00556FE2" w:rsidP="00DA542B">
      <w:r>
        <w:separator/>
      </w:r>
    </w:p>
  </w:footnote>
  <w:footnote w:type="continuationSeparator" w:id="0">
    <w:p w:rsidR="00556FE2" w:rsidRDefault="00556FE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FE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56FE2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273</Words>
  <Characters>2500</Characters>
  <Application>Microsoft Office Word</Application>
  <DocSecurity>0</DocSecurity>
  <Lines>42</Lines>
  <Paragraphs>41</Paragraphs>
  <ScaleCrop>false</ScaleCrop>
  <LinksUpToDate>false</LinksUpToDate>
  <CharactersWithSpaces>4420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12 -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