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0039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EDUCATION &amp; GENERAL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PRESIDENT                         286,200     286,200     286,200     286,200     286,200     286,200     286,200     286,200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71,081,764      80,000  71,081,764      80,000  71,081,764      80,000  74,313,321      80,000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(1515.82)    (987.35)   (1512.82)    (986.35)   (1512.82)    (986.35)   (1512.82)    (986.35)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NEW POSITIONS</w:t>
      </w:r>
    </w:p>
    <w:p w:rsidR="004657FE" w:rsidRDefault="004657FE" w:rsidP="004657F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ENG/ASSOC ENG IV                                                                                         279,850     279,850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                                                (2.50)      (2.50)</w:t>
      </w:r>
    </w:p>
    <w:p w:rsidR="004657FE" w:rsidRDefault="004657FE" w:rsidP="004657F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PROFESSOR                                                                                                748,000     748,000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                                                (5.00)      (5.00)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UNCLASSIFIED POSITIONS        136,142,386  49,400,755 137,370,151  50,628,520 137,370,151  50,628,520 143,952,548  50,628,520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(930.62)    (283.86)    (929.62)    (283.86)    (929.62)    (283.86)    (929.62)    (283.86)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NEW POSITIONS</w:t>
      </w:r>
    </w:p>
    <w:p w:rsidR="004657FE" w:rsidRDefault="004657FE" w:rsidP="004657F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 PROFESSORS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                                               (20.00)</w:t>
      </w:r>
    </w:p>
    <w:p w:rsidR="004657FE" w:rsidRDefault="004657FE" w:rsidP="004657F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 RESEARCH ASSOCIATE                                                                                       187,000     187,000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                                                (3.00)      (3.00)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OTHER PERSONAL SERVICES        25,614,873     658,485  25,614,873     658,485  25,614,873     658,485  27,528,711     658,485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PERSONAL SERVICE         233,125,223  50,425,440 234,352,988  51,653,205 234,352,988  51,653,205 247,295,630  52,868,055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(2447.44)   (1272.21)   (2443.44)   (1271.21)   (2443.44)   (1271.21)   (2473.94)   (1281.71)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OTHER OPERATING EXPENSES       127,080,705   1,310,000 129,330,705   3,560,000 129,330,705   3,560,000 134,648,781   2,161,000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SPECIAL ITEMS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SCHOLARSHIPS                   26,358,829              26,358,829              26,358,829              27,802,063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SPECIAL ITEMS             26,358,829              26,358,829              26,358,829              27,802,063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UNRESTRICTED              386,564,757  51,735,440 390,042,522  55,213,205 390,042,522  55,213,205 409,746,474  55,029,055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(2447.44)   (1272.21)   (2443.44)   (1271.21)   (2443.44)   (1271.21)   (2473.94)   (1281.71)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B.  RESTRICTED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PERSONAL SERVICE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CLASSIFIED POSITIONS            2,670,379               2,670,379               2,670,379               2,879,488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(64.46)                 (64.46)                 (64.46)                 (64.46)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UNCLASSIFIED POSITIONS         16,068,832              16,068,832              16,068,832              17,926,722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(107.83)                (107.83)                (107.83)                (107.83)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PERSONAL SERVICES        23,463,331              23,463,331              23,463,331              26,373,399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TOTAL PERSONAL SERVICE          42,202,542              42,202,542              42,202,542              47,179,609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(172.29)                (172.29)                (172.29)                (172.29)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OPERATING EXPENSES        69,722,808              69,722,808              69,722,808              83,793,243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</w:p>
    <w:p w:rsidR="004657FE" w:rsidRDefault="004657FE" w:rsidP="004657F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0040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SPECIAL ITEMS: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SCHOLARSHIPS                   96,134,473              96,134,473              96,134,473             108,470,604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TOTAL SPECIAL ITEMS             96,134,473              96,134,473              96,134,473             108,470,604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RESTRICTED                208,059,823             208,059,823             208,059,823             239,443,456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(172.29)                (172.29)                (172.29)                (172.29)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EDUCATION &amp; GENERAL        594,624,580  51,735,440 598,102,345  55,213,205 598,102,345  55,213,205 649,189,930  55,029,055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(2619.73)   (1272.21)   (2615.73)   (1271.21)   (2615.73)   (1271.21)   (2646.23)   (1281.71)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II.  AUXILIARY ENTERPRISES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PERSONAL SERVICE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CLASSIFIED POSITIONS            16,042,156              16,042,156              16,042,156              16,637,328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(324.59)                (324.59)                (324.59)                (324.59)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UNCLASSIFIED POSITIONS          16,655,786              16,655,786              16,655,786              17,813,771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(137.38)                (137.38)                (137.38)                (137.38)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OTHER PERSONAL SERVICES          4,133,530               4,133,530               4,133,530               4,465,336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PERSONAL SERVICE           36,831,472              36,831,472              36,831,472              38,916,435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(461.97)                (461.97)                (461.97)                (461.97)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OTHER OPERATING EXPENSES         79,169,506              79,169,506              79,169,506              83,106,751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DEBT SERVICE: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PRINCIPAL                        3,008,581               3,008,581               3,008,581               3,364,674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INTEREST                         3,514,489               3,514,489               3,514,489               3,514,489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DEBT SERVICE                6,523,070               6,523,070               6,523,070               6,879,163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SPECIAL ITEMS: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SCHOLARSHIPS                     8,921,659               8,921,659               8,921,659               8,921,659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SPECIAL ITEMS               8,921,659               8,921,659               8,921,659               8,921,659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AUXILIARY ENTERPRISES      131,445,707             131,445,707             131,445,707             137,824,008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(461.97)                (461.97)                (461.97)                (461.97)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III. EMPLOYEE BENEFITS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C. STATE EMPLOYER CONTRIBUTIONS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EMPLOYER CONTRIBUTIONS          97,213,661  15,855,164  97,950,447  16,591,950  97,950,447  16,591,950 103,876,985  16,976,100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FRINGE BENEFITS            97,213,661  15,855,164  97,950,447  16,591,950  97,950,447  16,591,950 103,876,985  16,976,100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EMPLOYEE BENEFITS           97,213,661  15,855,164  97,950,447  16,591,950  97,950,447  16,591,950 103,876,985  16,976,100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CLEMSON UNIVERSITY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(EDUCATIONAL &amp; GENERAL)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</w:p>
    <w:p w:rsidR="004657FE" w:rsidRDefault="004657FE" w:rsidP="004657F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0041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FUNDS AVAILABLE            823,283,948  67,590,604 827,498,499  71,805,155 827,498,499  71,805,155 890,890,923  72,005,155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AUTHORIZED FTE POSITIONS     (3081.70)   (1272.21)   (3077.70)   (1271.21)   (3077.70)   (1271.21)   (3108.20)   (1281.71)</w:t>
      </w:r>
    </w:p>
    <w:p w:rsidR="004657FE" w:rsidRPr="00A95CDA" w:rsidRDefault="004657FE" w:rsidP="004657F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657FE" w:rsidRDefault="004657FE" w:rsidP="004657F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657FE" w:rsidSect="004657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7FE" w:rsidRDefault="004657FE" w:rsidP="00DA542B">
      <w:r>
        <w:separator/>
      </w:r>
    </w:p>
  </w:endnote>
  <w:endnote w:type="continuationSeparator" w:id="0">
    <w:p w:rsidR="004657FE" w:rsidRDefault="004657F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C945DE-E951-4C21-9EC7-9D62094216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8E5EE8-8248-4E3B-A403-16EC32F4CEFF}"/>
    <w:embedItalic r:id="rId3" w:fontKey="{66B23D77-F871-4059-A96C-AAC26B510B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C75BB6-C436-4DDD-800E-2B626A6AFC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DDCABA5-84F7-4BB6-8EF7-3C7015550384}"/>
    <w:embedItalic r:id="rId6" w:fontKey="{047FD4CF-B0C3-42E1-8F9E-0003AC7EB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65135D-0E46-4FF1-8299-4E6DB997F4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7FE" w:rsidRDefault="004657FE" w:rsidP="00DA542B">
      <w:r>
        <w:separator/>
      </w:r>
    </w:p>
  </w:footnote>
  <w:footnote w:type="continuationSeparator" w:id="0">
    <w:p w:rsidR="004657FE" w:rsidRDefault="004657F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F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657FE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662</Words>
  <Characters>6284</Characters>
  <Application>Microsoft Office Word</Application>
  <DocSecurity>0</DocSecurity>
  <Lines>120</Lines>
  <Paragraphs>113</Paragraphs>
  <ScaleCrop>false</ScaleCrop>
  <LinksUpToDate>false</LinksUpToDate>
  <CharactersWithSpaces>12411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14 -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