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0072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&amp; GENERAL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169,970     169,970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15,773,508   4,173,508  15,877,276   4,277,276  15,877,276   4,277,276  15,877,276   4,277,276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(353.67)    (215.73)    (353.67)    (215.73)    (353.67)    (215.73)    (353.67)    (215.73)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25,929,885   6,422,385  26,092,190   6,584,690  26,092,190   6,584,690  26,092,190   6,584,690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(390.00)    (226.23)    (390.00)    (226.23)    (390.00)    (226.23)    (390.00)    (226.23)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7,840,000               7,840,000               7,840,000               7,840,000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49,713,363  10,765,863  49,979,436  11,031,936  49,979,436  11,031,936  49,979,436  11,031,936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(744.67)    (442.96)    (744.67)    (442.96)    (744.67)    (442.96)    (744.67)    (442.96)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71,697,052     162,052  71,697,052     162,052  71,697,052     162,052  71,797,052     262,052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SPECIAL ITEMS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ALLOC EIA - TCHR RECRUITMENT     3,968,320               3,968,320               3,968,320               3,968,320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SPECIAL ITEMS               3,968,320               3,968,320               3,968,320               3,968,320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EDUCATION &amp; GENERAL        125,378,735  10,927,915 125,644,808  11,193,988 125,644,808  11,193,988 125,744,808  11,293,988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(744.67)    (442.96)    (744.67)    (442.96)    (744.67)    (442.96)    (744.67)    (442.96)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AUXILIARY ENTERPRISES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PERSONAL SERVICE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CLASSIFIED POSITIONS             2,074,000               2,074,000               2,074,000               2,074,000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(60.11)                 (60.11)                 (60.11)                 (60.11)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UNCLASSIFIED POSITIONS             335,500                 335,500                 335,500                 335,500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PERSONAL SERVICES            640,500                 640,500                 640,500                 640,500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PERSONAL SERVICE            3,050,000               3,050,000               3,050,000               3,050,000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(63.11)                 (63.11)                 (63.11)                 (63.11)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OTHER OPERATING EXPENSES          8,145,000               8,145,000               8,145,000               8,145,000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AUXILIARY                   11,195,000              11,195,000              11,195,000              11,195,000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(63.11)                 (63.11)                 (63.11)                 (63.11)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III. EMPLOYEE BENEFITS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STATE EMPLOYER CONTRIBUTIONS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14,765,230   2,920,230  14,975,863   3,130,863  14,975,863   3,130,863  14,975,863   3,130,863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14,765,230   2,920,230  14,975,863   3,130,863  14,975,863   3,130,863  14,975,863   3,130,863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</w:p>
    <w:p w:rsidR="00F709EF" w:rsidRDefault="00F709EF" w:rsidP="00F709E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0073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14,765,230   2,920,230  14,975,863   3,130,863  14,975,863   3,130,863  14,975,863   3,130,863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WINTHROP UNIVERSITY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FUNDS AVAILABLE            151,338,965  13,848,145 151,815,671  14,324,851 151,815,671  14,324,851 151,915,671  14,424,851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AUTHORIZED FTE POSITIONS      (807.78)    (442.96)    (807.78)    (442.96)    (807.78)    (442.96)    (807.78)    (442.96)</w:t>
      </w:r>
    </w:p>
    <w:p w:rsidR="00F709EF" w:rsidRPr="00A95CDA" w:rsidRDefault="00F709EF" w:rsidP="00F709E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709EF" w:rsidRDefault="00F709EF" w:rsidP="00F709E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709EF" w:rsidSect="00F709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9EF" w:rsidRDefault="00F709EF" w:rsidP="00DA542B">
      <w:r>
        <w:separator/>
      </w:r>
    </w:p>
  </w:endnote>
  <w:endnote w:type="continuationSeparator" w:id="0">
    <w:p w:rsidR="00F709EF" w:rsidRDefault="00F709E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7FD542-97A1-48E0-842F-BCB1CDB6A0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3A4E02-64C2-4689-B80C-26F9C1E29C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361ABCB-10FB-448D-BDBB-D571794627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63885F5-5C63-45A8-AEBD-0537AF8A8D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348D30-7CCB-48D5-8A2C-59A4C1004B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9EF" w:rsidRDefault="00F709EF" w:rsidP="00DA542B">
      <w:r>
        <w:separator/>
      </w:r>
    </w:p>
  </w:footnote>
  <w:footnote w:type="continuationSeparator" w:id="0">
    <w:p w:rsidR="00F709EF" w:rsidRDefault="00F709E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9E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09EF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408</Words>
  <Characters>3785</Characters>
  <Application>Microsoft Office Word</Application>
  <DocSecurity>0</DocSecurity>
  <Lines>67</Lines>
  <Paragraphs>63</Paragraphs>
  <ScaleCrop>false</ScaleCrop>
  <LinksUpToDate>false</LinksUpToDate>
  <CharactersWithSpaces>7110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21 -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