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118,239                 122,969                 122,969                 122,969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4,298,882               4,377,002               4,377,002               4,377,002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(118.00)                (118.00)                (118.00)                (118.00)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199,488                 203,478                 203,478                 203,478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85,174                  85,174                  85,174                  85,174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4,701,783               4,788,623               4,788,623               4,788,623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(121.00)                (121.00)                (121.00)                (121.00)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2,368,782               2,368,782               2,368,782               2,368,782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7,070,565               7,157,405               7,157,405               7,157,405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(121.00)                (121.00)                (121.00)                (121.00)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PROGRAMS AND SERVICES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CUSTOMER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1. CUSTOMER SERVICE CENTERS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20,554,516              20,953,097              20,953,097              20,953,097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(792.00)                (792.00)                (792.00)                (792.00)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OTHER PERSONAL SERVICES        1,276,149               1,276,149               1,276,149               1,276,149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TOTAL PERSONAL SERVICE         21,830,665              22,229,246              22,229,246              22,229,246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(792.00)                (792.00)                (792.00)                (792.00)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OTHER OPERATING EXPENSES       12,553,340              12,553,340              12,553,340              12,553,340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CUSTOMER SERVICE CENTERS  34,384,005              34,782,586              34,782,586              34,782,586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(792.00)                (792.00)                (792.00)                (792.00)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2. CUSTOMER SERVICE DELIVERY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CLASSIFIED POSITIONS           4,107,203               4,186,374               4,186,374               4,186,374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(157.00)                (157.00)                (157.00)                (157.00)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UNCLASSIFIED POSITIONS            96,449                  98,378                  98,378                  98,378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OTHER PERSONAL SERVICES          331,037                 331,037                 331,037                 331,037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TOTAL PERSONAL SERVICE          4,534,689               4,615,789               4,615,789               4,615,789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(158.00)                (158.00)                (158.00)                (158.00)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OPERATING EXPENSES        2,700,724               2,700,724               2,700,724               2,700,724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</w:p>
    <w:p w:rsidR="002C5080" w:rsidRDefault="002C5080" w:rsidP="002C508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PLATE REPLACEMENT               3,350,000               4,900,000               4,900,000               4,900,000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SPECIAL ITEMS              3,350,000               4,900,000               4,900,000               4,900,000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CUSTOMER SERVICE DELIVERY  10,585,413              12,216,513              12,216,513              12,216,513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(158.00)                (158.00)                (158.00)                (158.00)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CUSTOMER SERVICE            44,969,418              46,999,099              46,999,099              46,999,099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(950.00)                (950.00)                (950.00)                (950.00)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II. PROGRAMS AND SERVICES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B.  PROCEDURES AND COMPLIANCE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CLASSIFIED POSITIONS            3,525,249               3,588,556               3,588,556               3,588,556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(119.00)                (119.00)                (119.00)                (119.00)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UNCLASSIFIED POSITIONS             96,187                  98,111                  98,111                  98,111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PERSONAL SERVICES            50,606                  50,606                  50,606                  50,606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PERSONAL SERVICE           3,672,042               3,737,273               3,737,273               3,737,273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(120.00)                (120.00)                (120.00)                (120.00)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OPERATING EXPENSES         3,226,958               3,226,958               3,226,958               3,226,958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PROCEDURES AND COMPLIANCE   6,899,000               6,964,231               6,964,231               6,964,231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(120.00)                (120.00)                (120.00)                (120.00)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II. PROGRAMS AND SERVICES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D. INSPECTOR GENERAL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 1,650,415               1,683,334               1,683,334               1,683,334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(50.00)                 (50.00)                 (50.00)                 (50.00)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UNCLASSIFIED POSITIONS            90,057                  91,863                  91,863                  91,863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PERSONAL SERVICES           28,500                  28,500                  28,500                  28,500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1,768,972               1,803,697               1,803,697               1,803,697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(51.00)                 (51.00)                 (51.00)                 (51.00)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354,458                 354,458                 354,458                 354,458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SPECIAL ITEM: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245,000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TOTAL SPECIAL ITEMS               245,000                 245,000                 245,000                 245,000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INSPECTOR GENERAL          2,368,430               2,403,155               2,403,155               2,403,155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(51.00)                 (51.00)                 (51.00)                 (51.00)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</w:p>
    <w:p w:rsidR="002C5080" w:rsidRDefault="002C5080" w:rsidP="002C508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II. PROGRAMS AND SERVICES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E. TECHNOLOGY AND PROGRAM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DEVELOPMENT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PERSONAL SERVICE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CLASSIFIED POSITIONS          2,937,137               2,989,664               2,989,664               2,989,664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(50.00)                 (50.00)                 (50.00)                 (50.00)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TOTAL PERSONAL SERVICE         2,937,137               2,989,664               2,989,664               2,989,664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(50.00)                 (50.00)                 (50.00)                 (50.00)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OTHER OPERATING EXPENSES       6,622,380               6,622,380               6,622,380               6,622,380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TOTAL TECHNOLOGY AND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PROGRAM DEVELOPMENT            9,559,517               9,612,044               9,612,044               9,612,044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(50.00)                 (50.00)                 (50.00)                 (50.00)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TOTAL TECHNOLOGY AND PROGRAM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DEVELOPMENT                     9,559,517               9,612,044               9,612,044               9,612,044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(50.00)                 (50.00)                 (50.00)                 (50.00)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PROGRAMS AND SERVICES       63,796,365              65,978,529              65,978,529              65,978,529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(1171.00)               (1171.00)               (1171.00)               (1171.00)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III. EMPLOYEE BENEFITS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C. STATE EMPLOYER CONTRIBUTIONS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EMPLOYER CONTRIBUTIONS          14,078,070              14,831,662              14,831,662              14,831,662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FRINGE BENEFITS            14,078,070              14,831,662              14,831,662              14,831,662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EMPLOYEE BENEFITS           14,078,070              14,831,662              14,831,662              14,831,662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DEPARTMENT OF MOTOR VEHICLES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FUNDS AVAILABLE             84,945,000              87,967,596              87,967,596              87,967,596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AUTHORIZED FTE POSITIONS     (1292.00)               (1292.00)               (1292.00)               (1292.00)</w:t>
      </w:r>
    </w:p>
    <w:p w:rsidR="002C5080" w:rsidRPr="00A95CDA" w:rsidRDefault="002C5080" w:rsidP="002C50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C5080" w:rsidRDefault="002C5080" w:rsidP="002C508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C5080" w:rsidSect="002C50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080" w:rsidRDefault="002C5080" w:rsidP="00DA542B">
      <w:r>
        <w:separator/>
      </w:r>
    </w:p>
  </w:endnote>
  <w:endnote w:type="continuationSeparator" w:id="0">
    <w:p w:rsidR="002C5080" w:rsidRDefault="002C508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781B73-B100-4CED-979C-4D520DE76C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41FB8A-19C2-48F9-9FAC-200EDB5433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7E6D76-5F9C-4756-97A7-050A2F6A83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9BA71B-8800-4FDC-A9B3-CC2372F3C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062ECE-665D-4DCB-81FD-4CD2BC9ADE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080" w:rsidRDefault="002C5080" w:rsidP="00DA542B">
      <w:r>
        <w:separator/>
      </w:r>
    </w:p>
  </w:footnote>
  <w:footnote w:type="continuationSeparator" w:id="0">
    <w:p w:rsidR="002C5080" w:rsidRDefault="002C508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8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080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772</Words>
  <Characters>7512</Characters>
  <Application>Microsoft Office Word</Application>
  <DocSecurity>0</DocSecurity>
  <Lines>153</Lines>
  <Paragraphs>146</Paragraphs>
  <ScaleCrop>false</ScaleCrop>
  <LinksUpToDate>false</LinksUpToDate>
  <CharactersWithSpaces>15730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82 -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