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101-0001                                              SECTION 101                                                 PAGE 0305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ELECTION COMMISSION                              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ADMINISTRATION:                                                                                      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D7698D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EXECUTIVE DIRECTOR                  90,281      90,281      90,281      90,281      90,281      90,281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D7698D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  106,719      42,922     116,379      52,582     116,379      52,582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(6.50)      (4.00)      (6.50)      (4.00)      (6.50)      (4.00)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698D" w:rsidRDefault="00D7698D" w:rsidP="00D769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TOTAL PERSONAL SERVICE              197,000     133,203     206,660     142,863     206,660     142,863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(7.50)      (5.00)      (7.50)      (5.00)      (7.50)      (5.00)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OTHER OPERATING EXPENSES            318,101     102,198     318,101     102,198     689,101     473,198                        </w:t>
      </w:r>
    </w:p>
    <w:p w:rsidR="00D7698D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7698D" w:rsidRDefault="00D7698D" w:rsidP="00D769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TOTAL ADMINISTRATION                 515,101     235,401     524,761     245,061     895,761     616,061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(7.50)      (5.00)      (7.50)      (5.00)      (7.50)      (5.00)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II. VOTER SERVICES                                                                                      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D7698D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CLASSIFIED POSITIONS               292,555     292,555     292,555     292,555     292,555     292,555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(10.00)     (10.00)     (10.00)     (10.00)     (10.00)     (10.00)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698D" w:rsidRDefault="00D7698D" w:rsidP="00D769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TOTAL PERSONAL SERVICE              292,555     292,555     292,555     292,555     292,555     292,555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(10.00)     (10.00)     (10.00)     (10.00)     (10.00)     (10.00)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OTHER OPERATING EXPENSES            668,845     668,845     668,845     668,845     668,845     668,845                        </w:t>
      </w:r>
    </w:p>
    <w:p w:rsidR="00D7698D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7698D" w:rsidRDefault="00D7698D" w:rsidP="00D769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TOTAL VOTER SERVICES                 961,400     961,400     961,400     961,400     961,400     961,400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(10.00)     (10.00)     (10.00)     (10.00)     (10.00)     (10.00)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III. PUBLIC INFORMATION/TRAINING                                                                        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D7698D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CLASSIFIED POSITIONS                19,246      19,246      19,246      19,246      19,246      19,246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 (3.00)      (3.00)      (3.00)      (3.00)      (3.00)      (3.00)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698D" w:rsidRDefault="00D7698D" w:rsidP="00D769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TOTAL PERSONAL SERVICE               19,246      19,246      19,246      19,246      19,246      19,246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 (3.00)      (3.00)      (3.00)      (3.00)      (3.00)      (3.00)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OTHER OPERATING EXPENSES            135,000     100,000     135,000     100,000     135,000     100,000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7698D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TOTAL PUBLIC                                                                                                                    </w:t>
      </w:r>
    </w:p>
    <w:p w:rsidR="00D7698D" w:rsidRDefault="00D7698D" w:rsidP="00D769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INFORMATION/TRAINING                154,246     119,246     154,246     119,246     154,246     119,246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 (3.00)      (3.00)      (3.00)      (3.00)      (3.00)      (3.00)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IV. DISTRIBUTION TO SUBDIVISIONS                                                                        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AID CNTY-LOCAL REGIS EXP.           533,000     533,000     533,000     533,000     533,000     533,000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TOTAL DIST SUBDIVISIONS              533,000     533,000     533,000     533,000     533,000     533,000                        </w:t>
      </w:r>
    </w:p>
    <w:p w:rsidR="00D7698D" w:rsidRDefault="00D7698D" w:rsidP="00D7698D">
      <w:pPr>
        <w:spacing w:line="170" w:lineRule="exact"/>
        <w:rPr>
          <w:rFonts w:ascii="Letter Gothic" w:hAnsi="Letter Gothic"/>
          <w:sz w:val="18"/>
        </w:rPr>
      </w:pPr>
    </w:p>
    <w:p w:rsidR="00D7698D" w:rsidRDefault="00D7698D" w:rsidP="00D7698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101-0002                                              SECTION 101                                                 PAGE 0306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ELECTION COMMISSION                              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D7698D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TOTAL DISTRIBUTION TO                                                                                   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SUBDIVISIONS                        533,000     533,000     533,000     533,000     533,000     533,000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V. STATEWIDE/SPECIAL PRIMARIES                                                                          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SPECIAL ITEMS:                                                                                         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STATEWIDE PRIMARIES/GENERAL                                                                           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ELECTION                        4,200,000   3,000,000   4,200,000   3,000,000   4,200,000   3,000,000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SPECIAL PRIMARIES                  100,000                 100,000                 100,000            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TOTAL SPECIAL ITEMS               4,300,000   3,000,000   4,300,000   3,000,000   4,300,000   3,000,000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7698D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TOTAL STATEWIDE/SPECIAL                                                                                 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PRIMARIES                         4,300,000   3,000,000   4,300,000   3,000,000   4,300,000   3,000,000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VII.EMPLOYEE BENEFITS                                                                                   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EMPLOYER CONTRIBUTIONS             273,624     247,624     279,894     253,894     279,894     253,894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TOTAL FRINGE BENEFITS               273,624     247,624     279,894     253,894     279,894     253,894                        </w:t>
      </w:r>
    </w:p>
    <w:p w:rsidR="00D7698D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TOTAL EMPLOYEE BENEFITS              273,624     247,624     279,894     253,894     279,894     253,894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ELECTION COMMISSION                                                                                                             </w:t>
      </w:r>
    </w:p>
    <w:p w:rsidR="00D7698D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D7698D" w:rsidRDefault="00D7698D" w:rsidP="00D769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TOTAL FUNDS AVAILABLE              6,737,371   5,096,671   6,753,301   5,112,601   7,124,301   5,483,601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TOTAL AUTHORIZED FTE POSITIONS       (20.50)     (18.00)     (20.50)     (18.00)     (20.50)     (18.00)                        </w:t>
      </w:r>
    </w:p>
    <w:p w:rsidR="00D7698D" w:rsidRPr="00284D00" w:rsidRDefault="00D7698D" w:rsidP="00D7698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7698D" w:rsidRDefault="00D7698D" w:rsidP="00D7698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7698D" w:rsidSect="00D7698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698D" w:rsidRDefault="00D7698D" w:rsidP="00DA542B">
      <w:r>
        <w:separator/>
      </w:r>
    </w:p>
  </w:endnote>
  <w:endnote w:type="continuationSeparator" w:id="0">
    <w:p w:rsidR="00D7698D" w:rsidRDefault="00D7698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66308B-C3F3-4ABF-A28E-DDC8608089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E8C9570-CC1A-44B6-AC9D-021A8A27302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1345062-0B6B-48DD-87B6-7D6C480B6D3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4CBE582-9C5D-450E-92FB-0AD0EB6998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FEBDEC-0464-44D1-96C3-7726F73EA82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698D" w:rsidRDefault="00D7698D" w:rsidP="00DA542B">
      <w:r>
        <w:separator/>
      </w:r>
    </w:p>
  </w:footnote>
  <w:footnote w:type="continuationSeparator" w:id="0">
    <w:p w:rsidR="00D7698D" w:rsidRDefault="00D7698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98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7698D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467</Words>
  <Characters>4601</Characters>
  <Application>Microsoft Office Word</Application>
  <DocSecurity>0</DocSecurity>
  <Lines>89</Lines>
  <Paragraphs>85</Paragraphs>
  <ScaleCrop>false</ScaleCrop>
  <LinksUpToDate>false</LinksUpToDate>
  <CharactersWithSpaces>11571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101 - Senate Passed - South Carolina Legislature Online</dc:title>
  <dc:subject/>
  <dc:creator/>
  <cp:keywords/>
  <dc:description/>
  <cp:lastModifiedBy/>
  <cp:revision>1</cp:revision>
  <dcterms:created xsi:type="dcterms:W3CDTF">2015-05-08T22:24:00Z</dcterms:created>
  <dcterms:modified xsi:type="dcterms:W3CDTF">2015-05-08T22:24:00Z</dcterms:modified>
</cp:coreProperties>
</file>