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112-0001                                              SECTION 112                                                 PAGE 0332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CAPITAL IMPROVEMENT BONDS     49,343,728  49,343,728  49,343,728  49,343,728  49,343,728  49,343,728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BONDS                        57,992,525  57,992,525  57,992,525  57,992,525  57,992,525  57,992,525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ECONOMIC DEVELOPMENT BONDS    38,775,280  38,775,280  38,775,280  38,775,280  38,775,280  38,775,280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DEBT SERVICE            174,640,277 174,640,277 174,640,277 174,640,277 174,640,277 174,640,277                        </w:t>
      </w:r>
    </w:p>
    <w:p w:rsidR="00BF7D1E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GEN OBLIGATION BONDS       174,640,277 174,640,277 174,640,277 174,640,277 174,640,277 174,640,277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LONG TERM OBLIGATIONS     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DEBT SERVICE                  565,021     565,021     565,021     565,021     565,021     565,021                        </w:t>
      </w:r>
    </w:p>
    <w:p w:rsidR="00BF7D1E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TOTAL SPECIAL BONDS &amp; STOCKS         565,021     565,021     565,021     565,021     565,021     565,021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BF7D1E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FUNDS AVAILABLE            175,205,298 175,205,298 175,205,298 175,205,298 175,205,298 175,205,298                        </w:t>
      </w:r>
    </w:p>
    <w:p w:rsidR="00BF7D1E" w:rsidRPr="00284D00" w:rsidRDefault="00BF7D1E" w:rsidP="00BF7D1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F7D1E" w:rsidRDefault="00BF7D1E" w:rsidP="00BF7D1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F7D1E" w:rsidSect="00BF7D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D1E" w:rsidRDefault="00BF7D1E" w:rsidP="00DA542B">
      <w:r>
        <w:separator/>
      </w:r>
    </w:p>
  </w:endnote>
  <w:endnote w:type="continuationSeparator" w:id="0">
    <w:p w:rsidR="00BF7D1E" w:rsidRDefault="00BF7D1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7D1C81-93AB-4A0A-A534-DFD0B5E5ED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86E9428-7027-4685-A901-D851F6428D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4B4E21-9D9C-4626-AB8C-FAFDE44C90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3846F11-E35C-4FB8-BE85-D13211333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2C44BD-C284-431B-BC70-3E1D977CD6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D1E" w:rsidRDefault="00BF7D1E" w:rsidP="00DA542B">
      <w:r>
        <w:separator/>
      </w:r>
    </w:p>
  </w:footnote>
  <w:footnote w:type="continuationSeparator" w:id="0">
    <w:p w:rsidR="00BF7D1E" w:rsidRDefault="00BF7D1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1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D1E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214</Words>
  <Characters>2011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112 -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