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0044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188,000     188,000     188,000     188,000     188,000     188,000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22,187,047   1,406,255  22,187,047   1,406,255  23,257,047   1,406,255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ACCOUNTANT/FISCAL ANALYST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II                                                                                35,000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(1.00)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ADMINISTRATIVE COORDINATOR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I                                                                                 36,000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                        (1.00)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APPLICATIONS ANALYST II                                                           60,000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                        (1.00)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BUILDING/GROUNDS SPEC II                                                          92,000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(4.00)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21     LAW ENFORCEMENT OFFICER I                                                         80,000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                        (2.00)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PROGRAM ASSISTANT                                                                108,000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(3.00)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PROGRAM COORDINATOR II                                                            88,000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(2.00)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SECURITY SPECIALIST III                                                           50,000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 (2.00)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STUDENT SERVICES MANAGER I                                                        45,000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(1.00)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 TRADES SPECIALIST IV                                                              36,000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                        (1.00)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UNCLASSIFIED POSITIONS         33,878,747   5,520,175  33,878,747   5,520,175  33,878,747   5,520,175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(512.56)    (130.91)    (512.56)    (130.91)    (512.56)    (130.91)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PERSONAL SERVICES        12,000,000              12,000,000              17,400,000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PERSONAL SERVICE          68,253,794   7,114,430  68,253,794   7,114,430  75,353,794   7,114,430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(1123.46)    (187.74)   (1123.46)    (187.74)   (1141.46)    (187.74)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OTHER OPERATING EXPENSES        40,227,452     227,452  40,727,452     727,452  41,677,452   1,677,452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</w:p>
    <w:p w:rsidR="002D7D14" w:rsidRDefault="002D7D14" w:rsidP="002D7D1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0045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SCHOLARSHIPS                   10,000,000              10,000,000              10,000,000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SPECIAL ITEMS             10,000,000              10,000,000              10,000,000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UNRESTRICTED              118,481,246   7,341,882 118,981,246   7,841,882 127,031,246   8,791,882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(1123.46)    (187.74)   (1123.46)    (187.74)   (1141.46)    (187.74)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B.  RESTRICTED  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CLASSIFIED POSITIONS              248,500                 248,500                 248,500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(3.50)                  (3.50)                  (3.50)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UNCLASSIFIED POSITIONS             80,585                  80,585                  80,585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(7.12)                  (7.12)                  (7.12)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OTHER PERSONAL SERVICES         1,242,869               1,242,869               1,242,869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PERSONAL SERVICE           1,571,954               1,571,954               1,571,954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(10.62)                 (10.62)                 (10.62)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OTHER OPERATING EXPENSES         6,508,519               6,508,519               6,508,519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SPECIAL ITEMS  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SCHOLARSHIPS                   27,740,000              27,740,000              28,240,000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SPECIAL ITEMS             27,740,000              27,740,000              28,240,000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RESTRICTED                 35,820,473              35,820,473              36,320,473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(10.62)                 (10.62)                 (10.62)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EDUCATION &amp; GENERAL        154,301,719   7,341,882 154,801,719   7,841,882 163,351,719   8,791,882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(1134.08)    (187.74)   (1134.08)    (187.74)   (1152.08)    (187.74)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II.  AUXILIARY ENTERPRISES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CLASSIFIED POSITIONS               830,653                 830,653                 830,653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(22.00)                 (22.00)                 (22.00)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PERSONAL SERVICES          2,530,000               2,530,000               2,530,000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PERSONAL SERVICE            3,360,653               3,360,653               3,360,653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(22.00)                 (22.00)                 (22.00)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OTHER OPERATING EXPENSES          8,489,347               8,489,347               9,789,347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AUXILIARY ENTERPRISES       11,850,000              11,850,000              13,150,000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(22.00)                 (22.00)                 (22.00)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III.  EMPLOYEE BENEFITS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24,602,518   2,001,312  24,881,722   2,280,516  27,269,722   2,280,516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</w:p>
    <w:p w:rsidR="002D7D14" w:rsidRDefault="002D7D14" w:rsidP="002D7D1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0046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24,602,518   2,001,312  24,881,722   2,280,516  27,269,722   2,280,516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24,602,518   2,001,312  24,881,722   2,280,516  27,269,722   2,280,516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COASTAL CAROLINA UNIVERSITY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190,754,237   9,343,194 191,533,441  10,122,398 203,771,441  11,072,398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(1156.08)    (187.74)   (1156.08)    (187.74)   (1174.08)    (187.74)                        </w:t>
      </w:r>
    </w:p>
    <w:p w:rsidR="002D7D14" w:rsidRPr="00284D00" w:rsidRDefault="002D7D14" w:rsidP="002D7D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7D14" w:rsidRDefault="002D7D14" w:rsidP="002D7D1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7D14" w:rsidSect="002D7D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D14" w:rsidRDefault="002D7D14" w:rsidP="00DA542B">
      <w:r>
        <w:separator/>
      </w:r>
    </w:p>
  </w:endnote>
  <w:endnote w:type="continuationSeparator" w:id="0">
    <w:p w:rsidR="002D7D14" w:rsidRDefault="002D7D1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A596FB-1A92-441C-995E-513550064D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4D7F27-1A91-4FE6-8AD3-0966DB0252A6}"/>
    <w:embedItalic r:id="rId3" w:fontKey="{E4632A91-03ED-4008-949F-C240F04899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23F4BB-8C59-40EE-8C74-A1B928828F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5236064-7799-47C6-A26C-DAC693B8354C}"/>
    <w:embedItalic r:id="rId6" w:fontKey="{174E77FE-DAA0-4672-B0D7-13D0E7D58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A2AB92-AF96-4990-88D6-FA1E85DE22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D14" w:rsidRDefault="002D7D14" w:rsidP="00DA542B">
      <w:r>
        <w:separator/>
      </w:r>
    </w:p>
  </w:footnote>
  <w:footnote w:type="continuationSeparator" w:id="0">
    <w:p w:rsidR="002D7D14" w:rsidRDefault="002D7D1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1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7D14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550</Words>
  <Characters>4982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16 -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