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0127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0487C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DIRECTOR                           119,928      61,926     119,928      59,964     119,928      59,964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 (.50)      (1.00)       (.50)      (1.00)       (.50)                        </w:t>
      </w:r>
    </w:p>
    <w:p w:rsidR="0090487C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   59,713      14,438      90,551      31,888      90,551      31,888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(1.00)       (.25)      (2.00)       (.75)      (2.00)       (.75)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487C" w:rsidRDefault="0090487C" w:rsidP="00904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TOTAL PERSONAL SERVICE              179,641      76,364     210,479      91,852     210,479      91,852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(2.00)       (.75)      (3.00)      (1.25)      (3.00)      (1.25)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OTHER OPERATING EXPENSES             27,863      14,863      27,863      14,863      27,863      14,863                        </w:t>
      </w:r>
    </w:p>
    <w:p w:rsidR="0090487C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0487C" w:rsidRDefault="0090487C" w:rsidP="00904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TOTAL ADMINISTRATION                 207,504      91,227     238,342     106,715     238,342     106,715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(2.00)       (.75)      (3.00)      (1.25)      (3.00)      (1.25)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II. FINANCE &amp; OPERATIONS                                                                               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90487C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CLASSIFIED POSITIONS               574,377     168,599     628,658     204,283     628,658     204,283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(20.86)      (9.21)     (20.86)      (9.21)     (20.86)      (9.21)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OTHER PERSONAL SERVICES            127,561                 101,459                 101,459           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487C" w:rsidRDefault="0090487C" w:rsidP="00904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TOTAL PERSONAL SERVICE              701,938     168,599     730,117     204,283     730,117     204,283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(20.86)      (9.21)     (20.86)      (9.21)     (20.86)      (9.21)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OTHER OPERATING EXPENSES          1,847,918      12,949   2,017,979      13,489   2,017,979      13,489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SPECIAL ITEMS                                                                                         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STATE BLOCK GRANT                  174,474     174,474     174,474     174,474     174,474     174,474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LOCAL SALARY SUPPLEMENT          3,361,094   3,361,094   3,485,125   3,485,125   3,485,125   3,485,125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TOTAL SPECIAL ITEMS               3,535,568   3,535,568   3,659,599   3,659,599   3,659,599   3,659,599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DIST SUBDIVISIONS                                                                                     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ALLOC CNTY-RESTRICTED                5,000                   5,000                   5,000           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ALLOC OTHER STATE AGENCIES         425,132                 300,132                 300,132           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ALCOHOL AND DRUG TREATMENT      21,475,368              22,178,973              22,178,973           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ALCOHOL &amp; DRUG MATCH FUNDS       1,014,140                 974,796                 974,796           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ALCOHOL &amp; DRUG PREVENTION        7,265,346               4,561,135               4,561,135           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AID OTHER STATE AGENCIES         1,915,902   1,915,902   1,915,902   1,915,902   1,915,902   1,915,902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ALCOHOL &amp; DRUG TREATMENT           310,818     310,818     310,818     310,818     310,818     310,818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AID TO ENT-ALCOHOL &amp; DRUG                                                                            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MATCH FUNDS                       100,166     100,166     100,166     100,166     100,166     100,166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AID TO ENTITIES - ALCOHOL &amp;                                                                          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DRUG PREVENTIO                     84,329      84,329      84,329      84,329      84,329      84,329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TOTAL DIST SUBDIVISIONS          32,596,201   2,411,215  30,431,251   2,411,215  30,431,251   2,411,215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0487C" w:rsidRDefault="0090487C" w:rsidP="0090487C">
      <w:pPr>
        <w:spacing w:line="170" w:lineRule="exact"/>
        <w:rPr>
          <w:rFonts w:ascii="Letter Gothic" w:hAnsi="Letter Gothic"/>
          <w:sz w:val="18"/>
        </w:rPr>
      </w:pPr>
    </w:p>
    <w:p w:rsidR="0090487C" w:rsidRDefault="0090487C" w:rsidP="0090487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0128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0487C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0487C" w:rsidRDefault="0090487C" w:rsidP="00904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FINANCE &amp; OPERATIONS        38,681,625   6,128,331  36,838,946   6,288,586  36,838,946   6,288,586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(20.86)      (9.21)     (20.86)      (9.21)     (20.86)      (9.21)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III. SERVICES                                                                                          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90487C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CLASSIFIED POSITIONS               118,415      68,570     122,327      71,484     122,327      71,484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 (2.00)       (.90)      (2.00)       (.90)      (2.00)       (.90)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OTHER PERSONAL SERVICES            217,070                 119,304                 119,304           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487C" w:rsidRDefault="0090487C" w:rsidP="00904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TOTAL PERSONAL SERVICE              335,485      68,570     241,631      71,484     241,631      71,484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(2.00)       (.90)      (2.00)       (.90)      (2.00)       (.90)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OTHER OPERATING EXPENSES             80,586       4,500      28,596       4,500      28,596       4,500                        </w:t>
      </w:r>
    </w:p>
    <w:p w:rsidR="0090487C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0487C" w:rsidRDefault="0090487C" w:rsidP="00904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TOTAL SERVICES                       416,071      73,070     270,227      75,984     270,227      75,984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 (2.00)       (.90)      (2.00)       (.90)      (2.00)       (.90)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IV. PROGRAMS                                                                                           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90487C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CLASSIFIED POSITIONS               431,560      33,192     398,462      10,312     398,462      10,312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 (8.95)       (.60)      (7.95)       (.10)      (7.95)       (.10)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OTHER PERSONAL SERVICES            609,229                 793,418      10,763     793,418      10,763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487C" w:rsidRDefault="0090487C" w:rsidP="00904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TOTAL PERSONAL SERVICE            1,040,789      33,192   1,191,880      21,075   1,191,880      21,075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 (8.95)       (.60)      (7.95)       (.10)      (7.95)       (.10)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OTHER OPERATING EXPENSES            543,861       5,000     800,930       5,000     800,930       5,000                        </w:t>
      </w:r>
    </w:p>
    <w:p w:rsidR="0090487C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0487C" w:rsidRDefault="0090487C" w:rsidP="00904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TOTAL PROGRAMS                     1,584,650      38,192   1,992,810      26,075   1,992,810      26,075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 (8.95)       (.60)      (7.95)       (.10)      (7.95)       (.10)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V. EMPLOYEE BENEFITS                                                                                   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EMPLOYER CONTRIBUTIONS             746,903     173,852     813,882     146,309     813,882     146,309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TOTAL FRINGE BENEFITS               746,903     173,852     813,882     146,309     813,882     146,309                        </w:t>
      </w:r>
    </w:p>
    <w:p w:rsidR="0090487C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TOTAL EMPLOYEE BENEFITS              746,903     173,852     813,882     146,309     813,882     146,309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VI. NON-RECURRING APPROPRIATIONS                                                                       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DRUG TESTING &amp; SCREENING FOR                                                                          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DSS                                                      3,120,000               3,120,000           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TOTAL NON-RECURRING APPRO.                                 3,120,000               3,120,000           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0487C" w:rsidRDefault="0090487C" w:rsidP="0090487C">
      <w:pPr>
        <w:spacing w:line="170" w:lineRule="exact"/>
        <w:rPr>
          <w:rFonts w:ascii="Letter Gothic" w:hAnsi="Letter Gothic"/>
          <w:sz w:val="18"/>
        </w:rPr>
      </w:pPr>
    </w:p>
    <w:p w:rsidR="0090487C" w:rsidRDefault="0090487C" w:rsidP="0090487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0129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0487C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NON-RECURRING                                        3,120,000               3,120,000           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DEPT OF ALCOHOL &amp; OTHER DRUG                                                                           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ABUSE SERVICES                                                                                         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TOTAL RECURRING BASE              41,636,753   6,504,672  40,154,207   6,643,669  40,154,207   6,643,669                        </w:t>
      </w:r>
    </w:p>
    <w:p w:rsidR="0090487C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90487C" w:rsidRDefault="0090487C" w:rsidP="00904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TOTAL FUNDS AVAILABLE             41,636,753   6,504,672  43,274,207   6,643,669  43,274,207   6,643,669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TOTAL AUTHORIZED FTE POSITIONS       (33.81)     (11.46)     (33.81)     (11.46)     (33.81)     (11.46)                        </w:t>
      </w:r>
    </w:p>
    <w:p w:rsidR="0090487C" w:rsidRPr="00284D00" w:rsidRDefault="0090487C" w:rsidP="0090487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0487C" w:rsidRDefault="0090487C" w:rsidP="0090487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90487C" w:rsidSect="0090487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487C" w:rsidRDefault="0090487C" w:rsidP="00DA542B">
      <w:r>
        <w:separator/>
      </w:r>
    </w:p>
  </w:endnote>
  <w:endnote w:type="continuationSeparator" w:id="0">
    <w:p w:rsidR="0090487C" w:rsidRDefault="0090487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8DD0C7-AB29-4F9F-8477-E0A471C7ACC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5F568DD-DC38-456D-96DD-6AB1864D749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6047D33-D86F-4D32-BEFB-2133AB47C4A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20000FF-9769-4FED-A37B-249BFFDFEE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C663F2-89A7-4081-BC02-E2017566E98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487C" w:rsidRDefault="0090487C" w:rsidP="00DA542B">
      <w:r>
        <w:separator/>
      </w:r>
    </w:p>
  </w:footnote>
  <w:footnote w:type="continuationSeparator" w:id="0">
    <w:p w:rsidR="0090487C" w:rsidRDefault="0090487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87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0487C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3</Pages>
  <Words>708</Words>
  <Characters>6051</Characters>
  <Application>Microsoft Office Word</Application>
  <DocSecurity>0</DocSecurity>
  <Lines>123</Lines>
  <Paragraphs>116</Paragraphs>
  <ScaleCrop>false</ScaleCrop>
  <LinksUpToDate>false</LinksUpToDate>
  <CharactersWithSpaces>15827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37 - Senate Passed - South Carolina Legislature Online</dc:title>
  <dc:subject/>
  <dc:creator/>
  <cp:keywords/>
  <dc:description/>
  <cp:lastModifiedBy/>
  <cp:revision>1</cp:revision>
  <dcterms:created xsi:type="dcterms:W3CDTF">2015-05-08T22:19:00Z</dcterms:created>
  <dcterms:modified xsi:type="dcterms:W3CDTF">2015-05-08T22:19:00Z</dcterms:modified>
</cp:coreProperties>
</file>