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38-0001                                              SECTION  38                                                 PAGE 0130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STATE OFFICE      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A. AGENCY ADMINISTRATION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COMMISSIONER/S                    154,879     154,879     154,879     154,879     154,879     154,879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CLASSIFIED POSITIONS            6,721,863   2,442,211   6,788,031   2,508,379   6,788,031   2,508,379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(149.75)     (57.25)    (149.75)     (57.25)    (149.75)     (57.25)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NEW POSITIONS                                                                             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9     HUMAN RESOURCE MANAGER I                                                          44,315      15,986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                                                 (1.00)       (.35)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11     HUMAN RESOURCES SPECIALIST                               100,000                  63,551      22,926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                         (2.00)                  (2.00)       (.71)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13     MEDIA RESOURCES SPECIALIST                                                              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                                                        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15     II                                                                                26,139       9,219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                                                                                 (1.00)       (.35)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17     PROGRAM COORDINATOR I                                                             31,805      11,218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                                                 (1.00)       (.35)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19     PROGRAM COORDINATOR II                                                            38,703      13,651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                                                                                   (1.00)       (.35)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21     PROGRAM MANAGER I                                                                 65,612      23,669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                                                 (1.00)       (.35)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23     PUBLIC INFORMATION                                                                      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                                                        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25     SPECIALIST                                                                        31,805      11,218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                                                 (1.00)       (.35)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UNCLASSIFIED POSITIONS            230,372      80,378     230,372      80,378     230,372      80,378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OTHER PERSONAL SERVICES           534,051     186,330     534,051     186,330     534,051     186,330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TOTAL PERSONAL SERVICE           7,641,165   2,863,798   7,807,333   2,929,966   8,009,263   3,037,853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(150.75)     (58.25)    (152.75)     (58.25)    (158.75)     (61.06)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OTHER OPERATING EXPENSES        15,074,885   1,079,147  15,084,885   1,079,147  15,117,999   1,094,524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TOTAL AGENCY ADMINISTRATION      22,716,050   3,942,945  22,892,218   4,009,113  23,127,262   4,132,377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                                 (150.75)     (58.25)    (152.75)     (58.25)    (158.75)     (61.06)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B. INFORMATION RESOURCE MGMT.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PERSONAL SERVICE                                                                          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CLASSIFIED POSITIONS            4,170,572   1,198,343   4,200,187   1,227,958   4,200,187   1,227,958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                                 (76.00)     (24.57)     (76.00)     (24.57)     (76.00)     (24.57)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OTHER PERSONAL SERVICES           825,100     156,955     825,100     156,955     825,100     156,955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</w:p>
    <w:p w:rsidR="00021F4D" w:rsidRDefault="00021F4D" w:rsidP="00021F4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38-0002                                              SECTION  38                                                 PAGE 0131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  TOTAL PERSONAL SERVICE           4,995,672   1,355,298   5,025,287   1,384,913   5,025,287   1,384,913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 (76.00)     (24.57)     (76.00)     (24.57)     (76.00)     (24.57)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OTHER OPERATING EXPENSES        53,354,168     264,290  55,269,001     264,290  54,548,430     697,314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TOTAL INFORMATION RESOURCE                                                                 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MANAGEMENT                      58,349,840   1,619,588  60,294,288   1,649,203  59,573,717   2,082,227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(76.00)     (24.57)     (76.00)     (24.57)     (76.00)     (24.57)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C. COUNTY OFFICE ADMINISTRATION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PERSONAL SERVICE                                                                          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CLASSIFIED POSITIONS           11,036,164   4,086,338  11,138,223   4,188,397  11,138,223   4,188,397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(373.05)    (145.50)    (373.05)    (145.50)    (373.05)    (145.50)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UNCLASSIFIED POSITIONS            120,000      43,416     120,000      43,416     120,000      43,416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  (.99)       (.38)       (.99)       (.38)       (.99)       (.38)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OTHER PERSONAL SERVICES            51,839      18,757      51,839      18,757      51,839      18,757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TOTAL PERSONAL SERVICE          11,208,003   4,148,511  11,310,062   4,250,570  11,310,062   4,250,570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                               (374.04)    (145.88)    (374.04)    (145.88)    (374.04)    (145.88)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OTHER OPERATING EXPENSES         2,130,585     770,845   2,130,585     770,845   2,130,585     770,845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PUBLIC ASSISTANCE  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CASE SERVICES                     336,001     121,565     336,001     121,565     336,001     121,565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TOTAL CASE SRVC/PUB ASST           336,001     121,565     336,001     121,565     336,001     121,565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TOTAL COUNTY OFFICE                                                                        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ADMINISTRATION                  13,674,589   5,040,921  13,776,648   5,142,980  13,776,648   5,142,980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                                  (374.04)    (145.88)    (374.04)    (145.88)    (374.04)    (145.88)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D. COUNTY SUPPORT OF LOCAL DSS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OTHER PERSONAL SERVICES            61,321                  61,321                  61,321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TOTAL PERSONAL SERVICE              61,321                  61,321                  61,321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OTHER OPERATING EXPENSES           390,758                 390,758                 390,758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PUBLIC ASSISTANCE: 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AID TO SUBDIVISIONS: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ALLOC CNTY-UNRESTRICTED        3,900,703               3,900,703               3,900,703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TOTAL DIST SUBDIVISIONS         3,900,703               3,900,703               3,900,703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TOTAL COUNTY SUPPORT OF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LOCAL DSS                       4,352,782               4,352,782               4,352,782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E. PROGRAM MANAGEMENT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1. CHILDREN'S SERVICES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PERSONAL SERVICE                                                                                                            </w:t>
      </w:r>
    </w:p>
    <w:p w:rsidR="00021F4D" w:rsidRDefault="00021F4D" w:rsidP="00021F4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38-0003                                              SECTION  38                                                 PAGE 0132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  CLASSIFIED POSITIONS          2,307,785     643,824   2,323,696     659,735   2,323,696     659,735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 (57.00)     (13.68)     (57.00)     (13.68)     (57.00)     (13.68)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OTHER PERSONAL SERVICES         341,974       8,028     341,974       8,028     341,974       8,028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 TOTAL PERSONAL SERVICE         2,649,759     651,852   2,665,670     667,763   2,665,670     667,763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(57.00)     (13.68)     (57.00)     (13.68)     (57.00)     (13.68)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OTHER OPERATING EXPENSES       5,263,878     490,827   5,263,878     490,827   5,263,878     490,827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PUBLIC ASSISTANCE: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 CASE SERVICES                25,154,949     138,325  25,154,949     138,325  25,154,949     138,325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TOTAL CASE SRVC/PUB ASST      25,154,949     138,325  25,154,949     138,325  25,154,949     138,325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TOTAL CHILDREN'S SERVICES      33,068,586   1,281,004  33,084,497   1,296,915  33,084,497   1,296,915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(57.00)     (13.68)     (57.00)     (13.68)     (57.00)     (13.68)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2. ADULT SERVICES 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PERSONAL SERVICE                                                                        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  CLASSIFIED POSITIONS            377,169                 377,169                 377,169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                                 (9.00)                  (9.00)                  (9.00)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TOTAL PERSONAL SERVICE           377,169                 377,169                 377,169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 (9.00)                  (9.00)                  (9.00)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OTHER OPERATING EXPENSES       4,976,631               4,976,631               4,976,631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 TOTAL ADULT SERVICES            5,353,800               5,353,800               5,353,800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  (9.00)                  (9.00)                  (9.00)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3. FAMILY INDEPENDENCE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PERSONAL SERVICE                                                                        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CLASSIFIED POSITIONS            312,827                 312,827                 312,827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 (8.00)                  (8.00)                  (8.00)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OTHER PERSONAL SERVICES         986,228                 986,228                 986,228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TOTAL PERSONAL SERVICE         1,299,055               1,299,055               1,299,055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  (8.00)                  (8.00)                  (8.00)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OTHER OPERATING EXPENSES      10,761,483              10,761,483              10,761,483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PUBLIC ASSISTANCE: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 CASE SERVICES                    73,610                  73,610                  73,610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 TOTAL CASE SRVC/PUB ASST          73,610                  73,610                  73,610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TOTAL FAMILY INDEPENDENCE      12,134,148              12,134,148              12,134,148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  (8.00)                  (8.00)                  (8.00)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4. ECONOMIC SERVICES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PERSONAL SERVICE                                                                        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 CLASSIFIED POSITIONS          2,529,818      28,345   2,530,518      29,045   2,530,518      29,045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40                                      (76.00)       (.78)     (76.00)       (.78)     (76.00)       (.78)                        </w:t>
      </w:r>
      <w:r>
        <w:rPr>
          <w:rFonts w:ascii="Letter Gothic" w:hAnsi="Letter Gothic"/>
          <w:sz w:val="18"/>
        </w:rPr>
        <w:br w:type="page"/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38-0004                                              SECTION  38                                                 PAGE 0133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  OTHER PERSONAL SERVICES         687,872                 687,872                 687,872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TOTAL PERSONAL SERVICE         3,217,690      28,345   3,218,390      29,045   3,218,390      29,045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                                    (76.00)       (.78)     (76.00)       (.78)     (76.00)       (.78)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OTHER OPERATING EXPENSES       5,733,347   1,653,863   5,733,347   1,653,863   5,733,347   1,653,863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TOTAL ECONOMIC SERVICES         8,951,037   1,682,208   8,951,737   1,682,908   8,951,737   1,682,908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(76.00)       (.78)     (76.00)       (.78)     (76.00)       (.78)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TOTAL PROGRAM MANAGEMENT        59,507,571   2,963,212  59,524,182   2,979,823  59,524,182   2,979,823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(150.00)     (14.46)    (150.00)     (14.46)    (150.00)     (14.46)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TOTAL STATE OFFICE               158,600,832  13,566,666 160,840,118  13,781,119 160,354,591  14,337,407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(750.79)    (243.16)    (752.79)    (243.16)    (758.79)    (245.97)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II. PROGRAMS AND SERVICES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A. CHILD PROTECTIVE SERVICES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1. CASE MANAGEMENT 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PERSONAL SERVICE                                                                         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CLASSIFIED POSITIONS          19,439,384   6,681,003  25,088,428   9,347,786  22,824,259   7,780,377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(654.00)    (213.16)    (654.00)    (213.16)    (654.00)    (213.16)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NEW POSITIONS                                                                            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21      HUMAN SERVICES                                                                         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                                                        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23      COORDINATOR I                                                                   299,158      83,465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                                                  (6.00)      (1.65)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25      HUMAN SERVICES SPECIALIST                                                              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                                                       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27      I                                                                             1,347,592     686,031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                                                 (67.00)     (31.90)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29      HUMAN SERVICES SPECIALIST                                                              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                                                        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31      II                                                    4,060,000   1,225,000   6,888,972   2,062,940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                                                         (116.00)     (35.00)    (177.00)     (49.02)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OTHER PERSONAL SERVICES          351,533     116,386     351,533     116,386     351,533     116,386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TOTAL PERSONAL SERVICE         19,790,917   6,797,389  29,499,961  10,689,172  31,711,514  10,729,199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                                 (654.00)    (213.16)    (770.00)    (248.16)    (904.00)    (295.73)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OTHER OPERATING EXPENSES        6,024,666     498,849   7,025,545   1,032,734  11,246,148   2,212,553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PUBLIC ASSISTANCE: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CASE SERVICES                      1,500         495       1,500         495       1,500         495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TOTAL CASE SRVC/PUB ASST            1,500         495       1,500         495       1,500         495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</w:p>
    <w:p w:rsidR="00021F4D" w:rsidRDefault="00021F4D" w:rsidP="00021F4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38-0005                                              SECTION  38                                                 PAGE 0134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  TOTAL CASE MANAGEMENT           25,817,083   7,296,733  36,527,006  11,722,401  42,959,162  12,942,247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(654.00)    (213.16)    (770.00)    (248.16)    (904.00)    (295.73)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2. LEGAL REPRESENTATION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PERSONAL SERVICE                                                                         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CLASSIFIED POSITIONS           3,364,433     678,304   3,381,196     695,067   3,381,196     695,067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(85.00)     (14.45)     (85.00)     (14.45)     (85.00)     (14.45)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NEW POSITIONS                                                                            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 9      ADMINISTRATIVE ASSISTANT                                 35,000                  56,100      17,586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                         (1.00)                  (2.00)       (.59)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11      ATTORNEY IV                                              65,000                 154,276      48,362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                           (1.00)                  (2.00)       (.58)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OTHER PERSONAL SERVICES           40,873       8,003      40,873       8,003      40,873       8,003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TOTAL PERSONAL SERVICE          3,405,306     686,307   3,522,069     703,070   3,632,445     769,018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                                   (85.00)     (14.45)     (87.00)     (14.45)     (89.00)     (15.62)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OTHER OPERATING EXPENSES        1,746,198     290,054   1,751,198     290,054   1,766,580     296,444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TOTAL LEGAL REPRESENTATION       5,151,504     976,361   5,273,267     993,124   5,399,025   1,065,462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                                   (85.00)     (14.45)     (87.00)     (14.45)     (89.00)     (15.62)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TOTAL CHILD PROTECTIVE SERVICES  30,968,587   8,273,094  41,800,273  12,715,525  48,358,187  14,007,709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                                 (739.00)    (227.61)    (857.00)    (262.61)    (993.00)    (311.35)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B. FOSTER CARE      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1. CASE MANAGEMENT 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PERSONAL SERVICE                                                                         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CLASSIFIED POSITIONS          18,368,864   5,785,490  18,647,852   5,928,478  19,324,156   6,333,620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(558.21)    (236.56)    (558.21)    (236.56)    (558.21)    (236.56)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 OTHER PERSONAL SERVICES        1,007,904     204,221   1,007,904     204,221   1,007,904     204,221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TOTAL PERSONAL SERVICE         19,376,768   5,989,711  19,655,756   6,132,699  20,332,060   6,537,841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(558.21)    (236.56)    (558.21)    (236.56)    (558.21)    (236.56)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OTHER OPERATING EXPENSES        3,375,728     728,196   3,375,728     728,196   3,375,728     728,196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PUBLIC ASSISTANCE: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CASE SERVICES                     16,925       3,649      16,925       3,649      16,925       3,649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TOTAL CASE SRVC/PUB ASST           16,925       3,649      16,925       3,649      16,925       3,649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TOTAL CASE MANAGEMENT           22,769,421   6,721,556  23,048,409   6,864,544  23,724,713   7,269,686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                               (558.21)    (236.56)    (558.21)    (236.56)    (558.21)    (236.56)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2. FOSTER CARE ASSISTANCE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PAYMENTS                                                                                 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</w:p>
    <w:p w:rsidR="00021F4D" w:rsidRDefault="00021F4D" w:rsidP="00021F4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38-0006                                              SECTION  38                                                 PAGE 0135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PUBLIC ASSISTANCE: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 CASE SERVICES                 37,308,040   7,064,203  37,308,040   7,064,203  37,308,040   7,064,203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   TOTAL CASE SRVC/PUB ASST       37,308,040   7,064,203  37,308,040   7,064,203  37,308,040   7,064,203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TOTAL FOSTER CARE ASSISTANCE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PAYMENTS                       37,308,040   7,064,203  37,308,040   7,064,203  37,308,040   7,064,203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3. EMOTIONALLY DISTURBED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CHILDREN          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SPECIAL ITEMS:    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IMD GROUP HOMES PAYMENTS      20,676,781  20,676,781  20,676,781  20,676,781  20,676,781  20,676,781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TOTAL SPECIAL ITEMS            20,676,781  20,676,781  20,676,781  20,676,781  20,676,781  20,676,781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PUBLIC ASSISTANCE: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CASE SERVICES                 19,483,780  13,938,471  19,483,780  13,938,471  19,483,780  13,938,471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TOTAL CASE SRVC/PUB ASST       19,483,780  13,938,471  19,483,780  13,938,471  19,483,780  13,938,471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TOTAL EMOTIONALLY DISTURBED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CHILDREN                       40,160,561  34,615,252  40,160,561  34,615,252  40,160,561  34,615,252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TOTAL FOSTER CARE               100,238,022  48,401,011 100,517,010  48,543,999 101,193,314  48,949,141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(558.21)    (236.56)    (558.21)    (236.56)    (558.21)    (236.56)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C. ADOPTIONS        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1. CASE MANAGEMENT 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PERSONAL SERVICE                                                                         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CLASSIFIED POSITIONS           3,818,699   1,592,951   3,858,066   1,632,318   4,141,159   1,749,519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(121.00)     (48.40)    (121.00)     (48.40)    (121.00)     (48.40)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OTHER PERSONAL SERVICES           43,672      17,831      43,672      17,831      43,672      17,831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TOTAL PERSONAL SERVICE          3,862,371   1,610,782   3,901,738   1,650,149   4,184,831   1,767,350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                                  (121.00)     (48.40)    (121.00)     (48.40)    (121.00)     (48.40)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 OTHER OPERATING EXPENSES        1,786,220     403,881   1,786,220     403,881   1,786,220     403,881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PUBLIC ASSISTANCE: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 CASE SERVICES                        700         240         700         240         700         240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TOTAL CASE SRVC/PUB ASST              700         240         700         240         700         240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TOTAL CASE MANAGEMENT            5,649,291   2,014,903   5,688,658   2,054,270   5,971,751   2,171,471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                                (121.00)     (48.40)    (121.00)     (48.40)    (121.00)     (48.40)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2. ADOPTIONS ASSISTANCE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PUBLIC ASSISTANCE: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CASE SERVICES                 25,275,121  12,616,719  25,275,121  12,616,719  25,275,121  12,616,719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TOTAL CASE SRVC/PUB ASST       25,275,121  12,616,719  25,275,121  12,616,719  25,275,121  12,616,719                        </w:t>
      </w:r>
      <w:r>
        <w:rPr>
          <w:rFonts w:ascii="Letter Gothic" w:hAnsi="Letter Gothic"/>
          <w:sz w:val="18"/>
        </w:rPr>
        <w:br w:type="page"/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38-0007                                              SECTION  38                                                 PAGE 0136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TOTAL ADOPTIONS ASSISTANCE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PAYMENTS                       25,275,121  12,616,719  25,275,121  12,616,719  25,275,121  12,616,719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TOTAL ADOPTIONS                  30,924,412  14,631,622  30,963,779  14,670,989  31,246,872  14,788,190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(121.00)     (48.40)    (121.00)     (48.40)    (121.00)     (48.40)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D. ADULT  PROTECTIVE SERVICES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1. CASE MANAGEMENT 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PERSONAL SERVICE                                                                         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CLASSIFIED POSITIONS           2,755,883               2,755,883               2,937,235      53,530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                                     (88.00)                 (88.00)                 (88.00)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OTHER PERSONAL SERVICES           26,821                  26,821                  26,821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TOTAL PERSONAL SERVICE          2,782,704               2,782,704               2,964,056      53,530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                                  (88.00)                 (88.00)                 (88.00)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OTHER OPERATING EXPENSES          240,895                 240,895                 240,895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TOTAL CASE MANAGEMENT            3,023,599               3,023,599               3,204,951      53,530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 (88.00)                 (88.00)                 (88.00)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2. CASE SERVICES   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PUBLIC ASSISTANCE: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 CASE SERVICES                    175,000                 175,000                 175,000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TOTAL CASE SRVC/PUB ASST          175,000                 175,000                 175,000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  TOTAL CASE SERVICES                175,000                 175,000                 175,000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TOTAL ADULT PROTECTIVE SERVICES   3,198,599               3,198,599               3,379,951      53,530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(88.00)                 (88.00)                 (88.00)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E. EMPLOYMENT AND TRAINING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SERVICES           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1. CASE MANAGEMENT 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 PERSONAL SERVICE                                                                         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CLASSIFIED POSITIONS          11,942,549     612,489  11,957,686     627,626  11,957,686     627,626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33                                     (374.00)     (19.44)    (374.00)     (19.44)    (374.00)     (19.44)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  OTHER PERSONAL SERVICES        1,816,289               1,816,289               1,816,289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35    TOTAL PERSONAL SERVICE         13,758,838     612,489  13,773,975     627,626  13,773,975     627,626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                               (374.00)     (19.44)    (374.00)     (19.44)    (374.00)     (19.44)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OTHER OPERATING EXPENSES          520,390       6,354     520,390       6,354     520,390       6,354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TOTAL CASE MANAGEMENT           14,279,228     618,843  14,294,365     633,980  14,294,365     633,980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                                 (374.00)     (19.44)    (374.00)     (19.44)    (374.00)     (19.44)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21F4D" w:rsidRDefault="00021F4D" w:rsidP="00021F4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38-0008                                              SECTION  38                                                 PAGE 0137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2. EMPLOYMENT AND TRAINING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CASE SERVICES     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PUBLIC ASSISTANCE: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CASE SERVICES                  7,520,582       2,500   7,520,582       2,500   7,520,582       2,500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TOTAL CASE SRVC/PUB ASST        7,520,582       2,500   7,520,582       2,500   7,520,582       2,500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TOTAL EMPLOYMENT AND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TRAINING CASE SERVICE           7,520,582       2,500   7,520,582       2,500   7,520,582       2,500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3. TANF ASSISTANCE PAYMENTS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PUBLIC ASSISTANCE: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CASE SERVICES                 62,048,519   3,625,903  62,048,519   3,625,903  62,048,519   3,625,903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TOTAL CASE SRVC/PUB ASST       62,048,519   3,625,903  62,048,519   3,625,903  62,048,519   3,625,903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TOTAL TANF ASSISTANCE PAYMENTS  62,048,519   3,625,903  62,048,519   3,625,903  62,048,519   3,625,903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TOTAL EMPLOYMENT AND TRAINING                                                              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SERVICES                        83,848,329   4,247,246  83,863,466   4,262,383  83,863,466   4,262,383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                                 (374.00)     (19.44)    (374.00)     (19.44)    (374.00)     (19.44)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F. CHILD SUPPORT ENFORCEMENT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PERSONAL SERVICE                                                                          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 CLASSIFIED POSITIONS            7,523,452   2,093,429   7,575,187   2,145,164   7,712,120   2,181,145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                                  (228.00)     (59.50)    (228.00)     (59.50)    (228.00)     (59.50)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OTHER PERSONAL SERVICES           489,162                 489,162                 489,162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TOTAL PERSONAL SERVICE           8,012,614   2,093,429   8,064,349   2,145,164   8,201,282   2,181,145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(228.00)     (59.50)    (228.00)     (59.50)    (228.00)     (59.50)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OTHER OPERATING EXPENSES        46,373,436     734,862  60,373,437     734,863  52,129,163   2,590,589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AID TO SUBDIVISIONS: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ALLOC OTHER ENTITIES                6,500                   6,500                   6,500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TOTAL DIST SUBDIVISIONS              6,500                   6,500                   6,500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TOTAL CHILD SUPPORT ENFORCEMENT  54,392,550   2,828,291  68,444,286   2,880,027  60,336,945   4,771,734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                                   (228.00)     (59.50)    (228.00)     (59.50)    (228.00)     (59.50)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G. FOOD STAMP ASSISTANCE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34   PROGRAM            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1. ELIGIBILITY     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PERSONAL SERVICE                                                                         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CLASSIFIED POSITIONS          11,585,343   5,557,577  11,722,689   5,694,923  12,689,043   5,940,583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                                 (439.00)    (183.00)    (439.00)    (183.00)    (439.00)    (183.00)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  OTHER PERSONAL SERVICES        1,896,128      36,654   1,896,128      36,654   1,896,128      36,654                        </w:t>
      </w:r>
    </w:p>
    <w:p w:rsidR="00021F4D" w:rsidRDefault="00021F4D" w:rsidP="00021F4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38-0009                                              SECTION  38                                                 PAGE 0138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   TOTAL PERSONAL SERVICE         13,481,471   5,594,231  13,618,817   5,731,577  14,585,171   5,977,237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2                                     (439.00)    (183.00)    (439.00)    (183.00)    (439.00)    (183.00)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OTHER OPERATING EXPENSES        1,507,654      51,652   1,507,654      51,652   1,507,654      51,652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TOTAL FOOD STAMPS PROGRAM       14,989,125   5,645,883  15,126,471   5,783,229  16,092,825   6,028,889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(439.00)    (183.00)    (439.00)    (183.00)    (439.00)    (183.00)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H. FAMILY PRESERVATION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PERSONAL SERVICE                                                                         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CLASSIFIED POSITIONS              79,207                  79,207                  79,207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 (1.00)                  (1.00)                  (1.00)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 OTHER PERSONAL SERVICES          879,422       7,313     879,422       7,313     879,422       7,313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TOTAL PERSONAL SERVICE            958,629       7,313     958,629       7,313     958,629       7,313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 (1.00)                  (1.00)                  (1.00)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OTHER OPERATING EXPENSES        3,674,663     124,090   3,674,663     124,090   3,674,663     124,090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  PUBLIC ASSISTANCE: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  CASE SERVICES                  1,783,245               1,783,245               1,783,245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  TOTAL CASE SRVC/PUB ASST        1,783,245               1,783,245               1,783,245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18   TOTAL FAMILY PRESERVATION        6,416,537     131,403   6,416,537     131,403   6,416,537     131,403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                                      (1.00)                  (1.00)                  (1.00)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I. HOMEMAKER       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PERSONAL SERVICE                                                                         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CLASSIFIED POSITIONS           1,238,099               1,238,099               1,238,099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                                     (69.00)                 (69.00)                 (69.00)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TOTAL PERSONAL SERVICE          1,238,099               1,238,099               1,238,099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26                                      (69.00)                 (69.00)                 (69.00)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   OTHER OPERATING EXPENSES          276,400                 276,400                 276,400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28   TOTAL HOMEMAKER                  1,514,499               1,514,499               1,514,499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29                                      (69.00)                 (69.00)                 (69.00)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31   J. BATTERED SPOUSE 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  PERSONAL SERVICE  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OTHER PERSONAL SERVICES           33,730                  33,730                  33,730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TOTAL PERSONAL SERVICE             33,730                  33,730                  33,730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OTHER OPERATING EXPENSES           23,875                  23,875                  23,875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   AID TO SUBDIVISIONS: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ALLOC OTHER ENTITIES           3,999,554               3,999,554               3,999,554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  AID TO OTHER ENTITIES          1,648,333   1,648,333   1,648,333   1,648,333   1,648,333   1,648,333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TOTAL DIST SUBDIVISIONS         5,647,887   1,648,333   5,647,887   1,648,333   5,647,887   1,648,333                        </w:t>
      </w:r>
      <w:r>
        <w:rPr>
          <w:rFonts w:ascii="Letter Gothic" w:hAnsi="Letter Gothic"/>
          <w:sz w:val="18"/>
        </w:rPr>
        <w:br w:type="page"/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38-0010                                              SECTION  38                                                 PAGE 0139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  TOTAL BATTERED SPOUSE            5,705,492   1,648,333   5,705,492   1,648,333   5,705,492   1,648,333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K. PREGNANCY PREVENTION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PERSONAL SERVICE                                                                         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 CLASSIFIED POSITIONS              91,228                  91,228                  91,228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6                                       (2.00)                  (2.00)                  (2.00)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7     OTHER PERSONAL SERVICES           32,749                  32,749                  32,749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 TOTAL PERSONAL SERVICE            123,977                 123,977                 123,977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  (2.00)                  (2.00)                  (2.00)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OTHER OPERATING EXPENSES           26,200                  26,200                  26,200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 SPECIAL ITEMS     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CONTINUATION TEEN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PREGNANCY PREVENTION            546,972     546,972     546,972     546,972     546,972     546,972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14    TOTAL SPECIAL ITEMS               546,972     546,972     546,972     546,972     546,972     546,972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15   TOTAL PREGNANCY PREVENTION         697,149     546,972     697,149     546,972     697,149     546,972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16                                       (2.00)                  (2.00)                  (2.00)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L. FOOD SERVICES   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PUBLIC ASSISTANCE: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CASE SERVICES                 36,036,715              36,036,715              36,036,715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21    TOTAL CASE SRVC/PUB ASST       36,036,715              36,036,715              36,036,715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 TOTAL FOOD SERVICE              36,036,715              36,036,715              36,036,715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24   M. CHILD CARE      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PERSONAL SERVICE                                                                         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CLASSIFIED POSITIONS           4,267,761               5,041,682               4,293,891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27                                     (131.99)                (131.99)                (131.99)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  NEW POSITIONS                                                                            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29      HUMAN SERVICES SPECIALIST                                                              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30                                                                                             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31      II                                                                              545,887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32                                                                                      (17.00)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33      PROGRAM COORDINATOR II                                                          154,812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                                                                                      (4.00)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i/>
          <w:sz w:val="18"/>
        </w:rPr>
        <w:t xml:space="preserve">35      PROGRAM MANAGER I                                                                47,092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36                                                                                       (1.00)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   OTHER PERSONAL SERVICES        2,636,821               2,636,821               2,636,821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38    TOTAL PERSONAL SERVICE          6,904,582               7,678,503               7,678,503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39                                     (131.99)                (131.99)                (153.99)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</w:p>
    <w:p w:rsidR="00021F4D" w:rsidRDefault="00021F4D" w:rsidP="00021F4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38-0011                                              SECTION  38                                                 PAGE 0140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DEPARTMENT OF SOCIAL SERVICES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   OTHER OPERATING EXPENSES       14,662,256      16,377  14,808,846      16,377  14,808,846      16,377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PUBLIC ASSISTANCE: 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  CASE SERVICES                 65,471,307   7,017,437  65,471,307   7,017,437  65,471,307   7,017,437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4    TOTAL CASE SRVC/PUB ASST       65,471,307   7,017,437  65,471,307   7,017,437  65,471,307   7,017,437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   AID TO SUBDIVISIONS: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ALLOC-PRIVATE SECTOR             450,000                 450,000                 450,000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TOTAL DIST SUBDIVISIONS           450,000                 450,000                 450,000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  TOTAL CHILD CARE                87,488,145   7,033,814  88,408,656   7,033,814  88,408,656   7,033,814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                                  (131.99)                (131.99)                (153.99)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TOTAL PROGRAMS AND SERVICES      456,418,161  93,387,669 482,692,932  98,216,674 483,250,608 102,222,098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                                  (2751.20)    (774.51)   (2869.20)    (809.51)   (3027.20)    (858.25)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III. EMPLOYEE BENEFITS          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C. STATE EMPLOYER CONTRIBUTIONS                                                                        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EMPLOYER CONTRIBUTIONS          43,043,004  15,706,322  49,501,383  18,018,759  50,522,120  18,309,913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17  TOTAL FRINGE BENEFITS            43,043,004  15,706,322  49,501,383  18,018,759  50,522,120  18,309,913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19 TOTAL EMPLOYEE BENEFITS           43,043,004  15,706,322  49,501,383  18,018,759  50,522,120  18,309,913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DEPARTMENT OF SOCIAL SERVICES                                                               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23 TOTAL FUNDS AVAILABLE            658,061,997 122,660,657 693,034,433 130,016,552 694,127,319 134,869,418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TOTAL AUTHORIZED FTE POSITIONS     (3501.99)   (1017.67)   (3621.99)   (1052.67)   (3785.99)   (1104.22)                        </w:t>
      </w:r>
    </w:p>
    <w:p w:rsidR="00021F4D" w:rsidRPr="00284D00" w:rsidRDefault="00021F4D" w:rsidP="00021F4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021F4D" w:rsidRDefault="00021F4D" w:rsidP="00021F4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021F4D" w:rsidSect="00021F4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1F4D" w:rsidRDefault="00021F4D" w:rsidP="00DA542B">
      <w:r>
        <w:separator/>
      </w:r>
    </w:p>
  </w:endnote>
  <w:endnote w:type="continuationSeparator" w:id="0">
    <w:p w:rsidR="00021F4D" w:rsidRDefault="00021F4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E33D6D4-E20E-475C-AD70-ADCAE1AC13B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260E340-93F1-4148-9A2A-499F765D1075}"/>
    <w:embedItalic r:id="rId3" w:fontKey="{C3FD0972-65CA-472C-9C92-A7232AB014F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B505E77-5611-4CDB-B6A7-E1DA7762921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9A884AEC-1511-4456-BF91-8F71ED047148}"/>
    <w:embedItalic r:id="rId6" w:fontKey="{870A7385-D916-467A-8659-E3D0B5513A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28BDD9B6-863A-4AC8-96E7-9C68927C3CE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1F4D" w:rsidRDefault="00021F4D" w:rsidP="00DA542B">
      <w:r>
        <w:separator/>
      </w:r>
    </w:p>
  </w:footnote>
  <w:footnote w:type="continuationSeparator" w:id="0">
    <w:p w:rsidR="00021F4D" w:rsidRDefault="00021F4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F4D"/>
    <w:rsid w:val="000046BD"/>
    <w:rsid w:val="00005E8A"/>
    <w:rsid w:val="0002128A"/>
    <w:rsid w:val="00021F4D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11</Pages>
  <Words>2984</Words>
  <Characters>28962</Characters>
  <Application>Microsoft Office Word</Application>
  <DocSecurity>0</DocSecurity>
  <Lines>588</Lines>
  <Paragraphs>566</Paragraphs>
  <ScaleCrop>false</ScaleCrop>
  <LinksUpToDate>false</LinksUpToDate>
  <CharactersWithSpaces>76741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38 - Senate Passed - South Carolina Legislature Online</dc:title>
  <dc:subject/>
  <dc:creator/>
  <cp:keywords/>
  <dc:description/>
  <cp:lastModifiedBy/>
  <cp:revision>1</cp:revision>
  <dcterms:created xsi:type="dcterms:W3CDTF">2015-05-08T22:19:00Z</dcterms:created>
  <dcterms:modified xsi:type="dcterms:W3CDTF">2015-05-08T22:20:00Z</dcterms:modified>
</cp:coreProperties>
</file>