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                   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ADMINISTRATION                 370,500                 370,500                 370,500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(1.00)                  (1.00)                  (1.00)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FRINGE BENEFITS                52,650                  52,650                  52,650                                    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EMPLOYEE BENEFITS               52,650                  52,650                  52,650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    423,150                 423,150                 423,150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   (1.00)                  (1.00)                  (1.00)                                    </w:t>
      </w:r>
    </w:p>
    <w:p w:rsidR="00EE17BC" w:rsidRPr="00284D00" w:rsidRDefault="00EE17BC" w:rsidP="00EE17B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E17BC" w:rsidRDefault="00EE17BC" w:rsidP="00EE17B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E17BC" w:rsidSect="00EE17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7BC" w:rsidRDefault="00EE17BC" w:rsidP="00DA542B">
      <w:r>
        <w:separator/>
      </w:r>
    </w:p>
  </w:endnote>
  <w:endnote w:type="continuationSeparator" w:id="0">
    <w:p w:rsidR="00EE17BC" w:rsidRDefault="00EE17B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E17AD-6F6F-4239-B66D-F7FCF3882A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6E8E23D-F249-4F98-BBF4-271ED2315D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E5E3454-64F4-4850-B38B-9FB67D8F4D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C7C871-41BB-4569-BFAC-9EC9E4FFB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62741A-0B14-4215-8200-E03CD83FC7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7BC" w:rsidRDefault="00EE17BC" w:rsidP="00DA542B">
      <w:r>
        <w:separator/>
      </w:r>
    </w:p>
  </w:footnote>
  <w:footnote w:type="continuationSeparator" w:id="0">
    <w:p w:rsidR="00EE17BC" w:rsidRDefault="00EE17B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B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17BC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151</Words>
  <Characters>1512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51 -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