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E07" w:rsidRPr="00284D00" w:rsidRDefault="003B6E07" w:rsidP="003B6E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0181</w:t>
      </w:r>
    </w:p>
    <w:p w:rsidR="003B6E07" w:rsidRPr="00284D00" w:rsidRDefault="003B6E07" w:rsidP="003B6E0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PATRIOTS POINT DEVELOPMENT AUTHORITY                                              </w:t>
      </w:r>
    </w:p>
    <w:p w:rsidR="003B6E07" w:rsidRPr="00284D00" w:rsidRDefault="003B6E07" w:rsidP="003B6E0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B6E07" w:rsidRPr="00284D00" w:rsidRDefault="003B6E07" w:rsidP="003B6E0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B6E07" w:rsidRPr="00284D00" w:rsidRDefault="003B6E07" w:rsidP="003B6E0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B6E07" w:rsidRPr="00284D00" w:rsidRDefault="003B6E07" w:rsidP="003B6E0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B6E07" w:rsidRPr="00284D00" w:rsidRDefault="003B6E07" w:rsidP="003B6E0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B6E07" w:rsidRPr="00284D00" w:rsidRDefault="003B6E07" w:rsidP="003B6E0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B6E07" w:rsidRPr="00284D00" w:rsidRDefault="003B6E07" w:rsidP="003B6E0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NAVAL &amp; MARITIME MUSEUM                                                                                                      </w:t>
      </w:r>
    </w:p>
    <w:p w:rsidR="003B6E07" w:rsidRPr="00284D00" w:rsidRDefault="003B6E07" w:rsidP="003B6E0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3B6E07" w:rsidRDefault="003B6E07" w:rsidP="003B6E0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EXECUTIVE DIRECTOR                 107,000                 107,000                 107,000                                    </w:t>
      </w:r>
    </w:p>
    <w:p w:rsidR="003B6E07" w:rsidRPr="00284D00" w:rsidRDefault="003B6E07" w:rsidP="003B6E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3B6E07" w:rsidRDefault="003B6E07" w:rsidP="003B6E0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2,923,375               3,412,000               3,412,000                                    </w:t>
      </w:r>
    </w:p>
    <w:p w:rsidR="003B6E07" w:rsidRPr="00284D00" w:rsidRDefault="003B6E07" w:rsidP="003B6E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(83.00)                 (83.00)                 (83.00)                                    </w:t>
      </w:r>
    </w:p>
    <w:p w:rsidR="003B6E07" w:rsidRPr="00284D00" w:rsidRDefault="003B6E07" w:rsidP="003B6E0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NEW POSITIONS ADDED BY THE                                                                                                    </w:t>
      </w:r>
    </w:p>
    <w:p w:rsidR="003B6E07" w:rsidRDefault="003B6E07" w:rsidP="003B6E0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BUDGET AND CONTROL BOARD                                                                                                      </w:t>
      </w:r>
    </w:p>
    <w:p w:rsidR="003B6E07" w:rsidRDefault="003B6E07" w:rsidP="003B6E0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9    TRADES SPECIALIST V                                                                                                          </w:t>
      </w:r>
    </w:p>
    <w:p w:rsidR="003B6E07" w:rsidRPr="00284D00" w:rsidRDefault="003B6E07" w:rsidP="003B6E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                                                (1.00)                                    </w:t>
      </w:r>
    </w:p>
    <w:p w:rsidR="003B6E07" w:rsidRPr="00284D00" w:rsidRDefault="003B6E07" w:rsidP="003B6E0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OTHER PERSONAL SERVICES            550,000                 704,000                 704,000                                    </w:t>
      </w:r>
    </w:p>
    <w:p w:rsidR="003B6E07" w:rsidRPr="00284D00" w:rsidRDefault="003B6E07" w:rsidP="003B6E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6E07" w:rsidRDefault="003B6E07" w:rsidP="003B6E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TOTAL PERSONAL SERVICE            3,580,375               4,223,000               4,223,000                                    </w:t>
      </w:r>
    </w:p>
    <w:p w:rsidR="003B6E07" w:rsidRPr="00284D00" w:rsidRDefault="003B6E07" w:rsidP="003B6E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(84.00)                 (84.00)                 (85.00)                                    </w:t>
      </w:r>
    </w:p>
    <w:p w:rsidR="003B6E07" w:rsidRPr="00284D00" w:rsidRDefault="003B6E07" w:rsidP="003B6E0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OTHER OPERATING EXPENSES          5,532,387               6,514,012               7,039,012                                    </w:t>
      </w:r>
    </w:p>
    <w:p w:rsidR="003B6E07" w:rsidRPr="00284D00" w:rsidRDefault="003B6E07" w:rsidP="003B6E0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DEBT SERVICE                                                                                                                   </w:t>
      </w:r>
    </w:p>
    <w:p w:rsidR="003B6E07" w:rsidRPr="00284D00" w:rsidRDefault="003B6E07" w:rsidP="003B6E0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INTEREST - LOAN NOTE               174,000                 174,000                 174,000                                    </w:t>
      </w:r>
    </w:p>
    <w:p w:rsidR="003B6E07" w:rsidRPr="00284D00" w:rsidRDefault="003B6E07" w:rsidP="003B6E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6E07" w:rsidRPr="00284D00" w:rsidRDefault="003B6E07" w:rsidP="003B6E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TOTAL DEBT SERVICE                  174,000                 174,000                 174,000                                    </w:t>
      </w:r>
    </w:p>
    <w:p w:rsidR="003B6E07" w:rsidRDefault="003B6E07" w:rsidP="003B6E0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B6E07" w:rsidRDefault="003B6E07" w:rsidP="003B6E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TOTAL NAVAL &amp; MARITIME MUSEUM      9,286,762              10,911,012              11,436,012                                    </w:t>
      </w:r>
    </w:p>
    <w:p w:rsidR="003B6E07" w:rsidRPr="00284D00" w:rsidRDefault="003B6E07" w:rsidP="003B6E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(84.00)                 (84.00)                 (85.00)                                    </w:t>
      </w:r>
    </w:p>
    <w:p w:rsidR="003B6E07" w:rsidRPr="00284D00" w:rsidRDefault="003B6E07" w:rsidP="003B6E0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B6E07" w:rsidRPr="00284D00" w:rsidRDefault="003B6E07" w:rsidP="003B6E0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II. EMPLOYEE BENEFITS:                                                                                                          </w:t>
      </w:r>
    </w:p>
    <w:p w:rsidR="003B6E07" w:rsidRPr="00284D00" w:rsidRDefault="003B6E07" w:rsidP="003B6E0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C. STATE EMPLOYER CONTRIBUTIONS                                                                                                </w:t>
      </w:r>
    </w:p>
    <w:p w:rsidR="003B6E07" w:rsidRPr="00284D00" w:rsidRDefault="003B6E07" w:rsidP="003B6E0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EMPLOYER CONTRIBUTIONS           1,217,000               1,400,000               1,400,000                                    </w:t>
      </w:r>
    </w:p>
    <w:p w:rsidR="003B6E07" w:rsidRPr="00284D00" w:rsidRDefault="003B6E07" w:rsidP="003B6E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6E07" w:rsidRPr="00284D00" w:rsidRDefault="003B6E07" w:rsidP="003B6E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TOTAL FRINGE BENEFITS             1,217,000               1,400,000               1,400,000                                    </w:t>
      </w:r>
    </w:p>
    <w:p w:rsidR="003B6E07" w:rsidRDefault="003B6E07" w:rsidP="003B6E0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B6E07" w:rsidRPr="00284D00" w:rsidRDefault="003B6E07" w:rsidP="003B6E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TOTAL EMPLOYEE BENEFITS            1,217,000               1,400,000               1,400,000                                    </w:t>
      </w:r>
    </w:p>
    <w:p w:rsidR="003B6E07" w:rsidRPr="00284D00" w:rsidRDefault="003B6E07" w:rsidP="003B6E0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B6E07" w:rsidRPr="00284D00" w:rsidRDefault="003B6E07" w:rsidP="003B6E0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PATRIOTS POINT DEVELOPMENT                                                                                                      </w:t>
      </w:r>
    </w:p>
    <w:p w:rsidR="003B6E07" w:rsidRPr="00284D00" w:rsidRDefault="003B6E07" w:rsidP="003B6E0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AUTHORITY                                                                                                                      </w:t>
      </w:r>
    </w:p>
    <w:p w:rsidR="003B6E07" w:rsidRDefault="003B6E07" w:rsidP="003B6E0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                                                                                                                            </w:t>
      </w:r>
    </w:p>
    <w:p w:rsidR="003B6E07" w:rsidRDefault="003B6E07" w:rsidP="003B6E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TOTAL FUNDS AVAILABLE             10,503,762              12,311,012              12,836,012                                    </w:t>
      </w:r>
    </w:p>
    <w:p w:rsidR="003B6E07" w:rsidRPr="00284D00" w:rsidRDefault="003B6E07" w:rsidP="003B6E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TOTAL AUTHORIZED FTE POSITIONS       (84.00)                 (84.00)                 (85.00)                                    </w:t>
      </w:r>
    </w:p>
    <w:p w:rsidR="003B6E07" w:rsidRPr="00284D00" w:rsidRDefault="003B6E07" w:rsidP="003B6E0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B6E07" w:rsidRDefault="003B6E07" w:rsidP="003B6E07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B6E07" w:rsidSect="003B6E0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E07" w:rsidRDefault="003B6E07" w:rsidP="00DA542B">
      <w:r>
        <w:separator/>
      </w:r>
    </w:p>
  </w:endnote>
  <w:endnote w:type="continuationSeparator" w:id="0">
    <w:p w:rsidR="003B6E07" w:rsidRDefault="003B6E07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A697BC-4A28-49FE-8F19-EA197AEDDD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2688A7F-D6D0-4FAC-B6FF-03AF88CBBC64}"/>
    <w:embedItalic r:id="rId3" w:fontKey="{ACDB548C-23B2-4187-BA0B-AB1C90E201C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348DD62-9A0D-4A20-893C-CBA7164F69D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EF15A2B9-2076-4C24-8299-22A39E815008}"/>
    <w:embedItalic r:id="rId6" w:fontKey="{91D6B158-430A-409C-ACF7-E893BE7807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C2F875B-19AF-4C12-9B9C-D00A29D8DCE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E07" w:rsidRDefault="003B6E07" w:rsidP="00DA542B">
      <w:r>
        <w:separator/>
      </w:r>
    </w:p>
  </w:footnote>
  <w:footnote w:type="continuationSeparator" w:id="0">
    <w:p w:rsidR="003B6E07" w:rsidRDefault="003B6E07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E0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B6E07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</Pages>
  <Words>205</Words>
  <Characters>1926</Characters>
  <Application>Microsoft Office Word</Application>
  <DocSecurity>0</DocSecurity>
  <Lines>45</Lines>
  <Paragraphs>44</Paragraphs>
  <ScaleCrop>false</ScaleCrop>
  <LinksUpToDate>false</LinksUpToDate>
  <CharactersWithSpaces>5985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52 - Senate Passed - South Carolina Legislature Online</dc:title>
  <dc:subject/>
  <dc:creator/>
  <cp:keywords/>
  <dc:description/>
  <cp:lastModifiedBy/>
  <cp:revision>1</cp:revision>
  <dcterms:created xsi:type="dcterms:W3CDTF">2015-05-08T22:20:00Z</dcterms:created>
  <dcterms:modified xsi:type="dcterms:W3CDTF">2015-05-08T22:20:00Z</dcterms:modified>
</cp:coreProperties>
</file>