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0193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D23E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EXECUTIVE DIRECTOR                 109,450     109,450     109,450     109,450     109,450     109,450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FD23E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UNCLASSIFIED POSITIONS             312,821     312,821     319,077     319,077     319,077     319,077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   99,550       2,400      99,550       2,400      99,550       2,400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3E0" w:rsidRDefault="00FD23E0" w:rsidP="00FD2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  521,821     424,671     528,077     430,927     528,077     430,927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(6.00)      (6.00)      (6.00)      (6.00)      (6.00)      (6.00)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  332,050     110,609     352,550     131,109     352,550     131,109                        </w:t>
      </w:r>
    </w:p>
    <w:p w:rsidR="00FD23E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D23E0" w:rsidRDefault="00FD23E0" w:rsidP="00FD2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ADMINISTRATION                 853,871     535,280     880,627     562,036     880,627     562,036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(6.00)      (6.00)      (6.00)      (6.00)      (6.00)      (6.00)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II. OFFICES OF CIRCUIT                                                                      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SOLICITORS                                                                                 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FD23E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CIRCUIT SOLICITOR                2,147,542   2,147,542   2,190,480   2,190,480   2,431,440   2,431,440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(16.00)     (16.00)     (16.00)     (16.00)     (16.00)     (16.00)                        </w:t>
      </w:r>
    </w:p>
    <w:p w:rsidR="00FD23E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UNCLASSIFIED POSITIONS             565,951     565,951     577,270     577,270     577,270     577,270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(16.00)     (16.00)     (16.00)     (16.00)     (16.00)     (16.00)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3E0" w:rsidRDefault="00FD23E0" w:rsidP="00FD2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TOTAL PERSONAL SERVICE            2,713,493   2,713,493   2,767,750   2,767,750   3,008,710   3,008,710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(32.00)     (32.00)     (32.00)     (32.00)     (32.00)     (32.00)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OTHER OPERATING EXPENSES             96,000      96,000      96,000      96,000      96,000      96,000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SPECIAL ITEMS                                                                              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JUDICIAL CIRCUIT STATE SUPPORT   5,872,002   5,872,002   5,872,002   5,872,002   5,872,002   5,872,002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RICHLAND CNTY DRUG COURT            56,436      56,436      56,436      56,436      56,436      56,436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KERSHAW CNTY DRUG COURT             52,965      52,965      52,965      52,965      52,965      52,965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SALUDA CNTY DRUG COURT              38,000      38,000      38,000      38,000      38,000      38,000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DRUG COURT FUNDING               2,800,000               2,800,000               2,800,000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FEE FOR MOTIONS                    450,000                 450,000                 450,000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LAW ENFORCEMENT FUNDING          4,000,000               4,000,000               4,000,000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COURT FEES                         300,000                 300,000                 300,000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CRIMINAL DOMESTIC VIOLENCE                                                                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PROSECUTION                     1,600,000   1,600,000   1,600,000   1,600,000   1,600,000   1,600,000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DUI PROSECUTION                  1,179,041   1,179,041   1,179,041   1,179,041   1,179,041   1,179,041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12TH JUDICIAL CIRCUIT DRUG                                                                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COURT                             150,000     150,000     150,000     150,000     150,000     150,000                        </w:t>
      </w:r>
    </w:p>
    <w:p w:rsidR="00FD23E0" w:rsidRDefault="00FD23E0" w:rsidP="00FD23E0">
      <w:pPr>
        <w:spacing w:line="170" w:lineRule="exact"/>
        <w:rPr>
          <w:rFonts w:ascii="Letter Gothic" w:hAnsi="Letter Gothic"/>
          <w:sz w:val="18"/>
        </w:rPr>
      </w:pPr>
    </w:p>
    <w:p w:rsidR="00FD23E0" w:rsidRDefault="00FD23E0" w:rsidP="00FD23E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60-0002                                              SECTION  60                                                 PAGE 0194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TRAFFIC EDUCATION PROG                                                                    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(MAGISTRATE)                       50,000                  50,000                  50,000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TRAFFIC EDUCATION PROG                                                                    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(MUNICIPAL)                        50,000                  50,000                  50,000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CONDITIONAL DISCHARGE -                                                                   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GENERAL SESSIONS                  225,000                 225,000                 225,000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CONDITIONAL DISCHARGE -                                                                   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MAGISTRATE                        175,000                 175,000                 175,000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CONDITIONAL DISCHARGE -                                                                   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MUNICIPAL                         100,000                 100,000                 100,000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VIOLENT CRIME PROSECUTION        1,600,000   1,600,000   1,600,000   1,600,000   1,600,000   1,600,000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VICTIM'S ASSISTANCE PROGRAM        132,703     132,703     132,703     132,703     132,703     132,703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CASELOAD EQUALIZATION FUNDING                            1,600,000   1,600,000   7,764,929   7,764,929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SC CENTER FOR FATHERS &amp;                                                                   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FAMILIES                                                  400,000     400,000            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TOTAL SPECIAL ITEMS              18,831,147  10,681,147  20,831,147  12,681,147  26,596,076  18,446,076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D23E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TOTAL OFFICES OF CIRCUIT                                                                                                        </w:t>
      </w:r>
    </w:p>
    <w:p w:rsidR="00FD23E0" w:rsidRDefault="00FD23E0" w:rsidP="00FD2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SOLICITORS                       21,640,640  13,490,640  23,694,897  15,544,897  29,700,786  21,550,786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(32.00)     (32.00)     (32.00)     (32.00)     (32.00)     (32.00)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III. EMPLOYEE BENEFITS                                                                      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C. STATE EMPLOYER CONTRIBUTIONS                                                            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EMPLOYER CONTRIBUTIONS           1,727,034   1,690,042   1,790,970   1,753,978   1,923,084   1,886,092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TOTAL FRINGE BENEFITS             1,727,034   1,690,042   1,790,970   1,753,978   1,923,084   1,886,092                        </w:t>
      </w:r>
    </w:p>
    <w:p w:rsidR="00FD23E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TOTAL EMPLOYEE BENEFITS            1,727,034   1,690,042   1,790,970   1,753,978   1,923,084   1,886,092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PROSECUTION COORDINATION                                                                                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COMMISSION                                                                                                                     </w:t>
      </w:r>
    </w:p>
    <w:p w:rsidR="00FD23E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FD23E0" w:rsidRDefault="00FD23E0" w:rsidP="00FD2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TOTAL FUNDS AVAILABLE             24,221,545  15,715,962  26,366,494  17,860,911  32,504,497  23,998,914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TOTAL AUTHORIZED FTE POSITIONS       (38.00)     (38.00)     (38.00)     (38.00)     (38.00)     (38.00)                        </w:t>
      </w:r>
    </w:p>
    <w:p w:rsidR="00FD23E0" w:rsidRPr="00284D00" w:rsidRDefault="00FD23E0" w:rsidP="00FD23E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D23E0" w:rsidRDefault="00FD23E0" w:rsidP="00FD23E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D23E0" w:rsidSect="00FD23E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3E0" w:rsidRDefault="00FD23E0" w:rsidP="00DA542B">
      <w:r>
        <w:separator/>
      </w:r>
    </w:p>
  </w:endnote>
  <w:endnote w:type="continuationSeparator" w:id="0">
    <w:p w:rsidR="00FD23E0" w:rsidRDefault="00FD23E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C1B409-96B2-4A89-ABB4-9CD51E7BDC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3899735-FC1D-4767-896F-3467C227457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89EB5F1-943B-464E-A943-82393591B5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B823189-7CB8-4989-83EB-F199CE5067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0A0518-A63D-4507-BB1C-2C719AD44E3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3E0" w:rsidRDefault="00FD23E0" w:rsidP="00DA542B">
      <w:r>
        <w:separator/>
      </w:r>
    </w:p>
  </w:footnote>
  <w:footnote w:type="continuationSeparator" w:id="0">
    <w:p w:rsidR="00FD23E0" w:rsidRDefault="00FD23E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3E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  <w:rsid w:val="00FD2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541</Words>
  <Characters>4433</Characters>
  <Application>Microsoft Office Word</Application>
  <DocSecurity>0</DocSecurity>
  <Lines>94</Lines>
  <Paragraphs>90</Paragraphs>
  <ScaleCrop>false</ScaleCrop>
  <LinksUpToDate>false</LinksUpToDate>
  <CharactersWithSpaces>12236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60 - Senate Passed - South Carolina Legislature Online</dc:title>
  <dc:subject/>
  <dc:creator/>
  <cp:keywords/>
  <dc:description/>
  <cp:lastModifiedBy/>
  <cp:revision>1</cp:revision>
  <dcterms:created xsi:type="dcterms:W3CDTF">2015-05-08T22:21:00Z</dcterms:created>
  <dcterms:modified xsi:type="dcterms:W3CDTF">2015-05-08T22:21:00Z</dcterms:modified>
</cp:coreProperties>
</file>