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0207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 96,300                 100,152                 100,152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2,381,631               2,377,779               2,377,779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2,524,931               2,524,931               2,524,931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1,917,646     327,336   1,917,646     327,336   1,917,646     327,336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SPECIAL ITEM                                                                   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ETV-STATE &amp; LOCAL TRAINING                                                    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OF LAW ENFORCEM                   140,000     140,000     140,000     140,000     140,000     140,000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SPECIAL ITEMS                 140,000     140,000     140,000     140,000     140,000     140,000                        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TOTAL ADMINISTRATION               4,582,577     467,336   4,582,577     467,336   4,582,577     467,336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(60.00)                 (60.00)                 (60.00)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II. TRAINING                                                                    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CLASSIFIED POSITIONS             2,734,522               2,734,522               2,734,522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(64.25)                 (64.25)                 (64.25)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PERSONAL SERVICE            2,947,510               2,947,510               2,947,510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(64.25)                 (64.25)                 (64.25)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OTHER OPERATING EXPENSES          3,742,505     300,000   4,192,505     300,000   4,192,505     300,000                        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TRAINING                     6,690,015     300,000   7,140,015     300,000   7,140,015     300,000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(64.25)                 (64.25)                 (64.25)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EMPLOYER CONTRIBUTIONS           1,596,200       1,456   1,596,200       1,456   1,596,200       1,456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TOTAL FRINGE BENEFITS             1,596,200       1,456   1,596,200       1,456   1,596,200       1,456                        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EMPLOYEE BENEFITS            1,596,200       1,456   1,596,200       1,456   1,596,200       1,456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LAW ENFORCEMENT TRAINING COUNCIL                                                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</w:p>
    <w:p w:rsidR="000149CD" w:rsidRDefault="000149CD" w:rsidP="000149C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0208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12,868,792     768,792  13,318,792     768,792  13,318,792     768,792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(124.25)                (124.25)                (124.25)                                    </w:t>
      </w:r>
    </w:p>
    <w:p w:rsidR="000149CD" w:rsidRPr="00284D00" w:rsidRDefault="000149CD" w:rsidP="000149C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149CD" w:rsidRDefault="000149CD" w:rsidP="000149C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149CD" w:rsidSect="000149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9CD" w:rsidRDefault="000149CD" w:rsidP="00DA542B">
      <w:r>
        <w:separator/>
      </w:r>
    </w:p>
  </w:endnote>
  <w:endnote w:type="continuationSeparator" w:id="0">
    <w:p w:rsidR="000149CD" w:rsidRDefault="000149C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1B5439-2966-469E-85A1-CF1AF8288E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864E94-910F-4743-AC86-CEAE2AB477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D8CD610-56CC-427D-9500-460DECAC97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46FD6D0-3EE1-453A-B4C6-297D5A4BB8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77CBA9-8739-42B3-A7DA-44130D61864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9CD" w:rsidRDefault="000149CD" w:rsidP="00DA542B">
      <w:r>
        <w:separator/>
      </w:r>
    </w:p>
  </w:footnote>
  <w:footnote w:type="continuationSeparator" w:id="0">
    <w:p w:rsidR="000149CD" w:rsidRDefault="000149C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9CD"/>
    <w:rsid w:val="000046BD"/>
    <w:rsid w:val="00005E8A"/>
    <w:rsid w:val="000149CD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310</Words>
  <Characters>2892</Characters>
  <Application>Microsoft Office Word</Application>
  <DocSecurity>0</DocSecurity>
  <Lines>64</Lines>
  <Paragraphs>60</Paragraphs>
  <ScaleCrop>false</ScaleCrop>
  <LinksUpToDate>false</LinksUpToDate>
  <CharactersWithSpaces>8246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64 -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