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0213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99,421      99,421      99,421      99,421      98,120      98,120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1,477,665     859,834   1,501,699     883,868   1,503,000     885,169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 89,008      89,008      90,788      90,788      90,788      90,788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1,783,690   1,133,263   1,809,504   1,159,077   1,809,504   1,159,077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(34.00)     (20.00)     (34.00)     (20.00)     (34.00)     (20.00)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 1,941,872   1,133,263   1,967,686   1,159,077   1,967,686   1,159,077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(34.00)     (20.00)     (34.00)     (20.00)     (34.00)     (20.00)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CLASSIFIED POSITIONS          23,160,525   8,761,265  23,381,654   8,982,394  23,381,654   8,982,394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(532.00)    (254.00)    (532.00)    (254.00)    (532.00)    (254.00)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NEW POSITIONS 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24      INFOR RESOURCE CONSULTANT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26      II                                                       60,000      60,000      60,000      60,000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                                               (1.00)      (1.00)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28      PROBATION &amp; PAROLE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30      SPECIALIST                                            1,452,000   1,452,000   1,452,000   1,452,000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(44.00)     (44.00)     (44.00)     (44.00)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UNCLASSIFIED POSITIONS           185,255     185,255     188,960     188,960     188,960     188,960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OTHER PERSONAL SERVICES          261,422      38,370     261,422      38,370     261,422      38,370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TOTAL PERSONAL SERVICE         23,607,202   8,984,890  25,344,036  10,721,724  25,344,036  10,721,724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(534.00)    (256.00)    (578.00)    (300.00)    (579.00)    (301.00)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OPERATING EXPENSES        9,769,096              10,349,940     580,844  10,349,940     580,844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CASE SERVICES/PUBLIC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ASSISTANCE PAYMENTS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</w:p>
    <w:p w:rsidR="001629D6" w:rsidRDefault="001629D6" w:rsidP="001629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0214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CASE SERVICES                     32,425                  32,425                  32,425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TOTAL CASE SRVC/PUB ASST           32,425                  32,425                  32,425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TOTAL OFFENDER SUPERVISION      33,408,723   8,984,890  35,726,401  11,302,568  35,726,401  11,302,568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(534.00)    (256.00)    (578.00)    (300.00)    (579.00)    (301.00)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2.  SEX OFFENDER MONITORING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PROGRAM           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CLASSIFIED POSITIONS           2,190,000   2,190,000   2,245,473   2,245,473   2,245,473   2,245,473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(54.00)     (54.00)     (54.00)     (54.00)     (54.00)     (54.00)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   10,000      10,000      10,000      10,000      10,000      10,000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2,200,000   2,200,000   2,255,473   2,255,473   2,255,473   2,255,473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(54.00)     (54.00)     (54.00)     (54.00)     (54.00)     (54.00)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  595,001     295,001     595,001     295,001     595,001     295,001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EMPLOYER CONTRIBUTIONS            691,567     691,567     720,118     720,118     720,118     720,118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FRINGE BENEFITS              691,567     691,567     720,118     720,118     720,118     720,118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TOTAL SEX OFFENDER MONITORING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AND SUPERVISI                    3,486,568   3,186,568   3,570,592   3,270,592   3,570,592   3,270,592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(54.00)     (54.00)     (54.00)     (54.00)     (54.00)     (54.00)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3.  SENTENCING REFORM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CLASSIFIED POSITIONS            1,722,000   1,722,000   1,765,618   1,765,618   1,765,618   1,765,618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(52.00)     (52.00)     (52.00)     (52.00)     (52.00)     (52.00)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PERSONAL SERVICES            20,000      20,000      20,000      20,000      20,000      20,000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PERSONAL SERVICE           1,742,000   1,742,000   1,785,618   1,785,618   1,785,618   1,785,618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(52.00)     (52.00)     (52.00)     (52.00)     (52.00)     (52.00)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OTHER OPERATING EXPENSES         1,206,784   1,206,784   1,206,784   1,206,784   1,206,784   1,206,784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CASE SERVICES/PUBLIC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ASSISTANCE PAYMENTS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CASE SERVICES                     340,000     340,000     340,000     340,000     340,000     340,000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CASE SRVC/PUB ASST           340,000     340,000     340,000     340,000     340,000     340,000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SENTENCING REFORM           3,288,784   3,288,784   3,332,402   3,332,402   3,332,402   3,332,402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(52.00)     (52.00)     (52.00)     (52.00)     (52.00)     (52.00)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OFFENDER PROGRAMMING        40,184,075  15,460,242  42,629,395  17,905,562  42,629,395  17,905,562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(640.00)    (362.00)    (684.00)    (406.00)    (685.00)    (407.00)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II. PROGRAMS AND SERVICES                                                                                                       </w:t>
      </w:r>
    </w:p>
    <w:p w:rsidR="001629D6" w:rsidRDefault="001629D6" w:rsidP="001629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0215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B. RE-ENTRY PROGRAMS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1. SPARTANBURG RE-ENTRY CENTER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CLASSIFIED POSITIONS             300,000                 300,000                 300,000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OTHER PERSONAL SERVICES          320,000                 320,000                 320,000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TOTAL PERSONAL SERVICE            620,000                 620,000                 620,000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OTHER OPERATING EXPENSES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OTHER OPERATING EXPENSES         225,000                 225,000                 225,000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CASE SERVICES/PUBLIC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ASSISTANCE PAYMENTS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CASE SERVICES                    10,000                  10,000                  10,000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TOTAL CASE SRVC/PUB ASST          10,000                  10,000                  10,000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TOTAL SPARTANBURG RE-ENTRY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CENTER                           855,000                 855,000                 855,000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(6.00)                  (6.00)                  (6.00)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RE-ENTRY PROGRAMS            855,000                 855,000                 855,000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(6.00)                  (6.00)                  (6.00)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C.  PAROLE BOARD OPERATIONS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PROBATION, PARDON &amp;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PAROLE BOARD                   155,230     155,230     155,230     155,230     155,230     155,230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CLASSIFIED POSITIONS            867,900     393,311     877,863     403,274     877,863     403,274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(20.00)      (9.00)     (20.00)      (9.00)     (20.00)      (9.00)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OTHER PERSONAL SERVICES          59,853                  59,853                  59,853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TOTAL PERSONAL SERVICE         1,082,983     548,541   1,092,946     558,504   1,092,946     558,504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(20.00)      (9.00)     (20.00)      (9.00)     (20.00)      (9.00)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OTHER OPERATING EXPENSES          67,132                  67,132                  67,132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CASE SERVICES/PUBLIC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ASSISTANCE PAYMENTS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CASE SERVICES/PUBLIC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ASSISTANCE PAYMENT              45,000                  45,000                  45,000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TOTAL CASE SRVC/PUB ASST          45,000                  45,000                  45,000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PAROLE BOARD OPERATIONS   1,195,115     548,541   1,205,078     558,504   1,205,078     558,504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(20.00)      (9.00)     (20.00)      (9.00)     (20.00)      (9.00)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</w:p>
    <w:p w:rsidR="001629D6" w:rsidRDefault="001629D6" w:rsidP="001629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0216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PROGRAMS AND SERVICES       42,234,190  16,008,783  44,689,473  18,464,066  44,689,473  18,464,066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(666.00)    (371.00)    (710.00)    (415.00)    (711.00)    (416.00)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EMPLOYER CONTRIBUTIONS          10,151,948   4,788,133  10,907,653   5,543,838  10,907,653   5,543,838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FRINGE BENEFITS            10,151,948   4,788,133  10,907,653   5,543,838  10,907,653   5,543,838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EMPLOYEE BENEFITS           10,151,948   4,788,133  10,907,653   5,543,838  10,907,653   5,543,838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DEPT OF PROBATION, PAROLE &amp;                                                                             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PARDON SERVICES 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FUNDS AVAILABLE             54,328,010  21,930,179  57,564,812  25,166,981  57,564,812  25,166,981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AUTHORIZED FTE POSITIONS      (700.00)    (391.00)    (744.00)    (435.00)    (745.00)    (436.00)                        </w:t>
      </w:r>
    </w:p>
    <w:p w:rsidR="001629D6" w:rsidRPr="00284D00" w:rsidRDefault="001629D6" w:rsidP="001629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629D6" w:rsidRDefault="001629D6" w:rsidP="001629D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629D6" w:rsidSect="001629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9D6" w:rsidRDefault="001629D6" w:rsidP="00DA542B">
      <w:r>
        <w:separator/>
      </w:r>
    </w:p>
  </w:endnote>
  <w:endnote w:type="continuationSeparator" w:id="0">
    <w:p w:rsidR="001629D6" w:rsidRDefault="001629D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313DD8-783A-4E16-BD5E-7019F198E0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BEF429C-236A-4766-B23C-7E9B2C29D8D9}"/>
    <w:embedItalic r:id="rId3" w:fontKey="{2A1FC311-3D8A-4552-8365-16DDB79E7A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BFA554-3BA5-4FFE-B5DB-31EFF6D724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CCE509B-5532-400F-857B-8E12CA94A3B2}"/>
    <w:embedItalic r:id="rId6" w:fontKey="{354362E3-E095-4EF6-867C-C98C98072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DBC332-690F-48C3-ABCD-0DC96B7386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9D6" w:rsidRDefault="001629D6" w:rsidP="00DA542B">
      <w:r>
        <w:separator/>
      </w:r>
    </w:p>
  </w:footnote>
  <w:footnote w:type="continuationSeparator" w:id="0">
    <w:p w:rsidR="001629D6" w:rsidRDefault="001629D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D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629D6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993</Words>
  <Characters>8924</Characters>
  <Application>Microsoft Office Word</Application>
  <DocSecurity>0</DocSecurity>
  <Lines>188</Lines>
  <Paragraphs>179</Paragraphs>
  <ScaleCrop>false</ScaleCrop>
  <LinksUpToDate>false</LinksUpToDate>
  <CharactersWithSpaces>24339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66 -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