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0044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PRESIDENT                         178,343     178,343     178,343     178,343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8,803,692   3,359,728   8,930,859   3,426,923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(236.07)    (163.19)    (236.07)    (163.19)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UNCLASSIFIED POSITIONS         19,725,466   6,233,096  19,867,960   6,357,758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(215.04)    (130.99)    (215.04)    (130.99)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PERSONAL SERVICES           650,190                 553,614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PERSONAL SERVICE          29,357,691   9,771,167  29,530,776   9,963,024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(452.11)    (295.18)    (452.11)    (295.18)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  2,622,664     123,230   2,494,211     123,230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E &amp; G - UNRESTRICTED       31,980,355   9,894,397  32,024,987  10,086,254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(452.11)    (295.18)    (452.11)    (295.18)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CLASSIFIED POSITIONS                                             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(1.25)                  (1.25)            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UNCLASSIFIED POSITIONS             54,838                 392,853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OTHER PERSONAL SERVICES           747,283                 690,434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TOTAL PERSONAL SERVICE             802,121               1,083,287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(6.25)                  (6.25)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OTHER OPERATING EXPENSES        18,339,612              18,101,115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TOTAL E &amp; G - RESTRICTED         19,141,733              19,184,402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(6.25)                  (6.25)            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EDUCATION AND GENERAL       51,122,088   9,894,397  51,209,389  10,086,254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(458.36)    (295.18)    (458.36)    (295.18)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CLASSIFIED POSITIONS               168,335                   9,804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PERSONAL SERVICES              4,864                   4,864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PERSONAL SERVICE              173,199                  14,668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</w:p>
    <w:p w:rsidR="00886E29" w:rsidRDefault="00886E29" w:rsidP="00886E2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0045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OTHER OPERATING EXPENSES             22,895                 227,903            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AUXILIARY SERVICES             196,094                 242,571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EMPLOYER CONTRIBUTIONS           8,932,010   2,545,032   9,196,840   2,751,783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FRINGE BENEFITS             8,932,010   2,545,032   9,196,840   2,751,783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EMPLOYEE BENEFITS            8,932,010   2,545,032   9,196,840   2,751,783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FRANCIS MARION UNIVERSITY                                                       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FUNDS AVAILABLE             60,250,192  12,439,429  60,648,800  12,838,037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AUTHORIZED FTE POSITIONS      (465.36)    (295.18)    (465.36)    (295.18)                                                </w:t>
      </w:r>
    </w:p>
    <w:p w:rsidR="00886E29" w:rsidRPr="004C6624" w:rsidRDefault="00886E29" w:rsidP="00886E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86E29" w:rsidRDefault="00886E29" w:rsidP="00886E2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86E29" w:rsidSect="00886E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E29" w:rsidRDefault="00886E29" w:rsidP="00DA542B">
      <w:r>
        <w:separator/>
      </w:r>
    </w:p>
  </w:endnote>
  <w:endnote w:type="continuationSeparator" w:id="0">
    <w:p w:rsidR="00886E29" w:rsidRDefault="00886E2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B8C50A-A733-49C4-B1A5-D521BCF24E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0796AC9-773E-4CA0-A369-0B1B40CF21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0597D82-13C1-49A4-88EE-33D1D6758B6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81FF068-792E-4799-A499-1A8B874E54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86A091-EF0D-4B4D-A4E1-7C6E9F236B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E29" w:rsidRDefault="00886E29" w:rsidP="00DA542B">
      <w:r>
        <w:separator/>
      </w:r>
    </w:p>
  </w:footnote>
  <w:footnote w:type="continuationSeparator" w:id="0">
    <w:p w:rsidR="00886E29" w:rsidRDefault="00886E2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E2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6E29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357</Words>
  <Characters>3422</Characters>
  <Application>Microsoft Office Word</Application>
  <DocSecurity>0</DocSecurity>
  <Lines>80</Lines>
  <Paragraphs>76</Paragraphs>
  <ScaleCrop>false</ScaleCrop>
  <LinksUpToDate>false</LinksUpToDate>
  <CharactersWithSpaces>10374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17 -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