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0086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CONFEDERATE RELIC ROOM &amp; MILITARY MUSEUM COMM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CONFEDERATE RELIC ROOM &amp;                                                     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MUSEUM                                                                         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8F78B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CLASSIFIED POSITIONS                                       230,091     230,091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                        (7.00)      (7.00)                                                </w:t>
      </w:r>
    </w:p>
    <w:p w:rsidR="008F78B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UNCLASSIFIED POSITIONS                                      80,185      80,185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                        (1.00)      (1.00)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OTHER PERSONAL SERVICES                                     25,000      25,000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8B4" w:rsidRDefault="008F78B4" w:rsidP="008F78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                          335,276     335,276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                        (8.00)      (8.00)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                           769,252     350,000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F78B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TOTAL CONFEDERATE RELIC ROOM &amp;                                                                                                  </w:t>
      </w:r>
    </w:p>
    <w:p w:rsidR="008F78B4" w:rsidRDefault="008F78B4" w:rsidP="008F78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MUSEUM                                                    1,104,528     685,276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                        (8.00)      (8.00)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II. EMPLOYEE BENEFITS                                                           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EMPLOYER CONTRIBUTIONS                                     113,899     113,899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TOTAL FRINGE BENEFITS                                       113,899     113,899                                                </w:t>
      </w:r>
    </w:p>
    <w:p w:rsidR="008F78B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EMPLOYEE BENEFITS                                      113,899     113,899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CONFEDERATE RELIC ROOM &amp;                                                        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MILITARY MUSEUM COM                                                                                                            </w:t>
      </w:r>
    </w:p>
    <w:p w:rsidR="008F78B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8F78B4" w:rsidRDefault="008F78B4" w:rsidP="008F78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FUNDS AVAILABLE                                      1,218,427     799,175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AUTHORIZED FTE POSITIONS                                (8.00)      (8.00)                                                </w:t>
      </w:r>
    </w:p>
    <w:p w:rsidR="008F78B4" w:rsidRPr="004C6624" w:rsidRDefault="008F78B4" w:rsidP="008F78B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F78B4" w:rsidRDefault="008F78B4" w:rsidP="008F78B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F78B4" w:rsidSect="008F78B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8B4" w:rsidRDefault="008F78B4" w:rsidP="00DA542B">
      <w:r>
        <w:separator/>
      </w:r>
    </w:p>
  </w:endnote>
  <w:endnote w:type="continuationSeparator" w:id="0">
    <w:p w:rsidR="008F78B4" w:rsidRDefault="008F78B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1B5F40-BC97-4B77-A7B0-42A6A2715C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02A7436-6F1E-493D-9643-3687CE130E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989AFE9-3EC2-43E8-A422-E666E51BC97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1425BF6-6CAB-4762-A833-ADF3283EFE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7EE2DE-92E5-42A9-BCAC-EF2380EA2E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8B4" w:rsidRDefault="008F78B4" w:rsidP="00DA542B">
      <w:r>
        <w:separator/>
      </w:r>
    </w:p>
  </w:footnote>
  <w:footnote w:type="continuationSeparator" w:id="0">
    <w:p w:rsidR="008F78B4" w:rsidRDefault="008F78B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8B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8F78B4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166</Words>
  <Characters>1535</Characters>
  <Application>Microsoft Office Word</Application>
  <DocSecurity>0</DocSecurity>
  <Lines>39</Lines>
  <Paragraphs>38</Paragraphs>
  <ScaleCrop>false</ScaleCrop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30 -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