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8145F" w:rsidRPr="004C6624" w:rsidRDefault="0008145F" w:rsidP="0008145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4C6624">
        <w:rPr>
          <w:rFonts w:ascii="Letter Gothic" w:hAnsi="Letter Gothic"/>
          <w:sz w:val="18"/>
        </w:rPr>
        <w:t xml:space="preserve">  44-0001                                              SECTION  44                                                 PAGE 0142</w:t>
      </w:r>
    </w:p>
    <w:p w:rsidR="0008145F" w:rsidRPr="004C6624" w:rsidRDefault="0008145F" w:rsidP="0008145F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     DEPARTMENT OF AGRICULTURE                                                   </w:t>
      </w:r>
    </w:p>
    <w:p w:rsidR="0008145F" w:rsidRPr="004C6624" w:rsidRDefault="0008145F" w:rsidP="0008145F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08145F" w:rsidRPr="004C6624" w:rsidRDefault="0008145F" w:rsidP="0008145F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08145F" w:rsidRPr="004C6624" w:rsidRDefault="0008145F" w:rsidP="0008145F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08145F" w:rsidRPr="004C6624" w:rsidRDefault="0008145F" w:rsidP="0008145F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08145F" w:rsidRPr="004C6624" w:rsidRDefault="0008145F" w:rsidP="0008145F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08145F" w:rsidRPr="004C6624" w:rsidRDefault="0008145F" w:rsidP="0008145F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08145F" w:rsidRPr="004C6624" w:rsidRDefault="0008145F" w:rsidP="0008145F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1 I. ADMINISTRATIVE SERVICES                                                                                                      </w:t>
      </w:r>
    </w:p>
    <w:p w:rsidR="0008145F" w:rsidRPr="004C6624" w:rsidRDefault="0008145F" w:rsidP="0008145F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08145F" w:rsidRDefault="0008145F" w:rsidP="0008145F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3   COMMSNR. OF AGRICULTURE             92,007      92,007      92,007      92,007                                                </w:t>
      </w:r>
    </w:p>
    <w:p w:rsidR="0008145F" w:rsidRPr="004C6624" w:rsidRDefault="0008145F" w:rsidP="0008145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4                                       (1.00)      (1.00)      (1.00)      (1.00)                                                </w:t>
      </w:r>
    </w:p>
    <w:p w:rsidR="0008145F" w:rsidRDefault="0008145F" w:rsidP="0008145F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5   CLASSIFIED POSITIONS               612,098     612,098     664,662     664,662                                                </w:t>
      </w:r>
    </w:p>
    <w:p w:rsidR="0008145F" w:rsidRPr="004C6624" w:rsidRDefault="0008145F" w:rsidP="0008145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6                                      (14.00)     (14.00)     (14.00)     (14.00)                                                </w:t>
      </w:r>
    </w:p>
    <w:p w:rsidR="0008145F" w:rsidRPr="004C6624" w:rsidRDefault="0008145F" w:rsidP="0008145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8145F" w:rsidRDefault="0008145F" w:rsidP="0008145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7  TOTAL PERSONAL SERVICE              704,105     704,105     756,669     756,669                                                </w:t>
      </w:r>
    </w:p>
    <w:p w:rsidR="0008145F" w:rsidRPr="004C6624" w:rsidRDefault="0008145F" w:rsidP="0008145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8                                      (15.00)     (15.00)     (15.00)     (15.00)                                                </w:t>
      </w:r>
    </w:p>
    <w:p w:rsidR="0008145F" w:rsidRPr="004C6624" w:rsidRDefault="0008145F" w:rsidP="0008145F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9  OTHER OPERATING EXPENSES            193,272     103,272     693,272     603,272                                                </w:t>
      </w:r>
    </w:p>
    <w:p w:rsidR="0008145F" w:rsidRDefault="0008145F" w:rsidP="0008145F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08145F" w:rsidRDefault="0008145F" w:rsidP="0008145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11 TOTAL ADMINISTRATIVE SERVICES        897,377     807,377   1,449,941   1,359,941                                                </w:t>
      </w:r>
    </w:p>
    <w:p w:rsidR="0008145F" w:rsidRPr="004C6624" w:rsidRDefault="0008145F" w:rsidP="0008145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12                                      (15.00)     (15.00)     (15.00)     (15.00)                                                </w:t>
      </w:r>
    </w:p>
    <w:p w:rsidR="0008145F" w:rsidRPr="004C6624" w:rsidRDefault="0008145F" w:rsidP="0008145F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08145F" w:rsidRPr="004C6624" w:rsidRDefault="0008145F" w:rsidP="0008145F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14 II. LABORATORY SERVICES                                                                                                         </w:t>
      </w:r>
    </w:p>
    <w:p w:rsidR="0008145F" w:rsidRPr="004C6624" w:rsidRDefault="0008145F" w:rsidP="0008145F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15  PERSONAL SERVICE                                                                                                               </w:t>
      </w:r>
    </w:p>
    <w:p w:rsidR="0008145F" w:rsidRDefault="0008145F" w:rsidP="0008145F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16   CLASSIFIED POSITIONS               788,274     652,274     788,274     652,274                                                </w:t>
      </w:r>
    </w:p>
    <w:p w:rsidR="0008145F" w:rsidRPr="004C6624" w:rsidRDefault="0008145F" w:rsidP="0008145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17                                      (18.00)     (17.00)     (18.00)     (17.00)                                                </w:t>
      </w:r>
    </w:p>
    <w:p w:rsidR="0008145F" w:rsidRPr="004C6624" w:rsidRDefault="0008145F" w:rsidP="0008145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8145F" w:rsidRDefault="0008145F" w:rsidP="0008145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18  TOTAL PERSONAL SERVICE              788,274     652,274     788,274     652,274                                                </w:t>
      </w:r>
    </w:p>
    <w:p w:rsidR="0008145F" w:rsidRPr="004C6624" w:rsidRDefault="0008145F" w:rsidP="0008145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19                                      (18.00)     (17.00)     (18.00)     (17.00)                                                </w:t>
      </w:r>
    </w:p>
    <w:p w:rsidR="0008145F" w:rsidRPr="004C6624" w:rsidRDefault="0008145F" w:rsidP="0008145F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20  OTHER OPERATING EXPENSES            490,326     285,726     490,326     285,726                                                </w:t>
      </w:r>
    </w:p>
    <w:p w:rsidR="0008145F" w:rsidRDefault="0008145F" w:rsidP="0008145F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08145F" w:rsidRDefault="0008145F" w:rsidP="0008145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22 TOTAL LABORATORY SERVICES          1,278,600     938,000   1,278,600     938,000                                                </w:t>
      </w:r>
    </w:p>
    <w:p w:rsidR="0008145F" w:rsidRPr="004C6624" w:rsidRDefault="0008145F" w:rsidP="0008145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23                                      (18.00)     (17.00)     (18.00)     (17.00)                                                </w:t>
      </w:r>
    </w:p>
    <w:p w:rsidR="0008145F" w:rsidRPr="004C6624" w:rsidRDefault="0008145F" w:rsidP="0008145F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08145F" w:rsidRPr="004C6624" w:rsidRDefault="0008145F" w:rsidP="0008145F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25 III. CONSUMER SERVICES                                                                                                          </w:t>
      </w:r>
    </w:p>
    <w:p w:rsidR="0008145F" w:rsidRPr="004C6624" w:rsidRDefault="0008145F" w:rsidP="0008145F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26  PERSONAL SERVICE                                                                                                               </w:t>
      </w:r>
    </w:p>
    <w:p w:rsidR="0008145F" w:rsidRDefault="0008145F" w:rsidP="0008145F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27   CLASSIFIED POSITIONS             1,123,831     402,313   1,123,831     402,313                                                </w:t>
      </w:r>
    </w:p>
    <w:p w:rsidR="0008145F" w:rsidRPr="004C6624" w:rsidRDefault="0008145F" w:rsidP="0008145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28                                      (37.00)     (10.00)     (37.00)     (10.00)                                                </w:t>
      </w:r>
    </w:p>
    <w:p w:rsidR="0008145F" w:rsidRPr="004C6624" w:rsidRDefault="0008145F" w:rsidP="0008145F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29   OTHER PERSONAL SERVICES             19,035                  19,035                                                            </w:t>
      </w:r>
    </w:p>
    <w:p w:rsidR="0008145F" w:rsidRPr="004C6624" w:rsidRDefault="0008145F" w:rsidP="0008145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8145F" w:rsidRDefault="0008145F" w:rsidP="0008145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30  TOTAL PERSONAL SERVICE            1,142,866     402,313   1,142,866     402,313                                                </w:t>
      </w:r>
    </w:p>
    <w:p w:rsidR="0008145F" w:rsidRPr="004C6624" w:rsidRDefault="0008145F" w:rsidP="0008145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31                                      (37.00)     (10.00)     (37.00)     (10.00)                                                </w:t>
      </w:r>
    </w:p>
    <w:p w:rsidR="0008145F" w:rsidRPr="004C6624" w:rsidRDefault="0008145F" w:rsidP="0008145F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32  OTHER OPERATING EXPENSES            839,134     409,187     839,134     409,187                                                </w:t>
      </w:r>
    </w:p>
    <w:p w:rsidR="0008145F" w:rsidRDefault="0008145F" w:rsidP="0008145F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08145F" w:rsidRDefault="0008145F" w:rsidP="0008145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34 TOTAL CONSUMER SERVICES            1,982,000     811,500   1,982,000     811,500                                                </w:t>
      </w:r>
    </w:p>
    <w:p w:rsidR="0008145F" w:rsidRPr="004C6624" w:rsidRDefault="0008145F" w:rsidP="0008145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35                                      (37.00)     (10.00)     (37.00)     (10.00)                                                </w:t>
      </w:r>
    </w:p>
    <w:p w:rsidR="0008145F" w:rsidRPr="004C6624" w:rsidRDefault="0008145F" w:rsidP="0008145F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08145F" w:rsidRPr="004C6624" w:rsidRDefault="0008145F" w:rsidP="0008145F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37 IV. MARKETING SERVICES                                                                                                          </w:t>
      </w:r>
    </w:p>
    <w:p w:rsidR="0008145F" w:rsidRPr="004C6624" w:rsidRDefault="0008145F" w:rsidP="0008145F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38  A. MARKETING &amp; PROMOTIONS                                                                                                      </w:t>
      </w:r>
    </w:p>
    <w:p w:rsidR="0008145F" w:rsidRPr="004C6624" w:rsidRDefault="0008145F" w:rsidP="0008145F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39   PERSONAL SERVICE                                                                                                              </w:t>
      </w:r>
    </w:p>
    <w:p w:rsidR="0008145F" w:rsidRDefault="0008145F" w:rsidP="0008145F">
      <w:pPr>
        <w:spacing w:line="170" w:lineRule="exact"/>
        <w:rPr>
          <w:rFonts w:ascii="Letter Gothic" w:hAnsi="Letter Gothic"/>
          <w:sz w:val="18"/>
        </w:rPr>
      </w:pPr>
    </w:p>
    <w:p w:rsidR="0008145F" w:rsidRDefault="0008145F" w:rsidP="0008145F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08145F" w:rsidRPr="004C6624" w:rsidRDefault="0008145F" w:rsidP="0008145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4C6624">
        <w:rPr>
          <w:rFonts w:ascii="Letter Gothic" w:hAnsi="Letter Gothic"/>
          <w:sz w:val="18"/>
        </w:rPr>
        <w:t xml:space="preserve">  44-0002                                              SECTION  44                                                 PAGE 0143</w:t>
      </w:r>
    </w:p>
    <w:p w:rsidR="0008145F" w:rsidRPr="004C6624" w:rsidRDefault="0008145F" w:rsidP="0008145F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     DEPARTMENT OF AGRICULTURE                                                   </w:t>
      </w:r>
    </w:p>
    <w:p w:rsidR="0008145F" w:rsidRPr="004C6624" w:rsidRDefault="0008145F" w:rsidP="0008145F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08145F" w:rsidRPr="004C6624" w:rsidRDefault="0008145F" w:rsidP="0008145F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08145F" w:rsidRPr="004C6624" w:rsidRDefault="0008145F" w:rsidP="0008145F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08145F" w:rsidRPr="004C6624" w:rsidRDefault="0008145F" w:rsidP="0008145F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08145F" w:rsidRPr="004C6624" w:rsidRDefault="0008145F" w:rsidP="0008145F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08145F" w:rsidRPr="004C6624" w:rsidRDefault="0008145F" w:rsidP="0008145F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08145F" w:rsidRDefault="0008145F" w:rsidP="0008145F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1    CLASSIFIED POSITIONS              505,564     460,564     505,564     460,564                                                </w:t>
      </w:r>
    </w:p>
    <w:p w:rsidR="0008145F" w:rsidRPr="004C6624" w:rsidRDefault="0008145F" w:rsidP="0008145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2                                      (16.51)     (16.51)     (16.51)     (16.51)                                                </w:t>
      </w:r>
    </w:p>
    <w:p w:rsidR="0008145F" w:rsidRPr="004C6624" w:rsidRDefault="0008145F" w:rsidP="0008145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8145F" w:rsidRDefault="0008145F" w:rsidP="0008145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3   TOTAL PERSONAL SERVICE             505,564     460,564     505,564     460,564                                                </w:t>
      </w:r>
    </w:p>
    <w:p w:rsidR="0008145F" w:rsidRPr="004C6624" w:rsidRDefault="0008145F" w:rsidP="0008145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4                                      (16.51)     (16.51)     (16.51)     (16.51)                                                </w:t>
      </w:r>
    </w:p>
    <w:p w:rsidR="0008145F" w:rsidRPr="004C6624" w:rsidRDefault="0008145F" w:rsidP="0008145F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5   OTHER OPERATING EXPENSES         2,657,345   1,663,341   2,657,345   1,663,341                                                </w:t>
      </w:r>
    </w:p>
    <w:p w:rsidR="0008145F" w:rsidRPr="004C6624" w:rsidRDefault="0008145F" w:rsidP="0008145F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6   SPECIAL ITEMS:                                                                                                                </w:t>
      </w:r>
    </w:p>
    <w:p w:rsidR="0008145F" w:rsidRPr="004C6624" w:rsidRDefault="0008145F" w:rsidP="0008145F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7    RENEWABLE ENERGY                  350,000                 350,000                                                            </w:t>
      </w:r>
    </w:p>
    <w:p w:rsidR="0008145F" w:rsidRPr="004C6624" w:rsidRDefault="0008145F" w:rsidP="0008145F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8    AGRIBUSINESS                      250,000     250,000     250,000     250,000                                                </w:t>
      </w:r>
    </w:p>
    <w:p w:rsidR="0008145F" w:rsidRPr="004C6624" w:rsidRDefault="0008145F" w:rsidP="0008145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8145F" w:rsidRPr="004C6624" w:rsidRDefault="0008145F" w:rsidP="0008145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9   TOTAL SPECIAL ITEMS                600,000     250,000     600,000     250,000                                                </w:t>
      </w:r>
    </w:p>
    <w:p w:rsidR="0008145F" w:rsidRPr="004C6624" w:rsidRDefault="0008145F" w:rsidP="0008145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8145F" w:rsidRDefault="0008145F" w:rsidP="0008145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10  TOTAL MARKETING &amp; PROMOTIONS      3,762,909   2,373,905   3,762,909   2,373,905                                                </w:t>
      </w:r>
    </w:p>
    <w:p w:rsidR="0008145F" w:rsidRPr="004C6624" w:rsidRDefault="0008145F" w:rsidP="0008145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11                                      (16.51)     (16.51)     (16.51)     (16.51)                                                </w:t>
      </w:r>
    </w:p>
    <w:p w:rsidR="0008145F" w:rsidRPr="004C6624" w:rsidRDefault="0008145F" w:rsidP="0008145F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08145F" w:rsidRPr="004C6624" w:rsidRDefault="0008145F" w:rsidP="0008145F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13  B. COMMODITY BOARDS                                                                                                            </w:t>
      </w:r>
    </w:p>
    <w:p w:rsidR="0008145F" w:rsidRPr="004C6624" w:rsidRDefault="0008145F" w:rsidP="0008145F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14   PERSONAL SERVICE                                                                                                              </w:t>
      </w:r>
    </w:p>
    <w:p w:rsidR="0008145F" w:rsidRDefault="0008145F" w:rsidP="0008145F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15    CLASSIFIED POSITIONS               39,320                  39,320                                                            </w:t>
      </w:r>
    </w:p>
    <w:p w:rsidR="0008145F" w:rsidRPr="004C6624" w:rsidRDefault="0008145F" w:rsidP="0008145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16                                       (3.00)                  (3.00)                                                            </w:t>
      </w:r>
    </w:p>
    <w:p w:rsidR="0008145F" w:rsidRPr="004C6624" w:rsidRDefault="0008145F" w:rsidP="0008145F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17    OTHER PERSONAL SERVICES            50,280                  50,280                                                            </w:t>
      </w:r>
    </w:p>
    <w:p w:rsidR="0008145F" w:rsidRPr="004C6624" w:rsidRDefault="0008145F" w:rsidP="0008145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8145F" w:rsidRDefault="0008145F" w:rsidP="0008145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18   TOTAL PERSONAL SERVICE              89,600                  89,600                                                            </w:t>
      </w:r>
    </w:p>
    <w:p w:rsidR="0008145F" w:rsidRPr="004C6624" w:rsidRDefault="0008145F" w:rsidP="0008145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19                                       (3.00)                  (3.00)                                                            </w:t>
      </w:r>
    </w:p>
    <w:p w:rsidR="0008145F" w:rsidRPr="004C6624" w:rsidRDefault="0008145F" w:rsidP="0008145F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20   OTHER OPERATING EXPENSES         1,759,680               1,759,680                                                            </w:t>
      </w:r>
    </w:p>
    <w:p w:rsidR="0008145F" w:rsidRPr="004C6624" w:rsidRDefault="0008145F" w:rsidP="0008145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8145F" w:rsidRDefault="0008145F" w:rsidP="0008145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21  TOTAL COMMODITY BOARDS            1,849,280               1,849,280                                                            </w:t>
      </w:r>
    </w:p>
    <w:p w:rsidR="0008145F" w:rsidRPr="004C6624" w:rsidRDefault="0008145F" w:rsidP="0008145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22                                       (3.00)                  (3.00)                                                            </w:t>
      </w:r>
    </w:p>
    <w:p w:rsidR="0008145F" w:rsidRPr="004C6624" w:rsidRDefault="0008145F" w:rsidP="0008145F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08145F" w:rsidRPr="004C6624" w:rsidRDefault="0008145F" w:rsidP="0008145F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24  C. MARKET SERVICES                                                                                                             </w:t>
      </w:r>
    </w:p>
    <w:p w:rsidR="0008145F" w:rsidRPr="004C6624" w:rsidRDefault="0008145F" w:rsidP="0008145F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25   PERSONAL SERVICE                                                                                                              </w:t>
      </w:r>
    </w:p>
    <w:p w:rsidR="0008145F" w:rsidRDefault="0008145F" w:rsidP="0008145F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26    CLASSIFIED POSITIONS              252,000                 252,000                                                            </w:t>
      </w:r>
    </w:p>
    <w:p w:rsidR="0008145F" w:rsidRPr="004C6624" w:rsidRDefault="0008145F" w:rsidP="0008145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27                                      (19.12)                 (19.12)                                                            </w:t>
      </w:r>
    </w:p>
    <w:p w:rsidR="0008145F" w:rsidRPr="004C6624" w:rsidRDefault="0008145F" w:rsidP="0008145F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28    OTHER PERSONAL SERVICES            64,500                  64,500                                                            </w:t>
      </w:r>
    </w:p>
    <w:p w:rsidR="0008145F" w:rsidRPr="004C6624" w:rsidRDefault="0008145F" w:rsidP="0008145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8145F" w:rsidRDefault="0008145F" w:rsidP="0008145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29   TOTAL PERSONAL SERVICE             316,500                 316,500                                                            </w:t>
      </w:r>
    </w:p>
    <w:p w:rsidR="0008145F" w:rsidRPr="004C6624" w:rsidRDefault="0008145F" w:rsidP="0008145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30                                      (19.12)                 (19.12)                                                            </w:t>
      </w:r>
    </w:p>
    <w:p w:rsidR="0008145F" w:rsidRPr="004C6624" w:rsidRDefault="0008145F" w:rsidP="0008145F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31   OTHER OPERATING EXPENSES           877,900     300,000     877,900     300,000                                                </w:t>
      </w:r>
    </w:p>
    <w:p w:rsidR="0008145F" w:rsidRPr="004C6624" w:rsidRDefault="0008145F" w:rsidP="0008145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8145F" w:rsidRDefault="0008145F" w:rsidP="0008145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32  TOTAL MARKET SERVICES             1,194,400     300,000   1,194,400     300,000                                                </w:t>
      </w:r>
    </w:p>
    <w:p w:rsidR="0008145F" w:rsidRPr="004C6624" w:rsidRDefault="0008145F" w:rsidP="0008145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33                                      (19.12)                 (19.12)                                                            </w:t>
      </w:r>
    </w:p>
    <w:p w:rsidR="0008145F" w:rsidRPr="004C6624" w:rsidRDefault="0008145F" w:rsidP="0008145F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08145F" w:rsidRPr="004C6624" w:rsidRDefault="0008145F" w:rsidP="0008145F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35  D. INSPECTION SERVICES                                                                                                         </w:t>
      </w:r>
    </w:p>
    <w:p w:rsidR="0008145F" w:rsidRPr="004C6624" w:rsidRDefault="0008145F" w:rsidP="0008145F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36   PERSONAL SERVICE                                                                                                              </w:t>
      </w:r>
    </w:p>
    <w:p w:rsidR="0008145F" w:rsidRDefault="0008145F" w:rsidP="0008145F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37    CLASSIFIED POSITIONS              960,000                 960,000                                                            </w:t>
      </w:r>
    </w:p>
    <w:p w:rsidR="0008145F" w:rsidRPr="004C6624" w:rsidRDefault="0008145F" w:rsidP="0008145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38                                      (25.37)                 (25.37)                                                            </w:t>
      </w:r>
    </w:p>
    <w:p w:rsidR="0008145F" w:rsidRPr="004C6624" w:rsidRDefault="0008145F" w:rsidP="0008145F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39    OTHER PERSONAL SERVICES           250,000                 250,000                                                            </w:t>
      </w:r>
    </w:p>
    <w:p w:rsidR="0008145F" w:rsidRDefault="0008145F" w:rsidP="0008145F">
      <w:pPr>
        <w:spacing w:line="170" w:lineRule="exact"/>
        <w:rPr>
          <w:rFonts w:ascii="Letter Gothic" w:hAnsi="Letter Gothic"/>
          <w:sz w:val="18"/>
        </w:rPr>
      </w:pPr>
    </w:p>
    <w:p w:rsidR="0008145F" w:rsidRDefault="0008145F" w:rsidP="0008145F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08145F" w:rsidRPr="004C6624" w:rsidRDefault="0008145F" w:rsidP="0008145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4C6624">
        <w:rPr>
          <w:rFonts w:ascii="Letter Gothic" w:hAnsi="Letter Gothic"/>
          <w:sz w:val="18"/>
        </w:rPr>
        <w:t xml:space="preserve">  44-0003                                              SECTION  44                                                 PAGE 0144</w:t>
      </w:r>
    </w:p>
    <w:p w:rsidR="0008145F" w:rsidRPr="004C6624" w:rsidRDefault="0008145F" w:rsidP="0008145F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     DEPARTMENT OF AGRICULTURE                                                   </w:t>
      </w:r>
    </w:p>
    <w:p w:rsidR="0008145F" w:rsidRPr="004C6624" w:rsidRDefault="0008145F" w:rsidP="0008145F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08145F" w:rsidRPr="004C6624" w:rsidRDefault="0008145F" w:rsidP="0008145F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08145F" w:rsidRPr="004C6624" w:rsidRDefault="0008145F" w:rsidP="0008145F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08145F" w:rsidRPr="004C6624" w:rsidRDefault="0008145F" w:rsidP="0008145F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08145F" w:rsidRPr="004C6624" w:rsidRDefault="0008145F" w:rsidP="0008145F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08145F" w:rsidRPr="004C6624" w:rsidRDefault="0008145F" w:rsidP="0008145F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08145F" w:rsidRPr="004C6624" w:rsidRDefault="0008145F" w:rsidP="0008145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8145F" w:rsidRDefault="0008145F" w:rsidP="0008145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1   TOTAL PERSONAL SERVICE           1,210,000               1,210,000                                                            </w:t>
      </w:r>
    </w:p>
    <w:p w:rsidR="0008145F" w:rsidRPr="004C6624" w:rsidRDefault="0008145F" w:rsidP="0008145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2                                      (25.37)                 (25.37)                                                            </w:t>
      </w:r>
    </w:p>
    <w:p w:rsidR="0008145F" w:rsidRPr="004C6624" w:rsidRDefault="0008145F" w:rsidP="0008145F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3   OTHER OPERATING EXPENSES           621,200                 621,200                                                            </w:t>
      </w:r>
    </w:p>
    <w:p w:rsidR="0008145F" w:rsidRPr="004C6624" w:rsidRDefault="0008145F" w:rsidP="0008145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8145F" w:rsidRDefault="0008145F" w:rsidP="0008145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4  TOTAL INSPECTION SERVICES         1,831,200               1,831,200                                                            </w:t>
      </w:r>
    </w:p>
    <w:p w:rsidR="0008145F" w:rsidRPr="004C6624" w:rsidRDefault="0008145F" w:rsidP="0008145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5                                      (25.37)                 (25.37)                                                            </w:t>
      </w:r>
    </w:p>
    <w:p w:rsidR="0008145F" w:rsidRPr="004C6624" w:rsidRDefault="0008145F" w:rsidP="0008145F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08145F" w:rsidRPr="004C6624" w:rsidRDefault="0008145F" w:rsidP="0008145F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7  E. MARKET BULLETIN                                                                                                             </w:t>
      </w:r>
    </w:p>
    <w:p w:rsidR="0008145F" w:rsidRPr="004C6624" w:rsidRDefault="0008145F" w:rsidP="0008145F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8   PERSONAL SERVICE                                                                                                              </w:t>
      </w:r>
    </w:p>
    <w:p w:rsidR="0008145F" w:rsidRDefault="0008145F" w:rsidP="0008145F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9    CLASSIFIED POSITIONS               48,000                  48,000                                                            </w:t>
      </w:r>
    </w:p>
    <w:p w:rsidR="0008145F" w:rsidRPr="004C6624" w:rsidRDefault="0008145F" w:rsidP="0008145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10                                       (4.00)                  (4.00)                                                            </w:t>
      </w:r>
    </w:p>
    <w:p w:rsidR="0008145F" w:rsidRPr="004C6624" w:rsidRDefault="0008145F" w:rsidP="0008145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8145F" w:rsidRDefault="0008145F" w:rsidP="0008145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11   TOTAL PERSONAL SERVICE              48,000                  48,000                                                            </w:t>
      </w:r>
    </w:p>
    <w:p w:rsidR="0008145F" w:rsidRPr="004C6624" w:rsidRDefault="0008145F" w:rsidP="0008145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12                                       (4.00)                  (4.00)                                                            </w:t>
      </w:r>
    </w:p>
    <w:p w:rsidR="0008145F" w:rsidRPr="004C6624" w:rsidRDefault="0008145F" w:rsidP="0008145F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13   OTHER OPERATING EXPENSES           111,500                 111,500                                                            </w:t>
      </w:r>
    </w:p>
    <w:p w:rsidR="0008145F" w:rsidRPr="004C6624" w:rsidRDefault="0008145F" w:rsidP="0008145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8145F" w:rsidRDefault="0008145F" w:rsidP="0008145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14  TOTAL MARKET BULLETIN               159,500                 159,500                                                            </w:t>
      </w:r>
    </w:p>
    <w:p w:rsidR="0008145F" w:rsidRPr="004C6624" w:rsidRDefault="0008145F" w:rsidP="0008145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15                                       (4.00)                  (4.00)                                                            </w:t>
      </w:r>
    </w:p>
    <w:p w:rsidR="0008145F" w:rsidRDefault="0008145F" w:rsidP="0008145F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08145F" w:rsidRDefault="0008145F" w:rsidP="0008145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17 TOTAL MARKETING SERVICES           8,797,289   2,673,905   8,797,289   2,673,905                                                </w:t>
      </w:r>
    </w:p>
    <w:p w:rsidR="0008145F" w:rsidRPr="004C6624" w:rsidRDefault="0008145F" w:rsidP="0008145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18                                      (68.00)     (16.51)     (68.00)     (16.51)                                                </w:t>
      </w:r>
    </w:p>
    <w:p w:rsidR="0008145F" w:rsidRPr="004C6624" w:rsidRDefault="0008145F" w:rsidP="0008145F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08145F" w:rsidRPr="004C6624" w:rsidRDefault="0008145F" w:rsidP="0008145F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20 V.  EMPLOYEE BENEFITS                                                                                                           </w:t>
      </w:r>
    </w:p>
    <w:p w:rsidR="0008145F" w:rsidRPr="004C6624" w:rsidRDefault="0008145F" w:rsidP="0008145F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21  C. STATE EMPLOYER CONTRIBUTIONS                                                                                                </w:t>
      </w:r>
    </w:p>
    <w:p w:rsidR="0008145F" w:rsidRPr="004C6624" w:rsidRDefault="0008145F" w:rsidP="0008145F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22   EMPLOYER CONTRIBUTIONS           1,868,270     779,924   1,896,603     808,257                                                </w:t>
      </w:r>
    </w:p>
    <w:p w:rsidR="0008145F" w:rsidRPr="004C6624" w:rsidRDefault="0008145F" w:rsidP="0008145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8145F" w:rsidRPr="004C6624" w:rsidRDefault="0008145F" w:rsidP="0008145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23  TOTAL FRINGE BENEFITS             1,868,270     779,924   1,896,603     808,257                                                </w:t>
      </w:r>
    </w:p>
    <w:p w:rsidR="0008145F" w:rsidRDefault="0008145F" w:rsidP="0008145F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08145F" w:rsidRPr="004C6624" w:rsidRDefault="0008145F" w:rsidP="0008145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25 TOTAL EMPLOYEE BENEFITS            1,868,270     779,924   1,896,603     808,257                                                </w:t>
      </w:r>
    </w:p>
    <w:p w:rsidR="0008145F" w:rsidRPr="004C6624" w:rsidRDefault="0008145F" w:rsidP="0008145F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08145F" w:rsidRPr="004C6624" w:rsidRDefault="0008145F" w:rsidP="0008145F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27 VI. NON-RECURRING APPROPRIATIONS                                                                                                </w:t>
      </w:r>
    </w:p>
    <w:p w:rsidR="0008145F" w:rsidRPr="004C6624" w:rsidRDefault="0008145F" w:rsidP="0008145F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28  MSA--MARKETING                    1,500,000                                                                                    </w:t>
      </w:r>
    </w:p>
    <w:p w:rsidR="0008145F" w:rsidRPr="004C6624" w:rsidRDefault="0008145F" w:rsidP="0008145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8145F" w:rsidRPr="004C6624" w:rsidRDefault="0008145F" w:rsidP="0008145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29 TOTAL NON-RECURRING APPRO.         1,500,000                                                                                    </w:t>
      </w:r>
    </w:p>
    <w:p w:rsidR="0008145F" w:rsidRDefault="0008145F" w:rsidP="0008145F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08145F" w:rsidRPr="004C6624" w:rsidRDefault="0008145F" w:rsidP="0008145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31 TOTAL NON-RECURRING                1,500,000                                                                                    </w:t>
      </w:r>
    </w:p>
    <w:p w:rsidR="0008145F" w:rsidRPr="004C6624" w:rsidRDefault="0008145F" w:rsidP="0008145F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08145F" w:rsidRPr="004C6624" w:rsidRDefault="0008145F" w:rsidP="0008145F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33 DEPARTMENT OF AGRICULTURE                                                                                                       </w:t>
      </w:r>
    </w:p>
    <w:p w:rsidR="0008145F" w:rsidRPr="004C6624" w:rsidRDefault="0008145F" w:rsidP="0008145F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34 TOTAL RECURRING BASE              14,823,536   6,010,706  15,404,433   6,591,603                                                </w:t>
      </w:r>
    </w:p>
    <w:p w:rsidR="0008145F" w:rsidRPr="004C6624" w:rsidRDefault="0008145F" w:rsidP="0008145F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35                                                                                                                                 </w:t>
      </w:r>
    </w:p>
    <w:p w:rsidR="0008145F" w:rsidRDefault="0008145F" w:rsidP="0008145F">
      <w:pPr>
        <w:spacing w:line="170" w:lineRule="exact"/>
        <w:rPr>
          <w:rFonts w:ascii="Letter Gothic" w:hAnsi="Letter Gothic"/>
          <w:sz w:val="18"/>
        </w:rPr>
      </w:pPr>
    </w:p>
    <w:p w:rsidR="0008145F" w:rsidRDefault="0008145F" w:rsidP="0008145F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08145F" w:rsidRPr="004C6624" w:rsidRDefault="0008145F" w:rsidP="0008145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4C6624">
        <w:rPr>
          <w:rFonts w:ascii="Letter Gothic" w:hAnsi="Letter Gothic"/>
          <w:sz w:val="18"/>
        </w:rPr>
        <w:t xml:space="preserve">  44-0004                                              SECTION  44                                                 PAGE 0145</w:t>
      </w:r>
    </w:p>
    <w:p w:rsidR="0008145F" w:rsidRPr="004C6624" w:rsidRDefault="0008145F" w:rsidP="0008145F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     DEPARTMENT OF AGRICULTURE                                                   </w:t>
      </w:r>
    </w:p>
    <w:p w:rsidR="0008145F" w:rsidRPr="004C6624" w:rsidRDefault="0008145F" w:rsidP="0008145F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08145F" w:rsidRPr="004C6624" w:rsidRDefault="0008145F" w:rsidP="0008145F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08145F" w:rsidRPr="004C6624" w:rsidRDefault="0008145F" w:rsidP="0008145F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08145F" w:rsidRPr="004C6624" w:rsidRDefault="0008145F" w:rsidP="0008145F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08145F" w:rsidRPr="004C6624" w:rsidRDefault="0008145F" w:rsidP="0008145F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08145F" w:rsidRDefault="0008145F" w:rsidP="0008145F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08145F" w:rsidRDefault="0008145F" w:rsidP="0008145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1 TOTAL FUNDS AVAILABLE             16,323,536   6,010,706  15,404,433   6,591,603                                                </w:t>
      </w:r>
    </w:p>
    <w:p w:rsidR="0008145F" w:rsidRPr="004C6624" w:rsidRDefault="0008145F" w:rsidP="0008145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2 TOTAL AUTHORIZED FTE POSITIONS      (138.00)     (58.51)    (138.00)     (58.51)                                                </w:t>
      </w:r>
    </w:p>
    <w:p w:rsidR="0008145F" w:rsidRPr="004C6624" w:rsidRDefault="0008145F" w:rsidP="0008145F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08145F" w:rsidRDefault="0008145F" w:rsidP="0008145F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</w:p>
    <w:sectPr w:rsidR="0008145F" w:rsidSect="0008145F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8145F" w:rsidRDefault="0008145F" w:rsidP="00DA542B">
      <w:r>
        <w:separator/>
      </w:r>
    </w:p>
  </w:endnote>
  <w:endnote w:type="continuationSeparator" w:id="0">
    <w:p w:rsidR="0008145F" w:rsidRDefault="0008145F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6011FB9-2E74-4A7E-A154-8373AF8D83F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BF5640B5-5836-4ADD-9697-70C420C16E43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22844703-9FBE-48F2-A414-0B7D004EBC00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3A628DA3-F484-4EB6-906B-0F858B9D7B1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107EE92-18D0-4034-BFB4-64F92E6B2DB7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8145F" w:rsidRDefault="0008145F" w:rsidP="00DA542B">
      <w:r>
        <w:separator/>
      </w:r>
    </w:p>
  </w:footnote>
  <w:footnote w:type="continuationSeparator" w:id="0">
    <w:p w:rsidR="0008145F" w:rsidRDefault="0008145F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145F"/>
    <w:rsid w:val="000046BD"/>
    <w:rsid w:val="00005E8A"/>
    <w:rsid w:val="0002128A"/>
    <w:rsid w:val="00036E0A"/>
    <w:rsid w:val="00047E19"/>
    <w:rsid w:val="0006477E"/>
    <w:rsid w:val="0007675A"/>
    <w:rsid w:val="0008145F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4B9F67F6.dotm</Template>
  <TotalTime>0</TotalTime>
  <Pages>4</Pages>
  <Words>739</Words>
  <Characters>7404</Characters>
  <Application>Microsoft Office Word</Application>
  <DocSecurity>0</DocSecurity>
  <Lines>170</Lines>
  <Paragraphs>160</Paragraphs>
  <ScaleCrop>false</ScaleCrop>
  <LinksUpToDate>false</LinksUpToDate>
  <CharactersWithSpaces>21812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1A - Section 44 - As Introduced by Ways and Means - South Carolina Legislature Online</dc:title>
  <dc:subject/>
  <dc:creator/>
  <cp:keywords/>
  <dc:description/>
  <cp:lastModifiedBy/>
  <cp:revision>1</cp:revision>
  <dcterms:created xsi:type="dcterms:W3CDTF">2015-02-26T16:38:00Z</dcterms:created>
  <dcterms:modified xsi:type="dcterms:W3CDTF">2015-02-26T16:38:00Z</dcterms:modified>
</cp:coreProperties>
</file>