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0174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148,093                 151,055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6    PROGRAM MANAGER I                                                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(1.00)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148,093                 151,055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(2.00)                  (3.00)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234,828                 223,528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CONSERVATION BANK TRUST          9,440,289               9,440,289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SPECIAL ITEMS               9,440,289               9,440,289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ADMINISTRATION               9,823,210               9,814,872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(2.00)                  (3.00)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EMPLOYER CONTRIBUTIONS              37,023                  45,361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FRINGE BENEFITS                37,023                  45,361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EMPLOYEE BENEFITS               37,023                  45,361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S. C. CONSERVATION BANK                                             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FUNDS AVAILABLE              9,860,233               9,860,233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AUTHORIZED FTE POSITIONS        (2.00)                  (3.00)                                                            </w:t>
      </w:r>
    </w:p>
    <w:p w:rsidR="00F3453E" w:rsidRPr="004C6624" w:rsidRDefault="00F3453E" w:rsidP="00F3453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3453E" w:rsidRDefault="00F3453E" w:rsidP="00F3453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3453E" w:rsidSect="00F345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53E" w:rsidRDefault="00F3453E" w:rsidP="00DA542B">
      <w:r>
        <w:separator/>
      </w:r>
    </w:p>
  </w:endnote>
  <w:endnote w:type="continuationSeparator" w:id="0">
    <w:p w:rsidR="00F3453E" w:rsidRDefault="00F3453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DDAC2E-A59A-4A96-8BBB-57318D6751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69591C-A313-4006-946E-AF241B4BA383}"/>
    <w:embedItalic r:id="rId3" w:fontKey="{15461350-4FA0-405B-9C37-E53CBA5C6F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E72CDE-7A48-4A26-B77F-87E3B0DBBF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257755C-7EEE-48AA-8C2F-125F60646924}"/>
    <w:embedItalic r:id="rId6" w:fontKey="{341E0D3A-4BF9-4F70-AE1E-8543EBA13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EE24352-033C-4032-8167-49AE4A64EE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53E" w:rsidRDefault="00F3453E" w:rsidP="00DA542B">
      <w:r>
        <w:separator/>
      </w:r>
    </w:p>
  </w:footnote>
  <w:footnote w:type="continuationSeparator" w:id="0">
    <w:p w:rsidR="00F3453E" w:rsidRDefault="00F3453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3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3453E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160</Words>
  <Characters>1608</Characters>
  <Application>Microsoft Office Word</Application>
  <DocSecurity>0</DocSecurity>
  <Lines>40</Lines>
  <Paragraphs>39</Paragraphs>
  <ScaleCrop>false</ScaleCrop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53 -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