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0186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125,220     125,220     130,229     130,229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440,991     305,746     539,450     404,205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(9.50)      (9.50)      (9.50)      (9.50)                                                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933846" w:rsidRDefault="00933846" w:rsidP="0093384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8    ATTORNEY II                                                      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                         (.50)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OTHER PERSONAL SERVICES              1,234       1,234       1,234       1,234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TOTAL PERSONAL SERVICE              567,445     432,200     670,913     535,668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(10.50)     (10.50)     (11.00)     (10.50)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OTHER OPERATING EXPENSES            300,000                 300,000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SPECIAL ITEMS:                                                     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DEATH PENALTY TRIAL FUNDS        2,500,000               2,500,000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CONFLICT FUND                    2,500,000               2,500,000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LEGAL AID FUNDING                1,700,000               1,700,000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RULE 608 APPOINTMENT FUND        7,050,000   7,050,000   7,050,000   7,050,000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PROFESSIONAL TRAINING &amp;                                           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DEVELOPMENT                                               252,000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COURT FINE ASSESSMENT            1,315,132               1,315,132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TOTAL SPECIAL ITEMS              15,065,132   7,050,000  15,317,132   7,050,000                                                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ADMINISTRATION              15,932,577   7,482,200  16,288,045   7,585,668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(10.50)     (10.50)     (11.00)     (10.50)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II.  DIVISION OF APPELLATE                                          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DEFENSE                                                            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CLASSIFIED POSITIONS               993,877     750,034     993,877     750,034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(21.50)     (21.50)     (21.50)     (21.50)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TOTAL PERSONAL SERVICE              993,877     750,034     993,877     750,034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(21.50)     (21.50)     (21.50)     (21.50)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OTHER OPERATING EXPENSES            302,600                 302,600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TOTAL DIVISION OF APPELLATE                                                                                                     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DEFENSE                           1,296,477     750,034   1,296,477     750,034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(21.50)     (21.50)     (21.50)     (21.50)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</w:p>
    <w:p w:rsidR="00933846" w:rsidRDefault="00933846" w:rsidP="0093384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0187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III. OFFICE OF CIRCUIT PUBLIC                                       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DEFENDERS                                                          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CIRCUIT PUBLIC DEFENDERS         2,147,542   2,147,542   2,147,542   2,147,542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(16.00)     (16.00)     (16.00)     (16.00)                                                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UNCLASSIFIED POSITIONS             405,985     405,985     405,985     405,985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(16.00)     (16.00)     (16.00)     (16.00)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2,553,527   2,553,527   2,553,527   2,553,527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(32.00)     (32.00)     (32.00)     (32.00)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 96,000      96,000      96,000      96,000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DEFENSE OF INDIGENTS PER                                          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CAPITA                         10,212,602   6,039,550  11,232,602   7,059,550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DUI DEFENSE OF INDIGENTS           976,593     976,593     976,593     976,593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CRIMINAL DOMESTIC VIOLENCE       1,377,185   1,377,185   1,377,185   1,377,185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TOTAL SPECIAL ITEMS              12,566,380   8,393,328  13,586,380   9,413,328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TOTAL OFFICE OF CIRCUIT PUBLIC                                                                                                  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DEFENDERS                        15,215,907  11,042,855  16,235,907  12,062,855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(32.00)     (32.00)     (32.00)     (32.00)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IV. DEATH PENALTY TRIAL DIVISION                                    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UNCLASSIFIED POSITIONS             296,000                 296,000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(5.00)                  (5.00)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TOTAL PERSONAL SERVICE              296,000                 296,000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(5.00)                  (5.00)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OTHER OPERATING EXPENSES            115,200                 115,200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TOTAL DEATH PENALTY TRIAL                                                                                                       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DIVISION                            411,200                 411,200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 (5.00)                  (5.00)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V. EMPLOYEE BENEFITS                                                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EMPLOYER CONTRIBUTIONS           2,016,520   1,927,720   2,057,772   1,968,972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TOTAL FRINGE BENEFITS             2,016,520   1,927,720   2,057,772   1,968,972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</w:p>
    <w:p w:rsidR="00933846" w:rsidRDefault="00933846" w:rsidP="0093384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0188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EMPLOYEE BENEFITS            2,016,520   1,927,720   2,057,772   1,968,972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COMMISSION ON INDIGENT DEFENSE                                                                                                  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TOTAL FUNDS AVAILABLE             34,872,681  21,202,809  36,289,401  22,367,529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AUTHORIZED FTE POSITIONS       (69.00)     (64.00)     (69.50)     (64.00)                                                </w:t>
      </w:r>
    </w:p>
    <w:p w:rsidR="00933846" w:rsidRPr="004C6624" w:rsidRDefault="00933846" w:rsidP="0093384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33846" w:rsidRDefault="00933846" w:rsidP="0093384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33846" w:rsidSect="0093384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846" w:rsidRDefault="00933846" w:rsidP="00DA542B">
      <w:r>
        <w:separator/>
      </w:r>
    </w:p>
  </w:endnote>
  <w:endnote w:type="continuationSeparator" w:id="0">
    <w:p w:rsidR="00933846" w:rsidRDefault="0093384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491D86-E6AC-402A-8B8A-33DFA1867E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F47837A-458F-46EF-B03C-7D3F91C2422C}"/>
    <w:embedItalic r:id="rId3" w:fontKey="{54FFFB51-9C33-4708-9518-F3F32BA02D9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D84651A-23C8-4753-8C86-52CDC70C286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9169ABB-5DFD-42E4-BB80-5D0C46533616}"/>
    <w:embedItalic r:id="rId6" w:fontKey="{737DB7C9-2BC8-4E34-A570-71ABCFE553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0430CDF-FCD8-4994-85FA-786F82BFFCD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846" w:rsidRDefault="00933846" w:rsidP="00DA542B">
      <w:r>
        <w:separator/>
      </w:r>
    </w:p>
  </w:footnote>
  <w:footnote w:type="continuationSeparator" w:id="0">
    <w:p w:rsidR="00933846" w:rsidRDefault="0093384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84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33846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3</Pages>
  <Words>549</Words>
  <Characters>4898</Characters>
  <Application>Microsoft Office Word</Application>
  <DocSecurity>0</DocSecurity>
  <Lines>119</Lines>
  <Paragraphs>112</Paragraphs>
  <ScaleCrop>false</ScaleCrop>
  <LinksUpToDate>false</LinksUpToDate>
  <CharactersWithSpaces>15295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61 - As Introduced by Ways and Means - South Carolina Legislature Online</dc:title>
  <dc:subject/>
  <dc:creator/>
  <cp:keywords/>
  <dc:description/>
  <cp:lastModifiedBy/>
  <cp:revision>1</cp:revision>
  <dcterms:created xsi:type="dcterms:W3CDTF">2015-02-26T16:39:00Z</dcterms:created>
  <dcterms:modified xsi:type="dcterms:W3CDTF">2015-02-26T16:39:00Z</dcterms:modified>
</cp:coreProperties>
</file>