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0194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153,010     122,408     159,130     128,528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3,802,163   3,597,163   3,867,986   3,662,986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(87.71)     (76.40)     (87.71)     (76.40)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257,261     164,700     257,261     164,700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4,212,434   3,884,271   4,284,377   3,956,214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(88.71)     (77.20)     (88.71)     (77.20)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2,154,879      37,481   2,154,879      37,481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DEBT SERVICE   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DEBT SERVICE                     2,337,625               2,337,625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DEBT SERVICE                2,337,625               2,337,625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TOTAL ADMINISTRATIVE SERVICES      8,704,938   3,921,752   8,776,881   3,993,695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(88.71)     (77.20)     (88.71)     (77.20)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II. PROGRAMS AND SERVICES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A.1. HIGHWAY PATROL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45,348,256  41,442,653  46,923,009  42,952,406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(1112.70)   (1018.30)   (1112.70)   (1018.30)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NEW POSITIONS  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24     LAW ENFORCEMENT OFFICER II                             1,036,562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UNCLASSIFIED POSITIONS            114,798     114,798     117,092     117,092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(1.00)      (1.00)      (1.00)      (1.00)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PERSONAL SERVICES         2,633,835     906,160   2,538,835     906,160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PERSONAL SERVICE          48,096,889  42,463,611  50,615,498  43,975,658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(1113.70)   (1019.30)   (1113.70)   (1019.30)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OPERATING EXPENSES        25,038,166   1,186,388  27,469,006   3,286,388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TOTAL HIGHWAY PATROL             73,135,055  43,649,999  78,084,504  47,262,046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(1113.70)   (1019.30)   (1113.70)   (1019.30)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A.2. ILLEGAL IMMIGRATION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CLASSIFIED POSITIONS              418,180     418,180     426,544     426,544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(12.00)     (12.00)     (12.00)     (12.00)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PERSONAL SERVICE             418,180     418,180     426,544     426,544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(12.00)     (12.00)     (12.00)     (12.00)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</w:p>
    <w:p w:rsidR="005C2AA5" w:rsidRDefault="005C2AA5" w:rsidP="005C2AA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0195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  118,525     118,525     118,525     118,525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ILLEGAL IMMIGRATION           536,705     536,705     545,069     545,069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(12.00)     (12.00)     (12.00)     (12.00)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HIGHWAY PATROL              73,671,760  44,186,704  78,629,573  47,807,115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(1125.70)   (1031.30)   (1125.70)   (1031.30)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B.  STATE TRANSPORT POLICE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CLASSIFIED POSITIONS             5,622,825   1,908,074   6,066,052   1,946,237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(147.01)     (45.90)    (147.01)     (45.90)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UNCLASSIFIED POSITIONS              99,910      99,910     101,908     101,908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PERSONAL SERVICES            482,512      25,000     375,123      25,000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PERSONAL SERVICE            6,205,247   2,032,984   6,543,083   2,073,145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(148.01)     (46.90)    (148.01)     (46.90)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OTHER OPERATING EXPENSES          3,682,593               3,183,475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STATE TRANSPORT POLICE       9,887,840   2,032,984   9,726,558   2,073,145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(148.01)     (46.90)    (148.01)     (46.90)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C. BUREAU OF PROTECTIVE SERVICES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CLASSIFIED POSITIONS             2,576,829   1,639,231   2,672,615   1,672,017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(91.00)     (55.00)     (91.00)     (55.00)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PERSONAL SERVICES             62,402                  62,402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PERSONAL SERVICE            2,639,231   1,639,231   2,735,017   1,672,017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(91.00)     (55.00)     (91.00)     (55.00)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OTHER OPERATING EXPENSES             18,930                  25,870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TOTAL BUREAU OF PROTECTIVE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SERVICES                          2,658,161   1,639,231   2,760,887   1,672,017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(91.00)     (55.00)     (91.00)     (55.00)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D.  HALL OF FAME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CLASSIFIED POSITIONS               137,000                 137,000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(3.00)                  (3.00)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PERSONAL SERVICE              137,000                 137,000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(3.00)                  (3.00)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OTHER OPERATING EXPENSES            126,000                 126,000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</w:p>
    <w:p w:rsidR="005C2AA5" w:rsidRDefault="005C2AA5" w:rsidP="005C2AA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0196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HALL OF FAME                   263,000                 263,000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(3.00)                  (3.00)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E. SAFETY AND GRANTS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CLASSIFIED POSITIONS             1,890,359     498,520   1,906,214     508,490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(38.58)      (6.40)     (38.58)      (6.40)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PERSONAL SERVICES            503,000       3,000     491,780       3,000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2,393,359     501,520   2,397,994     511,490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(38.58)      (6.40)     (38.58)      (6.40)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7,027,179      31,819   7,027,179      31,819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SPECIAL ITEM:  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LOCAL LAW ENFORCEMENT GRANTS       300,000     300,000     360,000     360,000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SPECIAL ITEMS                 300,000     300,000     360,000     360,000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DISTRIBUTION TO SUBDIVISIONS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ALLOC MUN - RESTRICTED           3,396,800               3,396,800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ALLOC CNTY-RESTRICTED            4,295,153               4,295,153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ALLOC OTHER STATE AGENCIES       4,666,000               4,666,000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ALLOC OTHER ENTITIES             7,715,000               7,715,000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DIST SUBDIVISIONS          20,072,953              20,072,953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SAFETY AND GRANTS           29,793,491     833,339  29,858,126     903,309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(38.58)      (6.40)     (38.58)      (6.40)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PROGRAMS AND SERVICES      116,274,252  48,692,258 121,238,144  52,455,586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(1406.29)   (1139.60)   (1406.29)   (1139.60)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III.  EMPLOYEE BENEFITS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EMPLOYER CONTRIBUTIONS          26,446,676  21,152,424  28,308,694  22,315,848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FRINGE BENEFITS            26,446,676  21,152,424  28,308,694  22,315,848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TOTAL EMPLOYEE BENEFITS           26,446,676  21,152,424  28,308,694  22,315,848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IV. NON-RECURRING APPROPRIATION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DUI TEAM VEHICLES &amp; EQUIPMENT                               768,000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NON-RECURRING APPRO.                                   768,000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NON-RECURRING                                          768,000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</w:p>
    <w:p w:rsidR="005C2AA5" w:rsidRDefault="005C2AA5" w:rsidP="005C2AA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0197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DEPARTMENT OF PUBLIC SAFETY                                                     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TOTAL RECURRING BASE             151,425,866  73,766,434 158,323,719  78,765,129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TOTAL FUNDS AVAILABLE            151,425,866  73,766,434 159,091,719  78,765,129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AUTHORIZED FTE POSITIONS     (1495.00)   (1216.80)   (1495.00)   (1216.80)                                                </w:t>
      </w:r>
    </w:p>
    <w:p w:rsidR="005C2AA5" w:rsidRPr="004C6624" w:rsidRDefault="005C2AA5" w:rsidP="005C2AA5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C2AA5" w:rsidRDefault="005C2AA5" w:rsidP="005C2AA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C2AA5" w:rsidSect="005C2A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AA5" w:rsidRDefault="005C2AA5" w:rsidP="00DA542B">
      <w:r>
        <w:separator/>
      </w:r>
    </w:p>
  </w:endnote>
  <w:endnote w:type="continuationSeparator" w:id="0">
    <w:p w:rsidR="005C2AA5" w:rsidRDefault="005C2AA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0661BF-5C16-427F-A963-76F93C0442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2A11FA2-A271-4316-9C55-AE4CD7A89EC3}"/>
    <w:embedItalic r:id="rId3" w:fontKey="{488BEE02-6073-48C5-B9D9-341F2AAB1B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363463-6CFB-49AD-A49C-15C88B4992F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612EB8C-51E2-4D22-AE0C-238B4F3CB5FD}"/>
    <w:embedItalic r:id="rId6" w:fontKey="{7C8E2AC0-4392-4712-9A45-DA619A9B62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14797E-5171-4E14-9C5B-C343976E02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AA5" w:rsidRDefault="005C2AA5" w:rsidP="00DA542B">
      <w:r>
        <w:separator/>
      </w:r>
    </w:p>
  </w:footnote>
  <w:footnote w:type="continuationSeparator" w:id="0">
    <w:p w:rsidR="005C2AA5" w:rsidRDefault="005C2AA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A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C2AA5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843</Words>
  <Characters>8178</Characters>
  <Application>Microsoft Office Word</Application>
  <DocSecurity>0</DocSecurity>
  <Lines>180</Lines>
  <Paragraphs>170</Paragraphs>
  <ScaleCrop>false</ScaleCrop>
  <LinksUpToDate>false</LinksUpToDate>
  <CharactersWithSpaces>23142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63 -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