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0217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DIRECTOR                           171,683                 175,117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UNCLASSIFIED POSITIONS             972,634                 859,961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(11.00)                 (10.00)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1,144,317               1,035,078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(12.00)                 (11.00)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1,058,681               1,133,847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DUAL PARTY RELAY FUND            4,165,696               4,165,696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SPECIAL ITEMS               4,165,696               4,165,696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DIRECTOR                          6,368,694               6,334,621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(12.00)                 (11.00)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UNCLASSIFIED POSITIONS           1,471,801               1,491,109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(28.00)                 (29.00)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PERSONAL SERVICE            1,471,801               1,491,109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(28.00)                 (29.00)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SUPPORT SERVICES             1,471,801               1,491,109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(28.00)                 (29.00)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UNCLASSIFIED POSITIONS           1,100,779               1,079,645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(18.00)                 (16.00)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TOTAL PERSONAL SERVICE            1,100,779               1,079,645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(18.00)                 (16.00)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WATER/WASTEWATER                  1,100,779               1,079,645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(18.00)                 (16.00)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</w:p>
    <w:p w:rsidR="00B636AC" w:rsidRDefault="00B636AC" w:rsidP="00B636A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0218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UNCLASSIFIED POSITIONS           1,013,961               1,219,643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(16.00)                 (18.00)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PERSONAL SERVICE            1,013,961               1,219,643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(16.00)                 (18.00)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ELECTRIC AND GAS             1,013,961               1,219,643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(16.00)                 (18.00)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V. ENERGY OFFICE   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A. ENERGY PROGRAMS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CLASSIFIED POSITIONS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                       (13.33)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UNCLASSIFIED POSITIONS                                    707,347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OTHER PERSONAL SERVICES                                    47,712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TOTAL PERSONAL SERVICE                                     755,059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                       (13.33)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OTHER OPERATING EXPENSES                                   306,188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DISTRIBUTION TO SUBDIVISIONS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ALLOC OTHER ENTITIES                                       60,000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DIST SUBDIVISIONS                                     60,000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ENERGY PROGRAMS                                     1,121,247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(13.33)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B. RADIOACTIVE WASTE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CLASSIFIED POSITIONS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                        (4.67)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UNCLASSIFIED POSITIONS                                    249,085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OTHER PERSONAL SERVICES                                     7,488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TOTAL PERSONAL SERVICE                                     256,573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                        (4.67)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OPERATING EXPENSES                                   108,568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RADIOACTIVE WASTE                                     365,141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                        (4.67)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TOTAL ENERGY OFFICE                                        1,486,388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                       (18.00)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0219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EMPLOYER CONTRIBUTIONS           1,448,778               1,852,706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TOTAL FRINGE BENEFITS             1,448,778               1,852,706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EMPLOYEE BENEFITS            1,448,778               1,852,706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OFFICE OF REGULATORY STAFF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FUNDS AVAILABLE             11,404,013              13,464,112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AUTHORIZED FTE POSITIONS       (74.00)                 (92.00)                                                            </w:t>
      </w:r>
    </w:p>
    <w:p w:rsidR="00B636AC" w:rsidRPr="004C6624" w:rsidRDefault="00B636AC" w:rsidP="00B636A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636AC" w:rsidRDefault="00B636AC" w:rsidP="00B636A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636AC" w:rsidSect="00B636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6AC" w:rsidRDefault="00B636AC" w:rsidP="00DA542B">
      <w:r>
        <w:separator/>
      </w:r>
    </w:p>
  </w:endnote>
  <w:endnote w:type="continuationSeparator" w:id="0">
    <w:p w:rsidR="00B636AC" w:rsidRDefault="00B636A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339B66-C6CD-4EB2-8E4A-D914FC4F88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D4BF06-CB4B-429C-914D-F539A5149D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F18CD2F-DE52-4DD4-8D74-2FDDECEFEE0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A5F3B19-7E11-4483-B231-5DE3035CAB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95F651-E910-4AA0-AF31-5E9F8393C7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6AC" w:rsidRDefault="00B636AC" w:rsidP="00DA542B">
      <w:r>
        <w:separator/>
      </w:r>
    </w:p>
  </w:footnote>
  <w:footnote w:type="continuationSeparator" w:id="0">
    <w:p w:rsidR="00B636AC" w:rsidRDefault="00B636A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A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636AC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484</Words>
  <Characters>4990</Characters>
  <Application>Microsoft Office Word</Application>
  <DocSecurity>0</DocSecurity>
  <Lines>129</Lines>
  <Paragraphs>124</Paragraphs>
  <ScaleCrop>false</ScaleCrop>
  <LinksUpToDate>false</LinksUpToDate>
  <CharactersWithSpaces>16891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73 -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