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80-0001                                              SECTION  80                                                 PAGE 0232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ADMINISTRATOR                      106,762     106,762     108,897     108,897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344,365      58,500     423,273      58,365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(8.00)      (1.00)      (8.00)      (1.00)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PERSONAL SERVICE              451,127     165,262     532,170     167,262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(9.00)      (2.00)      (9.00)      (2.00)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OTHER OPERATING EXPENSES            161,920      91,745     181,920     111,745                                                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TOTAL ADMINISTRATION                 613,047     257,007     714,090     279,007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(9.00)      (2.00)      (9.00)      (2.00)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II. LEGAL                                                                       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CLASSIFIED POSITIONS               608,462     114,787     588,462     114,787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(13.00)      (3.00)     (13.00)      (3.00)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OTHER PERSONAL SERVICES             20,000                  20,000            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TOTAL PERSONAL SERVICE              628,462     114,787     608,462     114,787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(13.00)      (3.00)     (13.00)      (3.00)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OTHER OPERATING EXPENSES            406,000      56,000     308,984      56,000                                                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TOTAL LEGAL                        1,034,462     170,787     917,446     170,787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(13.00)      (3.00)     (13.00)      (3.00)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III. CONSUMER SERVICES                                                          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CLASSIFIED POSITIONS               332,979      32,269     349,551      34,269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 (8.00)      (1.00)      (8.00)      (1.00)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OTHER PERSONAL SERVICES             25,000                  30,000            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TOTAL PERSONAL SERVICE              357,979      32,269     379,551      34,269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 (8.00)      (1.00)      (8.00)      (1.00)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OTHER OPERATING EXPENSES             17,036       7,036      52,036      27,036                                                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TOTAL CONSUMER SERVICES              375,015      39,305     431,587      61,305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 (8.00)      (1.00)      (8.00)      (1.00)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IV. CONSUMER ADVOCACY                                                           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PERSONAL SERVICE                                                                                                               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</w:p>
    <w:p w:rsidR="00752FF2" w:rsidRDefault="00752FF2" w:rsidP="00752FF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80-0002                                              SECTION  80                                                 PAGE 0233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CLASSIFIED POSITIONS               234,731     124,731     219,731     124,731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 (4.00)      (2.00)      (4.00)      (2.00)                                                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NEW POSITIONS                                                                                                                  </w:t>
      </w:r>
    </w:p>
    <w:p w:rsidR="00752FF2" w:rsidRDefault="00752FF2" w:rsidP="00752FF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4    PROGRAM ASSISTANT                                          23,469      23,469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                        (1.00)      (1.00)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OTHER PERSONAL SERVICES             15,000                                    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PERSONAL SERVICE              249,731     124,731     243,200     148,200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(4.00)      (2.00)      (5.00)      (3.00)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OTHER OPERATING EXPENSES            155,000     155,000     115,000     115,000                                                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TOTAL CONSUMER ADVOCACY              404,731     279,731     358,200     263,200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(4.00)      (2.00)      (5.00)      (3.00)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V. PUBLIC INFORMATION &amp;                                                         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EDUCATION                                                                      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CLASSIFIED POSITIONS                69,000      69,000      69,000      69,000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 (2.00)      (2.00)      (2.00)      (2.00)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TOTAL PERSONAL SERVICE               69,000      69,000      69,000      69,000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 (2.00)      (2.00)      (2.00)      (2.00)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OTHER OPERATING EXPENSES             15,000      15,000      15,000      15,000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TOTAL PUBLIC INFORMATION &amp;                                                                                                      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EDUCATION                            84,000      84,000      84,000      84,000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 (2.00)      (2.00)      (2.00)      (2.00)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VI. ID THEFT UNIT                                                               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PERSONAL SERVICE                                                                                                               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CLASSIFIED POSITIONS               164,120     164,120     168,120     168,120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 (4.00)      (4.00)      (4.00)      (4.00)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OTHER PERSONAL SERVICES             10,000                  10,000            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TOTAL PERSONAL SERVICE              174,120     164,120     178,120     168,120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 (4.00)      (4.00)      (4.00)      (4.00)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OTHER OPERATING EXPENSES             53,250      53,250      53,250      53,250                                                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TOTAL ID THEFT UNIT                  227,370     217,370     231,370     221,370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 (4.00)      (4.00)      (4.00)      (4.00)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VI. EMPLOYEE BENEFITS                                                                                                           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</w:p>
    <w:p w:rsidR="00752FF2" w:rsidRDefault="00752FF2" w:rsidP="00752FF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80-0003                                              SECTION  80                                                 PAGE 0234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C. STATE EMPLOYER CONTRIBUTIONS                                                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EMPLOYER CONTRIBUTIONS             572,009     202,768     631,779     229,137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TOTAL FRINGE BENEFITS               572,009     202,768     631,779     229,137                                                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TOTAL EMPLOYEE BENEFITS              572,009     202,768     631,779     229,137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DEPARTMENT OF CONSUMER AFFAIRS                                                                                                  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                                                                                                                          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TOTAL FUNDS AVAILABLE              3,310,634   1,250,968   3,368,472   1,308,806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TOTAL AUTHORIZED FTE POSITIONS       (40.00)     (14.00)     (41.00)     (15.00)                                                </w:t>
      </w:r>
    </w:p>
    <w:p w:rsidR="00752FF2" w:rsidRPr="004C6624" w:rsidRDefault="00752FF2" w:rsidP="00752FF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52FF2" w:rsidRDefault="00752FF2" w:rsidP="00752FF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752FF2" w:rsidSect="00752FF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FF2" w:rsidRDefault="00752FF2" w:rsidP="00DA542B">
      <w:r>
        <w:separator/>
      </w:r>
    </w:p>
  </w:endnote>
  <w:endnote w:type="continuationSeparator" w:id="0">
    <w:p w:rsidR="00752FF2" w:rsidRDefault="00752FF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0BD3DA-6756-4BD1-BAE8-93E313866D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4D20829-9598-43B7-A8CF-86F47780AE7A}"/>
    <w:embedItalic r:id="rId3" w:fontKey="{FC33C3A9-1252-410A-9C6F-FFE78059D3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636B5B8-6F35-43B1-BA9C-375F20623A8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8A650B7-1FF8-425F-A6E0-736BB5E7B2C9}"/>
    <w:embedItalic r:id="rId6" w:fontKey="{1E1F8DAC-E72D-474F-8457-B0C6EDCCDC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E18B3B6-191C-4C39-897F-24EB384C58D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FF2" w:rsidRDefault="00752FF2" w:rsidP="00DA542B">
      <w:r>
        <w:separator/>
      </w:r>
    </w:p>
  </w:footnote>
  <w:footnote w:type="continuationSeparator" w:id="0">
    <w:p w:rsidR="00752FF2" w:rsidRDefault="00752FF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FF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52FF2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3</Pages>
  <Words>582</Words>
  <Characters>5285</Characters>
  <Application>Microsoft Office Word</Application>
  <DocSecurity>0</DocSecurity>
  <Lines>124</Lines>
  <Paragraphs>117</Paragraphs>
  <ScaleCrop>false</ScaleCrop>
  <LinksUpToDate>false</LinksUpToDate>
  <CharactersWithSpaces>15960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80 - As Introduced by Ways and Means - South Carolina Legislature Online</dc:title>
  <dc:subject/>
  <dc:creator/>
  <cp:keywords/>
  <dc:description/>
  <cp:lastModifiedBy/>
  <cp:revision>1</cp:revision>
  <dcterms:created xsi:type="dcterms:W3CDTF">2015-02-26T16:40:00Z</dcterms:created>
  <dcterms:modified xsi:type="dcterms:W3CDTF">2015-02-26T16:40:00Z</dcterms:modified>
</cp:coreProperties>
</file>