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82-0001                                              SECTION  82                                                 PAGE 0239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DEPARTMENT OF MOTOR VEHICLES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640EE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EXECUTIVE DIRECTOR                 118,239                 122,969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B640EE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CLASSIFIED POSITIONS             4,298,882               4,377,002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(118.00)                (118.00)                                                            </w:t>
      </w:r>
    </w:p>
    <w:p w:rsidR="00B640EE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UNCLASSIFIED POSITIONS             199,488                 203,478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  (2.00)                  (2.00)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OTHER PERSONAL SERVICES             85,174                  85,174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40EE" w:rsidRDefault="00B640EE" w:rsidP="00B64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TOTAL PERSONAL SERVICE            4,701,783               4,788,623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(121.00)                (121.00)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OTHER OPERATING EXPENSES          2,368,782               2,368,782                                                            </w:t>
      </w:r>
    </w:p>
    <w:p w:rsidR="00B640EE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640EE" w:rsidRDefault="00B640EE" w:rsidP="00B64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TOTAL ADMINISTRATION               7,070,565               7,157,405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                                   (121.00)                (121.00)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II. PROGRAMS AND SERVICES                                           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A. CUSTOMER SERVICE                                                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1. CUSTOMER SERVICE CENTERS                                       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PERSONAL SERVICE                                                                                                             </w:t>
      </w:r>
    </w:p>
    <w:p w:rsidR="00B640EE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CLASSIFIED POSITIONS          20,554,516              20,953,097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                                  (792.00)                (792.00)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OTHER PERSONAL SERVICES        1,276,149               1,276,149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40EE" w:rsidRDefault="00B640EE" w:rsidP="00B64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TOTAL PERSONAL SERVICE         21,830,665              22,229,246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                                 (792.00)                (792.00)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OTHER OPERATING EXPENSES       12,553,340              12,553,340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40EE" w:rsidRDefault="00B640EE" w:rsidP="00B64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TOTAL CUSTOMER SERVICE CENTERS  34,384,005              34,782,586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                                  (792.00)                (792.00)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2. CUSTOMER SERVICE DELIVERY                                      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PERSONAL SERVICE                                                                                                             </w:t>
      </w:r>
    </w:p>
    <w:p w:rsidR="00B640EE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CLASSIFIED POSITIONS           4,107,203               4,186,374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                                  (157.00)                (157.00)                                                            </w:t>
      </w:r>
    </w:p>
    <w:p w:rsidR="00B640EE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 UNCLASSIFIED POSITIONS            96,449                  98,378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                                    (1.00)                  (1.00)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 OTHER PERSONAL SERVICES          331,037                 331,037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40EE" w:rsidRDefault="00B640EE" w:rsidP="00B64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 TOTAL PERSONAL SERVICE          4,534,689               4,615,789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                                  (158.00)                (158.00)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OTHER OPERATING EXPENSES        2,700,724               2,700,724                                                            </w:t>
      </w:r>
    </w:p>
    <w:p w:rsidR="00B640EE" w:rsidRDefault="00B640EE" w:rsidP="00B640EE">
      <w:pPr>
        <w:spacing w:line="170" w:lineRule="exact"/>
        <w:rPr>
          <w:rFonts w:ascii="Letter Gothic" w:hAnsi="Letter Gothic"/>
          <w:sz w:val="18"/>
        </w:rPr>
      </w:pPr>
    </w:p>
    <w:p w:rsidR="00B640EE" w:rsidRDefault="00B640EE" w:rsidP="00B640E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82-0002                                              SECTION  82                                                 PAGE 0240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DEPARTMENT OF MOTOR VEHICLES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 PLATE REPLACEMENT               3,350,000               4,900,000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TOTAL SPECIAL ITEMS              3,350,000               4,900,000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40EE" w:rsidRDefault="00B640EE" w:rsidP="00B64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 TOTAL CUSTOMER SERVICE DELIVERY  10,585,413              12,216,513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(158.00)                (158.00)                                                            </w:t>
      </w:r>
    </w:p>
    <w:p w:rsidR="00B640EE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640EE" w:rsidRDefault="00B640EE" w:rsidP="00B64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TOTAL CUSTOMER SERVICE            44,969,418              46,999,099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(950.00)                (950.00)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II. PROGRAMS AND SERVICES                                           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B.  PROCEDURES AND COMPLIANCE                                      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PERSONAL SERVICE                                                                                                              </w:t>
      </w:r>
    </w:p>
    <w:p w:rsidR="00B640EE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CLASSIFIED POSITIONS            3,525,249               3,588,556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(119.00)                (119.00)                                                            </w:t>
      </w:r>
    </w:p>
    <w:p w:rsidR="00B640EE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UNCLASSIFIED POSITIONS             96,187                  98,111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                                     (1.00)                  (1.00)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OTHER PERSONAL SERVICES            50,606                  50,606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40EE" w:rsidRDefault="00B640EE" w:rsidP="00B64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 TOTAL PERSONAL SERVICE           3,672,042               3,737,273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                                 (120.00)                (120.00)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OTHER OPERATING EXPENSES         3,226,958               3,226,958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40EE" w:rsidRDefault="00B640EE" w:rsidP="00B64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TOTAL PROCEDURES AND COMPLIANCE   6,899,000               6,964,231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                                 (120.00)                (120.00)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II. PROGRAMS AND SERVICES                                          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D. INSPECTOR GENERAL                                              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PERSONAL SERVICE                                                                                                             </w:t>
      </w:r>
    </w:p>
    <w:p w:rsidR="00B640EE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CLASSIFIED POSITIONS           1,650,415               1,683,334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                                 (50.00)                 (50.00)                                                            </w:t>
      </w:r>
    </w:p>
    <w:p w:rsidR="00B640EE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 UNCLASSIFIED POSITIONS            90,057                  91,863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                                   (1.00)                  (1.00)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OTHER PERSONAL SERVICES           28,500                  28,500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40EE" w:rsidRDefault="00B640EE" w:rsidP="00B64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 TOTAL PERSONAL SERVICE          1,768,972               1,803,697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                                    (51.00)                 (51.00)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OTHER OPERATING EXPENSES          354,458                 354,458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SPECIAL ITEM:                                                    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 FACIAL RECOGNITION PROGRAM       245,000                 245,000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  TOTAL SPECIAL ITEMS               245,000                 245,000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40EE" w:rsidRDefault="00B640EE" w:rsidP="00B64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TOTAL INSPECTOR GENERAL          2,368,430               2,403,155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                                   (51.00)                 (51.00)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640EE" w:rsidRDefault="00B640EE" w:rsidP="00B640EE">
      <w:pPr>
        <w:spacing w:line="170" w:lineRule="exact"/>
        <w:rPr>
          <w:rFonts w:ascii="Letter Gothic" w:hAnsi="Letter Gothic"/>
          <w:sz w:val="18"/>
        </w:rPr>
      </w:pPr>
    </w:p>
    <w:p w:rsidR="00B640EE" w:rsidRDefault="00B640EE" w:rsidP="00B640E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82-0003                                              SECTION  82                                                 PAGE 0241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DEPARTMENT OF MOTOR VEHICLES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II. PROGRAMS AND SERVICES                                         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E. TECHNOLOGY AND PROGRAM                                        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DEVELOPMENT                                                     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PERSONAL SERVICE                                                                                                            </w:t>
      </w:r>
    </w:p>
    <w:p w:rsidR="00B640EE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  CLASSIFIED POSITIONS          2,937,137               2,989,664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(50.00)                 (50.00)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40EE" w:rsidRDefault="00B640EE" w:rsidP="00B64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TOTAL PERSONAL SERVICE         2,937,137               2,989,664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 (50.00)                 (50.00)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 OTHER OPERATING EXPENSES       6,622,380               6,622,380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40EE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TOTAL TECHNOLOGY AND                                                                                                         </w:t>
      </w:r>
    </w:p>
    <w:p w:rsidR="00B640EE" w:rsidRDefault="00B640EE" w:rsidP="00B64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PROGRAM DEVELOPMENT            9,559,517               9,612,044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 (50.00)                 (50.00)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40EE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TOTAL TECHNOLOGY AND PROGRAM                                                                                                  </w:t>
      </w:r>
    </w:p>
    <w:p w:rsidR="00B640EE" w:rsidRDefault="00B640EE" w:rsidP="00B64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  DEVELOPMENT                     9,559,517               9,612,044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                                    (50.00)                 (50.00)                                                            </w:t>
      </w:r>
    </w:p>
    <w:p w:rsidR="00B640EE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640EE" w:rsidRDefault="00B640EE" w:rsidP="00B64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TOTAL PROGRAMS AND SERVICES       63,796,365              65,978,529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                                (1171.00)               (1171.00)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III. EMPLOYEE BENEFITS                                              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C. STATE EMPLOYER CONTRIBUTIONS                                    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EMPLOYER CONTRIBUTIONS          14,078,070              14,831,662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TOTAL FRINGE BENEFITS            14,078,070              14,831,662                                                            </w:t>
      </w:r>
    </w:p>
    <w:p w:rsidR="00B640EE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TOTAL EMPLOYEE BENEFITS           14,078,070              14,831,662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DEPARTMENT OF MOTOR VEHICLES                                                                                                    </w:t>
      </w:r>
    </w:p>
    <w:p w:rsidR="00B640EE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                                                                                                                             </w:t>
      </w:r>
    </w:p>
    <w:p w:rsidR="00B640EE" w:rsidRDefault="00B640EE" w:rsidP="00B64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TOTAL FUNDS AVAILABLE             84,945,000              87,967,596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TOTAL AUTHORIZED FTE POSITIONS     (1292.00)               (1292.00)                                                            </w:t>
      </w:r>
    </w:p>
    <w:p w:rsidR="00B640EE" w:rsidRPr="004C6624" w:rsidRDefault="00B640EE" w:rsidP="00B640E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640EE" w:rsidRDefault="00B640EE" w:rsidP="00B640EE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B640EE" w:rsidSect="00B640E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40EE" w:rsidRDefault="00B640EE" w:rsidP="00DA542B">
      <w:r>
        <w:separator/>
      </w:r>
    </w:p>
  </w:endnote>
  <w:endnote w:type="continuationSeparator" w:id="0">
    <w:p w:rsidR="00B640EE" w:rsidRDefault="00B640EE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5600A2-893A-47D6-8DE8-E6CAE3273D5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44FCCC2-E4CF-4742-8042-39E2D6B70CD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892270A-2926-445F-A7BF-09EF2717EC6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B410F5C-4066-482C-85FB-77E21C61CB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7CF9E64-617E-4F2C-9253-A1C294881EB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40EE" w:rsidRDefault="00B640EE" w:rsidP="00DA542B">
      <w:r>
        <w:separator/>
      </w:r>
    </w:p>
  </w:footnote>
  <w:footnote w:type="continuationSeparator" w:id="0">
    <w:p w:rsidR="00B640EE" w:rsidRDefault="00B640EE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0E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640EE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3</Pages>
  <Words>604</Words>
  <Characters>6155</Characters>
  <Application>Microsoft Office Word</Application>
  <DocSecurity>0</DocSecurity>
  <Lines>153</Lines>
  <Paragraphs>146</Paragraphs>
  <ScaleCrop>false</ScaleCrop>
  <LinksUpToDate>false</LinksUpToDate>
  <CharactersWithSpaces>19817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82 - As Introduced by Ways and Means - South Carolina Legislature Online</dc:title>
  <dc:subject/>
  <dc:creator/>
  <cp:keywords/>
  <dc:description/>
  <cp:lastModifiedBy/>
  <cp:revision>1</cp:revision>
  <dcterms:created xsi:type="dcterms:W3CDTF">2015-02-26T16:40:00Z</dcterms:created>
  <dcterms:modified xsi:type="dcterms:W3CDTF">2015-02-26T16:40:00Z</dcterms:modified>
</cp:coreProperties>
</file>