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0253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HARBOR DREDGING                                      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GEORGETOWN PORT MAINTENANCE                           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DREDGING                        2,600,000   2,600,000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SPECIAL ITEMS               2,600,000   2,600,000                                                                        </w:t>
      </w:r>
    </w:p>
    <w:p w:rsidR="0028247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HARBOR DREDGING              2,600,000   2,600,000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PORTS AUTHORITY                                                                                                                 </w:t>
      </w:r>
    </w:p>
    <w:p w:rsidR="0028247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FUNDS AVAILABLE              2,600,000   2,600,000                                                                        </w:t>
      </w:r>
    </w:p>
    <w:p w:rsidR="00282474" w:rsidRPr="004C6624" w:rsidRDefault="00282474" w:rsidP="0028247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2474" w:rsidRDefault="00282474" w:rsidP="0028247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2474" w:rsidSect="002824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474" w:rsidRDefault="00282474" w:rsidP="00DA542B">
      <w:r>
        <w:separator/>
      </w:r>
    </w:p>
  </w:endnote>
  <w:endnote w:type="continuationSeparator" w:id="0">
    <w:p w:rsidR="00282474" w:rsidRDefault="0028247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3A9976-7141-4CA8-901B-AE14AF3A86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76EDB4-BBC6-423B-9A9C-B4D4F99280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339328-2F8B-4A9F-BE41-729808843B8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A4B2421-4527-4DDF-8755-BCD05BAA77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6AC241-388E-4DA5-A37F-2AB29D4604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474" w:rsidRDefault="00282474" w:rsidP="00DA542B">
      <w:r>
        <w:separator/>
      </w:r>
    </w:p>
  </w:footnote>
  <w:footnote w:type="continuationSeparator" w:id="0">
    <w:p w:rsidR="00282474" w:rsidRDefault="0028247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7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2474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83</Words>
  <Characters>819</Characters>
  <Application>Microsoft Office Word</Application>
  <DocSecurity>0</DocSecurity>
  <Lines>21</Lines>
  <Paragraphs>20</Paragraphs>
  <ScaleCrop>false</ScaleCrop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88 -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