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95-0001                                              SECTION  95                                                 PAGE 0281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LIEUTENANT GOVERNOR'S OFFICE  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0875A7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LIEUTENANT GOVERNOR                 46,545      46,545      46,545      46,545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875A7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UNCLASSIFIED POSITIONS             291,896     291,896     297,734     297,734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 (5.00)      (5.00)      (5.00)      (5.00)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OTHER PERSONAL SERVICES             15,749      15,749      15,749      15,749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75A7" w:rsidRDefault="000875A7" w:rsidP="000875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TOTAL PERSONAL SERVICE              354,190     354,190     360,028     360,028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 (6.00)      (6.00)      (6.00)      (6.00)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OTHER OPERATING EXPENSES             68,125      68,125      68,125      68,125                                                </w:t>
      </w:r>
    </w:p>
    <w:p w:rsidR="000875A7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875A7" w:rsidRDefault="000875A7" w:rsidP="000875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TOTAL ADMINISTRATION                 422,315     422,315     428,153     428,153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  (6.00)      (6.00)      (6.00)      (6.00)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II. OFFICE ON AGING                                                             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A. SENIOR SERVICES                                                             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ADMINISTRATION                                                                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PERSONAL SERVICE:                                                                                                             </w:t>
      </w:r>
    </w:p>
    <w:p w:rsidR="000875A7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CLASSIFIED POSITIONS            1,860,150     780,150   1,903,413     814,528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 (40.00)     (21.40)     (40.00)     (21.40)                                                </w:t>
      </w:r>
    </w:p>
    <w:p w:rsidR="000875A7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NEW POSITIONS                                                                                                                 </w:t>
      </w:r>
    </w:p>
    <w:p w:rsidR="000875A7" w:rsidRDefault="000875A7" w:rsidP="000875A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22     PROGRAM COORDINATOR I                                    125,000                                                            </w:t>
      </w:r>
    </w:p>
    <w:p w:rsidR="000875A7" w:rsidRDefault="000875A7" w:rsidP="000875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                                                          (3.00)                                                            </w:t>
      </w:r>
    </w:p>
    <w:p w:rsidR="000875A7" w:rsidRDefault="000875A7" w:rsidP="000875A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24     PROGRAM COORDINATOR I                                                                                                       </w:t>
      </w:r>
    </w:p>
    <w:p w:rsidR="000875A7" w:rsidRDefault="000875A7" w:rsidP="000875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                                                         (1.00)                                                            </w:t>
      </w:r>
    </w:p>
    <w:p w:rsidR="000875A7" w:rsidRDefault="000875A7" w:rsidP="000875A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26     PROGRAM COORDINATOR II                                   215,000     215,000                                                </w:t>
      </w:r>
    </w:p>
    <w:p w:rsidR="000875A7" w:rsidRDefault="000875A7" w:rsidP="000875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                          (5.00)      (5.00)                                                </w:t>
      </w:r>
    </w:p>
    <w:p w:rsidR="000875A7" w:rsidRDefault="000875A7" w:rsidP="000875A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28     PROGRAM MANAGER I                                         60,000      60,000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                                                         (1.00)      (1.00)                                                </w:t>
      </w:r>
    </w:p>
    <w:p w:rsidR="000875A7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UNCLASSIFIED POSITIONS            141,169      49,325     127,686      31,250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                                   (1.00)       (.25)      (1.00)       (.25)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OTHER PERSONAL SERVICES            42,765      17,765      62,090      35,840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75A7" w:rsidRDefault="000875A7" w:rsidP="000875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TOTAL PERSONAL SERVICE           2,044,084     847,240   2,493,189   1,156,618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                                   (41.00)     (21.65)     (51.00)     (27.65)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OTHER OPERATING EXPENSES         1,121,824     127,477   1,284,341     294,304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SPECIAL ITEMS:                                                                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SILVER HAIRED LEGISLATURE          15,000      15,000      15,000      15,000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HOME AND COMMUNITY BASED                                                     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 SERVICES                       9,472,000   9,472,000   9,472,000   9,472,000                                                </w:t>
      </w:r>
    </w:p>
    <w:p w:rsidR="000875A7" w:rsidRDefault="000875A7" w:rsidP="000875A7">
      <w:pPr>
        <w:spacing w:line="170" w:lineRule="exact"/>
        <w:rPr>
          <w:rFonts w:ascii="Letter Gothic" w:hAnsi="Letter Gothic"/>
          <w:sz w:val="18"/>
        </w:rPr>
      </w:pPr>
    </w:p>
    <w:p w:rsidR="000875A7" w:rsidRDefault="000875A7" w:rsidP="000875A7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95-0002                                              SECTION  95                                                 PAGE 0282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LIEUTENANT GOVERNOR'S OFFICE  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  TOTAL SPECIAL ITEMS              9,487,000   9,487,000   9,487,000   9,487,000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75A7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TOTAL SENIOR SERVICES                                                                                                          </w:t>
      </w:r>
    </w:p>
    <w:p w:rsidR="000875A7" w:rsidRDefault="000875A7" w:rsidP="000875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 ADMINISTRATION                  12,652,908  10,461,717  13,264,530  10,937,922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(41.00)     (21.65)     (51.00)     (27.65)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B. OFFICE ON AGING ASSISTANCE                                                  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PERSONAL SERVICE                                                                                                              </w:t>
      </w:r>
    </w:p>
    <w:p w:rsidR="000875A7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CLASSIFIED POSITIONS               60,000                  66,000            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 (1.50)                  (1.50)            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75A7" w:rsidRDefault="000875A7" w:rsidP="000875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TOTAL PERSONAL SERVICE              60,000                  66,000            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  (1.50)                  (1.50)            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OTHER OPERATING EXPENSES            20,000                  20,000            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SPECIAL ITEMS:                                                                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ALZHEIMERS                        150,000     150,000     150,000     150,000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GERIATRIC PHYSICIAN LOAN                                                     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PROGRAM                           35,000      35,000      35,000      35,000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FAMILY CAREGIVERS                                         750,000     750,000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TOTAL SPECIAL ITEMS                185,000     185,000     935,000     935,000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CASE SERVICES:                                                                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CASE SERVICES                   2,000,000               2,725,000            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TOTAL CASE SRVC/PUB ASST         2,000,000               2,725,000            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DISTRIBUTION TO SUBDIVISIONS:                                                 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ALLOC OTHER STATE AGENCIES        100,000                 100,000            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ALLOC OTHER ENTITIES           26,544,184              27,225,963            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AID TO OTHER ENTITIES           2,035,245   1,135,245   1,625,445   1,135,245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TOTAL DIST SUBDIVISIONS         28,679,429   1,135,245  28,951,408   1,135,245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75A7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TOTAL OFFICE ON AGING                                                                                                          </w:t>
      </w:r>
    </w:p>
    <w:p w:rsidR="000875A7" w:rsidRDefault="000875A7" w:rsidP="000875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ASSISTANCE                      30,944,429   1,320,245  32,697,408   2,070,245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                                 (1.50)                  (1.50)                                                            </w:t>
      </w:r>
    </w:p>
    <w:p w:rsidR="000875A7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875A7" w:rsidRDefault="000875A7" w:rsidP="000875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TOTAL OFFICE ON AGING             43,597,337  11,781,962  45,961,938  13,008,167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                                   (42.50)     (21.65)     (52.50)     (27.65)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III. EMPLOYEE BENEFITS                                                          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C. STATE EMPLOYER CONTRIBUTIONS                                                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EMPLOYER CONTRIBUTIONS             863,406     472,384   1,007,809     574,283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TOTAL FRINGE BENEFITS               863,406     472,384   1,007,809     574,283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875A7" w:rsidRDefault="000875A7" w:rsidP="000875A7">
      <w:pPr>
        <w:spacing w:line="170" w:lineRule="exact"/>
        <w:rPr>
          <w:rFonts w:ascii="Letter Gothic" w:hAnsi="Letter Gothic"/>
          <w:sz w:val="18"/>
        </w:rPr>
      </w:pPr>
    </w:p>
    <w:p w:rsidR="000875A7" w:rsidRDefault="000875A7" w:rsidP="000875A7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95-0003                                              SECTION  95                                                 PAGE 0283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LIEUTENANT GOVERNOR'S OFFICE  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875A7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TOTAL EMPLOYEE BENEFITS              863,406     472,384   1,007,809     574,283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LIEUTENANT GOVERNOR'S OFFICE                                                                                                    </w:t>
      </w:r>
    </w:p>
    <w:p w:rsidR="000875A7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                                                                                                                            </w:t>
      </w:r>
    </w:p>
    <w:p w:rsidR="000875A7" w:rsidRDefault="000875A7" w:rsidP="000875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TOTAL FUNDS AVAILABLE             44,883,058  12,676,661  47,397,900  14,010,603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TOTAL AUTHORIZED FTE POSITIONS       (48.50)     (27.65)     (58.50)     (33.65)                                                </w:t>
      </w:r>
    </w:p>
    <w:p w:rsidR="000875A7" w:rsidRPr="004C6624" w:rsidRDefault="000875A7" w:rsidP="000875A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875A7" w:rsidRDefault="000875A7" w:rsidP="000875A7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0875A7" w:rsidSect="000875A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75A7" w:rsidRDefault="000875A7" w:rsidP="00DA542B">
      <w:r>
        <w:separator/>
      </w:r>
    </w:p>
  </w:endnote>
  <w:endnote w:type="continuationSeparator" w:id="0">
    <w:p w:rsidR="000875A7" w:rsidRDefault="000875A7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39226B1-F6BF-4EC3-BC50-9EC81F98630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53D956A-C7D7-4A9A-9950-9254A265CF2F}"/>
    <w:embedItalic r:id="rId3" w:fontKey="{685E2702-208F-4F7F-BF67-592D58BA67A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237C1D6-E9FC-4B6A-8DF5-24142AE18CF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7144EF3E-7C8B-4618-BC82-0E1C3161A8E5}"/>
    <w:embedItalic r:id="rId6" w:fontKey="{304839E6-FA63-4031-A2D0-B98732E571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F475622-D310-4A58-A5FA-CE042F9FA72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75A7" w:rsidRDefault="000875A7" w:rsidP="00DA542B">
      <w:r>
        <w:separator/>
      </w:r>
    </w:p>
  </w:footnote>
  <w:footnote w:type="continuationSeparator" w:id="0">
    <w:p w:rsidR="000875A7" w:rsidRDefault="000875A7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5A7"/>
    <w:rsid w:val="000046BD"/>
    <w:rsid w:val="00005E8A"/>
    <w:rsid w:val="0002128A"/>
    <w:rsid w:val="00036E0A"/>
    <w:rsid w:val="00047E19"/>
    <w:rsid w:val="0006477E"/>
    <w:rsid w:val="0007675A"/>
    <w:rsid w:val="000875A7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3</Pages>
  <Words>558</Words>
  <Characters>4930</Characters>
  <Application>Microsoft Office Word</Application>
  <DocSecurity>0</DocSecurity>
  <Lines>122</Lines>
  <Paragraphs>115</Paragraphs>
  <ScaleCrop>false</ScaleCrop>
  <LinksUpToDate>false</LinksUpToDate>
  <CharactersWithSpaces>15694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95 - As Introduced by Ways and Means - South Carolina Legislature Online</dc:title>
  <dc:subject/>
  <dc:creator/>
  <cp:keywords/>
  <dc:description/>
  <cp:lastModifiedBy/>
  <cp:revision>1</cp:revision>
  <dcterms:created xsi:type="dcterms:W3CDTF">2015-02-26T16:41:00Z</dcterms:created>
  <dcterms:modified xsi:type="dcterms:W3CDTF">2015-02-26T16:41:00Z</dcterms:modified>
</cp:coreProperties>
</file>