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629" w:rsidRDefault="005A0629" w:rsidP="005A0629">
      <w:pPr>
        <w:widowControl w:val="0"/>
        <w:jc w:val="center"/>
      </w:pPr>
      <w:bookmarkStart w:id="0" w:name="_GoBack"/>
      <w:bookmarkEnd w:id="0"/>
      <w:r w:rsidRPr="005A0629">
        <w:rPr>
          <w:b/>
        </w:rPr>
        <w:t>South Carolina General Assembly</w:t>
      </w:r>
    </w:p>
    <w:p w:rsidR="005A0629" w:rsidRDefault="005A0629" w:rsidP="005A0629">
      <w:pPr>
        <w:widowControl w:val="0"/>
        <w:jc w:val="center"/>
      </w:pPr>
      <w:r>
        <w:t>121st Session, 2015-2016</w:t>
      </w:r>
    </w:p>
    <w:p w:rsidR="005A0629" w:rsidRDefault="005A0629" w:rsidP="005A0629">
      <w:pPr>
        <w:widowControl w:val="0"/>
      </w:pPr>
    </w:p>
    <w:p w:rsidR="005A0629" w:rsidRDefault="005A0629" w:rsidP="005A0629">
      <w:pPr>
        <w:widowControl w:val="0"/>
        <w:rPr>
          <w:b/>
        </w:rPr>
      </w:pPr>
      <w:r w:rsidRPr="005A0629">
        <w:rPr>
          <w:b/>
        </w:rPr>
        <w:t>S.</w:t>
      </w:r>
      <w:r>
        <w:rPr>
          <w:b/>
        </w:rPr>
        <w:t xml:space="preserve"> </w:t>
      </w:r>
      <w:r w:rsidRPr="005A0629">
        <w:rPr>
          <w:b/>
        </w:rPr>
        <w:t>1047</w:t>
      </w:r>
    </w:p>
    <w:p w:rsidR="005A0629" w:rsidRDefault="005A0629" w:rsidP="005A0629">
      <w:pPr>
        <w:widowControl w:val="0"/>
        <w:rPr>
          <w:b/>
        </w:rPr>
      </w:pPr>
    </w:p>
    <w:p w:rsidR="005A0629" w:rsidRDefault="005A0629" w:rsidP="005A0629">
      <w:pPr>
        <w:widowControl w:val="0"/>
      </w:pPr>
      <w:r w:rsidRPr="005A0629">
        <w:rPr>
          <w:b/>
        </w:rPr>
        <w:t>STATUS INFORMATION</w:t>
      </w:r>
    </w:p>
    <w:p w:rsidR="005A0629" w:rsidRDefault="005A0629" w:rsidP="005A0629">
      <w:pPr>
        <w:widowControl w:val="0"/>
      </w:pPr>
    </w:p>
    <w:p w:rsidR="005A0629" w:rsidRDefault="005A0629" w:rsidP="005A0629">
      <w:pPr>
        <w:widowControl w:val="0"/>
      </w:pPr>
      <w:r>
        <w:t>Senate Resolution</w:t>
      </w:r>
    </w:p>
    <w:p w:rsidR="005A0629" w:rsidRDefault="005A0629" w:rsidP="005A0629">
      <w:pPr>
        <w:widowControl w:val="0"/>
      </w:pPr>
      <w:r>
        <w:t>Sponsors: Senator Williams</w:t>
      </w:r>
    </w:p>
    <w:p w:rsidR="005A0629" w:rsidRDefault="005A0629" w:rsidP="005A0629">
      <w:pPr>
        <w:widowControl w:val="0"/>
      </w:pPr>
      <w:r>
        <w:t>Document Path: l:\s-res\kmw\006sopa.kmm.kmw.docx</w:t>
      </w:r>
    </w:p>
    <w:p w:rsidR="005A0629" w:rsidRDefault="005A0629" w:rsidP="005A0629">
      <w:pPr>
        <w:widowControl w:val="0"/>
      </w:pPr>
    </w:p>
    <w:p w:rsidR="005A0629" w:rsidRDefault="005A0629" w:rsidP="005A0629">
      <w:pPr>
        <w:widowControl w:val="0"/>
      </w:pPr>
      <w:r>
        <w:t>Introduced in the Senate on February 2, 2016</w:t>
      </w:r>
    </w:p>
    <w:p w:rsidR="005A0629" w:rsidRDefault="005A0629" w:rsidP="005A0629">
      <w:pPr>
        <w:widowControl w:val="0"/>
      </w:pPr>
      <w:r>
        <w:t>Adopted by the Senate on February 2, 2016</w:t>
      </w:r>
    </w:p>
    <w:p w:rsidR="005A0629" w:rsidRDefault="005A0629" w:rsidP="005A0629">
      <w:pPr>
        <w:widowControl w:val="0"/>
      </w:pPr>
    </w:p>
    <w:p w:rsidR="005A0629" w:rsidRDefault="005A0629" w:rsidP="005A0629">
      <w:pPr>
        <w:widowControl w:val="0"/>
      </w:pPr>
      <w:r>
        <w:t xml:space="preserve">Summary: </w:t>
      </w:r>
      <w:r w:rsidR="00F75DBD">
        <w:t>SOPAKCO</w:t>
      </w:r>
    </w:p>
    <w:p w:rsidR="005A0629" w:rsidRDefault="005A0629" w:rsidP="005A0629">
      <w:pPr>
        <w:widowControl w:val="0"/>
      </w:pPr>
    </w:p>
    <w:p w:rsidR="005A0629" w:rsidRDefault="005A0629" w:rsidP="005A0629">
      <w:pPr>
        <w:widowControl w:val="0"/>
      </w:pPr>
    </w:p>
    <w:p w:rsidR="005A0629" w:rsidRDefault="005A0629" w:rsidP="005A0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0629">
        <w:rPr>
          <w:b/>
        </w:rPr>
        <w:t>HISTORY OF LEGISLATIVE ACTIONS</w:t>
      </w:r>
    </w:p>
    <w:p w:rsidR="005A0629" w:rsidRDefault="005A0629" w:rsidP="005A0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A0629" w:rsidRPr="005A0629" w:rsidRDefault="005A0629" w:rsidP="005A0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0629">
        <w:rPr>
          <w:u w:val="single"/>
        </w:rPr>
        <w:tab/>
        <w:t>Date</w:t>
      </w:r>
      <w:r w:rsidRPr="005A0629">
        <w:rPr>
          <w:u w:val="single"/>
        </w:rPr>
        <w:tab/>
        <w:t>Body</w:t>
      </w:r>
      <w:r w:rsidRPr="005A0629">
        <w:rPr>
          <w:u w:val="single"/>
        </w:rPr>
        <w:tab/>
        <w:t>Action Description with journal page number</w:t>
      </w:r>
      <w:r w:rsidRPr="005A0629">
        <w:rPr>
          <w:u w:val="single"/>
        </w:rPr>
        <w:tab/>
      </w:r>
    </w:p>
    <w:p w:rsidR="007B41DE" w:rsidRDefault="007B41DE" w:rsidP="007B4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2/2/2016</w:t>
      </w:r>
      <w:r>
        <w:tab/>
        <w:t>Senate</w:t>
      </w:r>
      <w:r>
        <w:tab/>
      </w:r>
      <w:r w:rsidRPr="000521DD">
        <w:t>Introduced and adopted (</w:t>
      </w:r>
      <w:hyperlink r:id="rId6" w:history="1">
        <w:r w:rsidRPr="005B71A0">
          <w:rPr>
            <w:rStyle w:val="Hyperlink"/>
          </w:rPr>
          <w:t>Senate Journal</w:t>
        </w:r>
        <w:r w:rsidRPr="005B71A0">
          <w:rPr>
            <w:rStyle w:val="Hyperlink"/>
          </w:rPr>
          <w:noBreakHyphen/>
          <w:t>page 5</w:t>
        </w:r>
      </w:hyperlink>
      <w:r w:rsidRPr="000521DD">
        <w:t>)</w:t>
      </w:r>
    </w:p>
    <w:p w:rsidR="007B41DE" w:rsidRDefault="007B41DE" w:rsidP="007B4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0629" w:rsidRDefault="005A0629" w:rsidP="005A0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5A0629">
          <w:rPr>
            <w:rStyle w:val="Hyperlink"/>
          </w:rPr>
          <w:t>legislative information</w:t>
        </w:r>
      </w:hyperlink>
      <w:r>
        <w:t xml:space="preserve"> at the website</w:t>
      </w:r>
    </w:p>
    <w:p w:rsidR="005A0629" w:rsidRDefault="005A0629" w:rsidP="005A0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0629" w:rsidRPr="005A0629" w:rsidRDefault="005A0629" w:rsidP="005A0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0629" w:rsidRDefault="005A0629" w:rsidP="005A0629">
      <w:r w:rsidRPr="005A0629">
        <w:rPr>
          <w:b/>
        </w:rPr>
        <w:t>VERSIONS OF THIS BILL</w:t>
      </w:r>
    </w:p>
    <w:p w:rsidR="005A0629" w:rsidRDefault="005A0629" w:rsidP="005A0629"/>
    <w:p w:rsidR="005A0629" w:rsidRDefault="005B71A0" w:rsidP="005A0629">
      <w:hyperlink r:id="rId8" w:history="1">
        <w:r w:rsidR="005A0629">
          <w:rPr>
            <w:rStyle w:val="Hyperlink"/>
          </w:rPr>
          <w:t>2/2/2016</w:t>
        </w:r>
      </w:hyperlink>
    </w:p>
    <w:p w:rsidR="005A0629" w:rsidRDefault="005A0629" w:rsidP="005A0629"/>
    <w:p w:rsidR="005A0629" w:rsidRDefault="005A0629" w:rsidP="005A0629">
      <w:pPr>
        <w:sectPr w:rsidR="005A0629" w:rsidSect="005A06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21E6" w:rsidRPr="00522CE0" w:rsidRDefault="005F21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F21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0D2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62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SOPAKCO FOR FIFTY YEARS OF DEDICATED SERVICE TO THE COMMUNITY OF MULLINS,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SOPAKCO was founded in Greeneville, Tennessee in 1943 in response to the war effort. During its more than seventy years of business, SOPAKCO has grown and evolved in many ways;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company began commercial warehousing in 1964 and the name was changed to </w:t>
      </w:r>
      <w:r>
        <w:rPr>
          <w:rFonts w:eastAsia="Times New Roman"/>
          <w:i/>
        </w:rPr>
        <w:t>Southern Packaging &amp; Storage Company</w:t>
      </w:r>
      <w:r>
        <w:rPr>
          <w:rFonts w:eastAsia="Times New Roman"/>
        </w:rPr>
        <w:t xml:space="preserve"> to reflect its new activities. In 1965, SOPAKCO moved its operations to Mullins, South Carolina, to take advantage of its proximity to coastal ports and the available labor force;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move to Mullins brought </w:t>
      </w:r>
      <w:r>
        <w:rPr>
          <w:rFonts w:eastAsia="Times New Roman"/>
          <w:i/>
        </w:rPr>
        <w:t>Marnat Packaging Company</w:t>
      </w:r>
      <w:r>
        <w:rPr>
          <w:rFonts w:eastAsia="Times New Roman"/>
        </w:rPr>
        <w:t xml:space="preserve"> to SOPAKCO’s attention as a supplier and in 1979 the company was purchased by SOPAKCO. The company began expanding and in 1981 added a second food processing facility. In 1986 </w:t>
      </w:r>
      <w:r>
        <w:rPr>
          <w:rFonts w:eastAsia="Times New Roman"/>
          <w:i/>
        </w:rPr>
        <w:t>Southern Packaging &amp; Storage Company</w:t>
      </w:r>
      <w:r>
        <w:rPr>
          <w:rFonts w:eastAsia="Times New Roman"/>
        </w:rPr>
        <w:t xml:space="preserve"> became </w:t>
      </w:r>
      <w:r>
        <w:rPr>
          <w:rFonts w:eastAsia="Times New Roman"/>
          <w:i/>
        </w:rPr>
        <w:t>SOPAKCO</w:t>
      </w:r>
      <w:r>
        <w:rPr>
          <w:rFonts w:eastAsia="Times New Roman"/>
        </w:rPr>
        <w:t xml:space="preserve"> and the </w:t>
      </w:r>
      <w:r>
        <w:rPr>
          <w:rFonts w:eastAsia="Times New Roman"/>
          <w:i/>
        </w:rPr>
        <w:t>Edward Gene Research and Development Facility</w:t>
      </w:r>
      <w:r>
        <w:t xml:space="preserve"> was dedicated</w:t>
      </w:r>
      <w:r>
        <w:rPr>
          <w:rFonts w:eastAsia="Times New Roman"/>
        </w:rPr>
        <w:t>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 over seventy years, from the initial ‘</w:t>
      </w:r>
      <w:r>
        <w:rPr>
          <w:rFonts w:eastAsia="Times New Roman"/>
          <w:i/>
        </w:rPr>
        <w:t>200 Ration’</w:t>
      </w:r>
      <w:r>
        <w:rPr>
          <w:rFonts w:eastAsia="Times New Roman"/>
        </w:rPr>
        <w:t xml:space="preserve"> and continuing through to the </w:t>
      </w:r>
      <w:r>
        <w:rPr>
          <w:rFonts w:eastAsia="Times New Roman"/>
          <w:i/>
        </w:rPr>
        <w:t>‘Meal, Ready-to-Eat’</w:t>
      </w:r>
      <w:r>
        <w:rPr>
          <w:rFonts w:eastAsia="Times New Roman"/>
        </w:rPr>
        <w:t>, SOPAKCO has remained a constant and dynamic participant in both the military ration program and the packaging industry. With its dedication to remain a leader in the industry, SOPAKCO will continue to provide a dynamic impact within the industry for the next seventy years; and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SOPAKCO’s success is due in part to its early growth, but also to the company’s management team for staying abreast of directional market changes, and its owners and directors, for taking </w:t>
      </w:r>
      <w:r>
        <w:rPr>
          <w:rFonts w:eastAsia="Times New Roman"/>
        </w:rPr>
        <w:lastRenderedPageBreak/>
        <w:t xml:space="preserve">a proactive approach to maintaining a dominating position in the marketplace. All of these reasons coupled with the support of the Mullins community are what makes SOPAKCO the great industry leader it is today. Now, therefore, 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D6298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0D2F" w:rsidRPr="00522CE0" w:rsidRDefault="00ED6298" w:rsidP="00ED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recognize and honor SOPAKCO for fifty years of dedicated service to the community of Mullins, South Carolina.</w:t>
      </w:r>
    </w:p>
    <w:p w:rsidR="00EE4A0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A0629" w:rsidRDefault="005A0629" w:rsidP="005A0629">
      <w:pPr>
        <w:suppressAutoHyphens/>
        <w:jc w:val="both"/>
        <w:rPr>
          <w:rFonts w:eastAsia="Times New Roman"/>
        </w:rPr>
      </w:pPr>
    </w:p>
    <w:sectPr w:rsidR="005A0629" w:rsidSect="005A06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D2F" w:rsidRDefault="00A60D2F" w:rsidP="00522CE0">
      <w:r>
        <w:separator/>
      </w:r>
    </w:p>
  </w:endnote>
  <w:endnote w:type="continuationSeparator" w:id="0">
    <w:p w:rsidR="00A60D2F" w:rsidRDefault="00A60D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FE96C-7B23-4063-9AF7-8DACF3D6F58E}"/>
    <w:embedBold r:id="rId2" w:fontKey="{41A53284-25AC-4010-AB34-21EDD50DE01D}"/>
    <w:embedItalic r:id="rId3" w:fontKey="{92744641-6B0B-433C-B214-43D4A92D99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4F1D85B-9F6E-4E77-8074-4BCF2FA465A4}"/>
    <w:embedBold r:id="rId5" w:fontKey="{32708D3A-E072-4467-BC30-1D689E5AF2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3E3664-7903-4E34-8E14-7A62C10418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629" w:rsidRPr="005F21E6" w:rsidRDefault="005A0629" w:rsidP="005F21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71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D2F" w:rsidRDefault="00A60D2F" w:rsidP="00522CE0">
      <w:r>
        <w:separator/>
      </w:r>
    </w:p>
  </w:footnote>
  <w:footnote w:type="continuationSeparator" w:id="0">
    <w:p w:rsidR="00A60D2F" w:rsidRDefault="00A60D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OPA.KMM.KMW"/>
    <w:docVar w:name="CoverAttorneyInitials" w:val="KMM"/>
    <w:docVar w:name="CoverAttorneyLastName" w:val="Moffitt"/>
    <w:docVar w:name="CoverBillType" w:val="r"/>
    <w:docVar w:name="CoverSenator" w:val="KMW"/>
    <w:docVar w:name="dvBillNumber" w:val="1047"/>
    <w:docVar w:name="dvBillNumberPrefix" w:val="S. "/>
    <w:docVar w:name="dvOriginalBody" w:val="Senate"/>
    <w:docVar w:name="fulldraftpath" w:val="L:\S-RES\KMW\006SOPA.KMM.KMW.DOCX"/>
    <w:docVar w:name="NameofBody" w:val="S"/>
    <w:docVar w:name="vgroup2" w:val="S-RES"/>
  </w:docVars>
  <w:rsids>
    <w:rsidRoot w:val="00A60D2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3DAF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47FD"/>
    <w:rsid w:val="0044020F"/>
    <w:rsid w:val="00450668"/>
    <w:rsid w:val="004813A2"/>
    <w:rsid w:val="004952FA"/>
    <w:rsid w:val="004B6A22"/>
    <w:rsid w:val="004D7E14"/>
    <w:rsid w:val="004D7F37"/>
    <w:rsid w:val="00522CE0"/>
    <w:rsid w:val="00565148"/>
    <w:rsid w:val="00570403"/>
    <w:rsid w:val="00593361"/>
    <w:rsid w:val="005A0629"/>
    <w:rsid w:val="005A413B"/>
    <w:rsid w:val="005A5017"/>
    <w:rsid w:val="005A648C"/>
    <w:rsid w:val="005B71A0"/>
    <w:rsid w:val="005F1745"/>
    <w:rsid w:val="005F21E6"/>
    <w:rsid w:val="005F4D6D"/>
    <w:rsid w:val="006A1802"/>
    <w:rsid w:val="006C74EA"/>
    <w:rsid w:val="00720D40"/>
    <w:rsid w:val="007318D4"/>
    <w:rsid w:val="00765784"/>
    <w:rsid w:val="007A4390"/>
    <w:rsid w:val="007B41DE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0D2F"/>
    <w:rsid w:val="00A86015"/>
    <w:rsid w:val="00A9594E"/>
    <w:rsid w:val="00AD04AC"/>
    <w:rsid w:val="00AE2FEF"/>
    <w:rsid w:val="00AE59C8"/>
    <w:rsid w:val="00B10098"/>
    <w:rsid w:val="00B5790D"/>
    <w:rsid w:val="00B945C5"/>
    <w:rsid w:val="00BA20EA"/>
    <w:rsid w:val="00BA52A0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D6298"/>
    <w:rsid w:val="00EE4A05"/>
    <w:rsid w:val="00F0234A"/>
    <w:rsid w:val="00F05CF2"/>
    <w:rsid w:val="00F51241"/>
    <w:rsid w:val="00F52959"/>
    <w:rsid w:val="00F55884"/>
    <w:rsid w:val="00F75DBD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22C52F3-84E0-4F2A-9532-C29F0ABA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06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047_201602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47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02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417</Words>
  <Characters>2380</Characters>
  <Application>Microsoft Office Word</Application>
  <DocSecurity>6</DocSecurity>
  <Lines>19</Lines>
  <Paragraphs>5</Paragraphs>
  <ScaleCrop>false</ScaleCrop>
  <Company> </Company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1047: SOPAKCO - South Carolina Legislature Online</dc:title>
  <dc:subject/>
  <dc:creator>Jill Holt</dc:creator>
  <cp:keywords/>
  <dc:description/>
  <cp:lastModifiedBy>N Cumfer</cp:lastModifiedBy>
  <cp:revision>2</cp:revision>
  <dcterms:created xsi:type="dcterms:W3CDTF">2016-12-02T17:25:00Z</dcterms:created>
  <dcterms:modified xsi:type="dcterms:W3CDTF">2016-12-02T17:25:00Z</dcterms:modified>
</cp:coreProperties>
</file>