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DBB" w:rsidRDefault="00F12DBB" w:rsidP="00F12DBB">
      <w:pPr>
        <w:widowControl w:val="0"/>
        <w:jc w:val="center"/>
      </w:pPr>
      <w:bookmarkStart w:id="0" w:name="_GoBack"/>
      <w:bookmarkEnd w:id="0"/>
      <w:r w:rsidRPr="00F12DBB">
        <w:rPr>
          <w:b/>
        </w:rPr>
        <w:t>South Carolina General Assembly</w:t>
      </w:r>
    </w:p>
    <w:p w:rsidR="00F12DBB" w:rsidRDefault="00F12DBB" w:rsidP="00F12DBB">
      <w:pPr>
        <w:widowControl w:val="0"/>
        <w:jc w:val="center"/>
      </w:pPr>
      <w:r>
        <w:t>121st Session, 2015-2016</w:t>
      </w:r>
    </w:p>
    <w:p w:rsidR="00F12DBB" w:rsidRDefault="00F12DBB" w:rsidP="00F12DBB">
      <w:pPr>
        <w:widowControl w:val="0"/>
      </w:pPr>
    </w:p>
    <w:p w:rsidR="00F12DBB" w:rsidRDefault="00F12DBB" w:rsidP="00F12DBB">
      <w:pPr>
        <w:widowControl w:val="0"/>
        <w:rPr>
          <w:b/>
        </w:rPr>
      </w:pPr>
      <w:r w:rsidRPr="00F12DBB">
        <w:rPr>
          <w:b/>
        </w:rPr>
        <w:t>S.</w:t>
      </w:r>
      <w:r>
        <w:rPr>
          <w:b/>
        </w:rPr>
        <w:t xml:space="preserve"> </w:t>
      </w:r>
      <w:r w:rsidRPr="00F12DBB">
        <w:rPr>
          <w:b/>
        </w:rPr>
        <w:t>1051</w:t>
      </w:r>
    </w:p>
    <w:p w:rsidR="00F12DBB" w:rsidRDefault="00F12DBB" w:rsidP="00F12DBB">
      <w:pPr>
        <w:widowControl w:val="0"/>
        <w:rPr>
          <w:b/>
        </w:rPr>
      </w:pPr>
    </w:p>
    <w:p w:rsidR="00F12DBB" w:rsidRDefault="00F12DBB" w:rsidP="00F12DBB">
      <w:pPr>
        <w:widowControl w:val="0"/>
      </w:pPr>
      <w:r w:rsidRPr="00F12DBB">
        <w:rPr>
          <w:b/>
        </w:rPr>
        <w:t>STATUS INFORMATION</w:t>
      </w:r>
    </w:p>
    <w:p w:rsidR="00F12DBB" w:rsidRDefault="00F12DBB" w:rsidP="00F12DBB">
      <w:pPr>
        <w:widowControl w:val="0"/>
      </w:pPr>
    </w:p>
    <w:p w:rsidR="00F12DBB" w:rsidRDefault="00F12DBB" w:rsidP="00F12DBB">
      <w:pPr>
        <w:widowControl w:val="0"/>
      </w:pPr>
      <w:r>
        <w:t>Senate Resolution</w:t>
      </w:r>
    </w:p>
    <w:p w:rsidR="00F12DBB" w:rsidRDefault="00B37320" w:rsidP="00F12DBB">
      <w:pPr>
        <w:widowControl w:val="0"/>
      </w:pPr>
      <w:r>
        <w:t>Sponsors: Senators Campsen, Alexander, Allen, Bennett, Bright, Bryant, Campbell, Cleary, Coleman, Corbin, Courson, Cromer, Davis, Fair, Gregory, Grooms, Hayes, Hembree, Hutto, Jackson, Johnson, Kimpson, Leatherman, Lourie, Malloy, L. Martin, S. Martin, Massey, J. Matthews, M.B. Matthews, McElveen, Nicholson, Peeler, Rankin, Reese, Sabb, Scott, Setzler, Shealy, Sheheen, Thurmond, Turner, Verdin, Williams and Young</w:t>
      </w:r>
    </w:p>
    <w:p w:rsidR="00F12DBB" w:rsidRDefault="00F12DBB" w:rsidP="00F12DBB">
      <w:pPr>
        <w:widowControl w:val="0"/>
      </w:pPr>
      <w:r>
        <w:t>Document Path: l:\s-res\gec\052gene.kmm.gec.docx</w:t>
      </w:r>
    </w:p>
    <w:p w:rsidR="00F12DBB" w:rsidRDefault="00F12DBB" w:rsidP="00F12DBB">
      <w:pPr>
        <w:widowControl w:val="0"/>
      </w:pPr>
    </w:p>
    <w:p w:rsidR="00F12DBB" w:rsidRDefault="00F12DBB" w:rsidP="00F12DBB">
      <w:pPr>
        <w:widowControl w:val="0"/>
      </w:pPr>
      <w:r>
        <w:t>Introduced in the Senate on February 2, 2016</w:t>
      </w:r>
    </w:p>
    <w:p w:rsidR="00F12DBB" w:rsidRDefault="00F12DBB" w:rsidP="00F12DBB">
      <w:pPr>
        <w:widowControl w:val="0"/>
      </w:pPr>
      <w:r>
        <w:t>Adopted by the Senate on February 2, 2016</w:t>
      </w:r>
    </w:p>
    <w:p w:rsidR="00F12DBB" w:rsidRDefault="00F12DBB" w:rsidP="00F12DBB">
      <w:pPr>
        <w:widowControl w:val="0"/>
      </w:pPr>
    </w:p>
    <w:p w:rsidR="00F12DBB" w:rsidRDefault="00F12DBB" w:rsidP="00F12DBB">
      <w:pPr>
        <w:widowControl w:val="0"/>
      </w:pPr>
      <w:r>
        <w:t xml:space="preserve">Summary: </w:t>
      </w:r>
      <w:r w:rsidR="00453C77">
        <w:t>SC State Forrester Gene Kodama</w:t>
      </w:r>
    </w:p>
    <w:p w:rsidR="00F12DBB" w:rsidRDefault="00F12DBB" w:rsidP="00F12DBB">
      <w:pPr>
        <w:widowControl w:val="0"/>
      </w:pPr>
    </w:p>
    <w:p w:rsidR="00F12DBB" w:rsidRDefault="00F12DBB" w:rsidP="00F12DBB">
      <w:pPr>
        <w:widowControl w:val="0"/>
      </w:pPr>
    </w:p>
    <w:p w:rsidR="00F12DBB" w:rsidRDefault="00F12DBB" w:rsidP="00F12DBB">
      <w:pPr>
        <w:widowControl w:val="0"/>
        <w:tabs>
          <w:tab w:val="center" w:pos="590"/>
          <w:tab w:val="center" w:pos="1440"/>
          <w:tab w:val="left" w:pos="1872"/>
          <w:tab w:val="left" w:pos="9187"/>
        </w:tabs>
      </w:pPr>
      <w:r w:rsidRPr="00F12DBB">
        <w:rPr>
          <w:b/>
        </w:rPr>
        <w:t>HISTORY OF LEGISLATIVE ACTIONS</w:t>
      </w:r>
    </w:p>
    <w:p w:rsidR="00F12DBB" w:rsidRDefault="00F12DBB" w:rsidP="00F12DBB">
      <w:pPr>
        <w:widowControl w:val="0"/>
        <w:tabs>
          <w:tab w:val="center" w:pos="590"/>
          <w:tab w:val="center" w:pos="1440"/>
          <w:tab w:val="left" w:pos="1872"/>
          <w:tab w:val="left" w:pos="9187"/>
        </w:tabs>
      </w:pPr>
    </w:p>
    <w:p w:rsidR="00F12DBB" w:rsidRPr="00F12DBB" w:rsidRDefault="00F12DBB" w:rsidP="00F12DBB">
      <w:pPr>
        <w:widowControl w:val="0"/>
        <w:tabs>
          <w:tab w:val="center" w:pos="590"/>
          <w:tab w:val="center" w:pos="1440"/>
          <w:tab w:val="left" w:pos="1872"/>
          <w:tab w:val="left" w:pos="9187"/>
        </w:tabs>
      </w:pPr>
      <w:r w:rsidRPr="00F12DBB">
        <w:rPr>
          <w:u w:val="single"/>
        </w:rPr>
        <w:tab/>
        <w:t>Date</w:t>
      </w:r>
      <w:r w:rsidRPr="00F12DBB">
        <w:rPr>
          <w:u w:val="single"/>
        </w:rPr>
        <w:tab/>
        <w:t>Body</w:t>
      </w:r>
      <w:r w:rsidRPr="00F12DBB">
        <w:rPr>
          <w:u w:val="single"/>
        </w:rPr>
        <w:tab/>
        <w:t>Action Description with journal page number</w:t>
      </w:r>
      <w:r w:rsidRPr="00F12DBB">
        <w:rPr>
          <w:u w:val="single"/>
        </w:rPr>
        <w:tab/>
      </w:r>
    </w:p>
    <w:p w:rsidR="00D4204D" w:rsidRDefault="00D4204D" w:rsidP="00D4204D">
      <w:pPr>
        <w:widowControl w:val="0"/>
        <w:tabs>
          <w:tab w:val="right" w:pos="1008"/>
          <w:tab w:val="left" w:pos="1152"/>
          <w:tab w:val="left" w:pos="1872"/>
          <w:tab w:val="left" w:pos="9187"/>
        </w:tabs>
        <w:ind w:left="2088" w:hanging="2088"/>
      </w:pPr>
      <w:r>
        <w:tab/>
        <w:t>2/2/2016</w:t>
      </w:r>
      <w:r>
        <w:tab/>
        <w:t>Senate</w:t>
      </w:r>
      <w:r>
        <w:tab/>
      </w:r>
      <w:r w:rsidRPr="0089533F">
        <w:t>Introduced and adopted (</w:t>
      </w:r>
      <w:hyperlink r:id="rId6" w:history="1">
        <w:r w:rsidRPr="00C61788">
          <w:rPr>
            <w:rStyle w:val="Hyperlink"/>
          </w:rPr>
          <w:t>Senate Journal</w:t>
        </w:r>
        <w:r w:rsidRPr="00C61788">
          <w:rPr>
            <w:rStyle w:val="Hyperlink"/>
          </w:rPr>
          <w:noBreakHyphen/>
          <w:t>page 6</w:t>
        </w:r>
      </w:hyperlink>
      <w:r w:rsidRPr="0089533F">
        <w:t>)</w:t>
      </w:r>
    </w:p>
    <w:p w:rsidR="00D4204D" w:rsidRDefault="00D4204D" w:rsidP="00D4204D">
      <w:pPr>
        <w:widowControl w:val="0"/>
        <w:tabs>
          <w:tab w:val="right" w:pos="1008"/>
          <w:tab w:val="left" w:pos="1152"/>
          <w:tab w:val="left" w:pos="1872"/>
          <w:tab w:val="left" w:pos="9187"/>
        </w:tabs>
        <w:ind w:left="2088" w:hanging="2088"/>
      </w:pPr>
      <w:r>
        <w:tab/>
        <w:t>2/10/2016</w:t>
      </w:r>
      <w:r>
        <w:tab/>
      </w:r>
      <w:r>
        <w:tab/>
      </w:r>
      <w:r w:rsidRPr="0089533F">
        <w:t>Scrivener's error corrected</w:t>
      </w:r>
    </w:p>
    <w:p w:rsidR="00D4204D" w:rsidRDefault="00D4204D" w:rsidP="00D4204D">
      <w:pPr>
        <w:widowControl w:val="0"/>
        <w:tabs>
          <w:tab w:val="right" w:pos="1008"/>
          <w:tab w:val="left" w:pos="1152"/>
          <w:tab w:val="left" w:pos="1872"/>
          <w:tab w:val="left" w:pos="9187"/>
        </w:tabs>
        <w:ind w:left="2088" w:hanging="2088"/>
      </w:pPr>
    </w:p>
    <w:p w:rsidR="00F12DBB" w:rsidRDefault="00F12DBB" w:rsidP="00F12DBB">
      <w:pPr>
        <w:widowControl w:val="0"/>
        <w:tabs>
          <w:tab w:val="right" w:pos="1008"/>
          <w:tab w:val="left" w:pos="1152"/>
          <w:tab w:val="left" w:pos="1872"/>
          <w:tab w:val="left" w:pos="9187"/>
        </w:tabs>
        <w:ind w:left="2088" w:hanging="2088"/>
      </w:pPr>
      <w:r>
        <w:t xml:space="preserve">View the latest </w:t>
      </w:r>
      <w:hyperlink r:id="rId7" w:history="1">
        <w:r w:rsidRPr="00F12DBB">
          <w:rPr>
            <w:rStyle w:val="Hyperlink"/>
          </w:rPr>
          <w:t>legislative information</w:t>
        </w:r>
      </w:hyperlink>
      <w:r>
        <w:t xml:space="preserve"> at the website</w:t>
      </w:r>
    </w:p>
    <w:p w:rsidR="00F12DBB" w:rsidRDefault="00F12DBB" w:rsidP="00F12DBB">
      <w:pPr>
        <w:widowControl w:val="0"/>
        <w:tabs>
          <w:tab w:val="right" w:pos="1008"/>
          <w:tab w:val="left" w:pos="1152"/>
          <w:tab w:val="left" w:pos="1872"/>
          <w:tab w:val="left" w:pos="9187"/>
        </w:tabs>
        <w:ind w:left="2088" w:hanging="2088"/>
      </w:pPr>
    </w:p>
    <w:p w:rsidR="00F12DBB" w:rsidRPr="00F12DBB" w:rsidRDefault="00F12DBB" w:rsidP="00F12DBB">
      <w:pPr>
        <w:widowControl w:val="0"/>
        <w:tabs>
          <w:tab w:val="right" w:pos="1008"/>
          <w:tab w:val="left" w:pos="1152"/>
          <w:tab w:val="left" w:pos="1872"/>
          <w:tab w:val="left" w:pos="9187"/>
        </w:tabs>
        <w:ind w:left="2088" w:hanging="2088"/>
      </w:pPr>
    </w:p>
    <w:p w:rsidR="00F12DBB" w:rsidRDefault="00F12DBB" w:rsidP="00F12DBB">
      <w:r w:rsidRPr="00F12DBB">
        <w:rPr>
          <w:b/>
        </w:rPr>
        <w:t>VERSIONS OF THIS BILL</w:t>
      </w:r>
    </w:p>
    <w:p w:rsidR="00F12DBB" w:rsidRDefault="00F12DBB" w:rsidP="00F12DBB"/>
    <w:p w:rsidR="00F12DBB" w:rsidRDefault="00C61788" w:rsidP="00F12DBB">
      <w:hyperlink r:id="rId8" w:history="1">
        <w:r w:rsidR="00F12DBB">
          <w:rPr>
            <w:rStyle w:val="Hyperlink"/>
          </w:rPr>
          <w:t>2/2/2016</w:t>
        </w:r>
      </w:hyperlink>
    </w:p>
    <w:p w:rsidR="00F12DBB" w:rsidRDefault="00C61788" w:rsidP="00F12DBB">
      <w:hyperlink r:id="rId9" w:history="1">
        <w:r w:rsidR="00ED33BC" w:rsidRPr="00ED33BC">
          <w:rPr>
            <w:rStyle w:val="Hyperlink"/>
          </w:rPr>
          <w:t>2/10/2016</w:t>
        </w:r>
      </w:hyperlink>
    </w:p>
    <w:p w:rsidR="00ED33BC" w:rsidRDefault="00C61788" w:rsidP="00F12DBB">
      <w:hyperlink r:id="rId10" w:history="1">
        <w:r w:rsidR="00294DC8" w:rsidRPr="00294DC8">
          <w:rPr>
            <w:rStyle w:val="Hyperlink"/>
          </w:rPr>
          <w:t>2/10/2016-A</w:t>
        </w:r>
      </w:hyperlink>
    </w:p>
    <w:p w:rsidR="00294DC8" w:rsidRDefault="00294DC8" w:rsidP="00F12DBB"/>
    <w:p w:rsidR="00F12DBB" w:rsidRDefault="00F12DBB" w:rsidP="00F12DBB">
      <w:pPr>
        <w:sectPr w:rsidR="00F12DBB" w:rsidSect="00F12DBB">
          <w:pgSz w:w="12240" w:h="15840" w:code="1"/>
          <w:pgMar w:top="1080" w:right="1440" w:bottom="1080" w:left="1440" w:header="720" w:footer="720" w:gutter="0"/>
          <w:cols w:space="720"/>
          <w:noEndnote/>
          <w:docGrid w:linePitch="360"/>
        </w:sectPr>
      </w:pPr>
    </w:p>
    <w:p w:rsidR="00294DC8" w:rsidRPr="00522CE0"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DC8" w:rsidRPr="00522CE0"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DC8" w:rsidRPr="00522CE0"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DC8" w:rsidRPr="00522CE0"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DC8" w:rsidRPr="00522CE0"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DC8" w:rsidRPr="00522CE0"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DC8" w:rsidRPr="00522CE0"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DC8" w:rsidRPr="00522CE0"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DC8" w:rsidRPr="008F023B" w:rsidRDefault="00294DC8" w:rsidP="00961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294DC8" w:rsidRPr="00522CE0"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DC8" w:rsidRPr="00522CE0"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SOUTH CAROLINA STATE FORESTER HENRY E. “GENE” KODAMA FOR WINNING THE SOCIETY OF AMERICAN FORESTERS’ GIFFORD PINCHOT MEDAL AND TO RECOGNIZE HIM FOR HIS WORK AS STATE FORESTER.</w:t>
      </w:r>
    </w:p>
    <w:p w:rsidR="00294DC8"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4DC8"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State Forester Gene Kodama received the Society of American Foresters’ Gifford Pinchot Medal; and</w:t>
      </w:r>
    </w:p>
    <w:p w:rsidR="00294DC8"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DC8"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one of the most prestigious awards in the forestry industry, the Gifford Pinchot Medal is awarded every two years to a forestry professional in recognition of exceptional contributions to the administration, practice and development of forestry in North America; and</w:t>
      </w:r>
    </w:p>
    <w:p w:rsidR="00294DC8"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DC8" w:rsidRDefault="00294DC8" w:rsidP="007E5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endorsements for Kodama’s nomination came from leaders in the forestry and forest products industries around the world. Nominees for the medal must have demonstrated exemplary actions that further the field of forestry by making an indelible mark on the profession and being a person of action; and</w:t>
      </w:r>
    </w:p>
    <w:p w:rsidR="00294DC8"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DC8"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Kodama became state forester on January 1, 2008 after spending more than three decades in the forest products industry. He worked for MeadWestvaco Corporation, served as CEO of Forest Technology Group, and as a member and partner with Principle Enterprises and Advance Investments; and</w:t>
      </w:r>
    </w:p>
    <w:p w:rsidR="00294DC8"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DC8"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South Carolina native, Mr. Kodama has undergraduate and graduate degrees in forestry from Clemson University. He has served on Clemson University’s Board of Visitors and the Department of Forestry and Extension Advisory Boards; and</w:t>
      </w:r>
    </w:p>
    <w:p w:rsidR="00294DC8"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DC8"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Kodama is an avid outdoorsman and conservationist. He is an active member the National Wild Turkey Federation and the Rocky Mountain Elk Foundation and is a hunter education instructor for the South Carolina Department of Natural Resources. Mr. Kodama is involved in the Summerville community, having served in leadership positions with area chambers of commerce and in the United Methodist Church. In 2002, he served as chair of the South Carolina Forestry Association; and</w:t>
      </w:r>
    </w:p>
    <w:p w:rsidR="00294DC8"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DC8" w:rsidRDefault="00294DC8" w:rsidP="00A41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grateful for the dedicated service Mr. Kodama has given to the South Carolina Forestry Commission and for the positive recognition he has brought to the state through his work. Now, therefore,</w:t>
      </w:r>
    </w:p>
    <w:p w:rsidR="00294DC8"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DC8"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94DC8"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DC8"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congratulate South Carolina State Forester Henry E. “Gene” Kodama for winning the Society of American Foresters’ Gifford Pinchot Medal and recognize him for his work as state forester.</w:t>
      </w:r>
    </w:p>
    <w:p w:rsidR="00294DC8"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DC8" w:rsidRPr="00522CE0" w:rsidRDefault="00294D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 Henry E. “Gene” Kodama.</w:t>
      </w:r>
    </w:p>
    <w:p w:rsidR="00294DC8" w:rsidRDefault="00294DC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12DBB" w:rsidRDefault="00F12DBB" w:rsidP="00294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12DBB" w:rsidSect="00C319B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DED" w:rsidRDefault="007E4DED" w:rsidP="00522CE0">
      <w:r>
        <w:separator/>
      </w:r>
    </w:p>
  </w:endnote>
  <w:endnote w:type="continuationSeparator" w:id="0">
    <w:p w:rsidR="007E4DED" w:rsidRDefault="007E4D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B79829-FA76-4E38-9806-B933056160D0}"/>
    <w:embedBold r:id="rId2" w:fontKey="{B1D7B3CC-6CE5-4DFB-A3B5-317D9740082E}"/>
  </w:font>
  <w:font w:name="Calibri">
    <w:panose1 w:val="020F0502020204030204"/>
    <w:charset w:val="00"/>
    <w:family w:val="swiss"/>
    <w:pitch w:val="variable"/>
    <w:sig w:usb0="E00002FF" w:usb1="4000ACFF" w:usb2="00000001" w:usb3="00000000" w:csb0="0000019F" w:csb1="00000000"/>
    <w:embedRegular r:id="rId3" w:fontKey="{4FD02978-E3C4-455E-980D-A626DA570BD1}"/>
    <w:embedBold r:id="rId4" w:fontKey="{B51B8004-62A8-4F51-AF09-087D397BF3A5}"/>
  </w:font>
  <w:font w:name="Cambria">
    <w:panose1 w:val="02040503050406030204"/>
    <w:charset w:val="00"/>
    <w:family w:val="roman"/>
    <w:pitch w:val="variable"/>
    <w:sig w:usb0="E00002FF" w:usb1="400004FF" w:usb2="00000000" w:usb3="00000000" w:csb0="0000019F" w:csb1="00000000"/>
    <w:embedRegular r:id="rId5" w:fontKey="{09578839-1B76-439E-9EE1-6CC031D1BE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E3B" w:rsidRPr="00961559" w:rsidRDefault="00961559" w:rsidP="00961559">
    <w:pPr>
      <w:pStyle w:val="Footer"/>
      <w:tabs>
        <w:tab w:val="clear" w:pos="4680"/>
        <w:tab w:val="clear" w:pos="9360"/>
        <w:tab w:val="center" w:pos="2995"/>
      </w:tabs>
      <w:spacing w:before="120"/>
    </w:pPr>
    <w:r>
      <w:t>[1051]</w:t>
    </w:r>
    <w:r>
      <w:tab/>
    </w:r>
    <w:r>
      <w:fldChar w:fldCharType="begin"/>
    </w:r>
    <w:r>
      <w:instrText xml:space="preserve"> PAGE  \* MERGEFORMAT </w:instrText>
    </w:r>
    <w:r>
      <w:fldChar w:fldCharType="separate"/>
    </w:r>
    <w:r w:rsidR="00C617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DED" w:rsidRDefault="007E4DED" w:rsidP="00522CE0">
      <w:r>
        <w:separator/>
      </w:r>
    </w:p>
  </w:footnote>
  <w:footnote w:type="continuationSeparator" w:id="0">
    <w:p w:rsidR="007E4DED" w:rsidRDefault="007E4D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2GENE.KMM.GEC"/>
    <w:docVar w:name="CoverAttorneyInitials" w:val="KMM"/>
    <w:docVar w:name="CoverAttorneyLastName" w:val="Moffitt"/>
    <w:docVar w:name="CoverBillType" w:val="r"/>
    <w:docVar w:name="CoverSenator" w:val="GEC"/>
    <w:docVar w:name="dvBillNumber" w:val="1051"/>
    <w:docVar w:name="dvBillNumberPrefix" w:val="S. "/>
    <w:docVar w:name="dvOriginalBody" w:val="Senate"/>
    <w:docVar w:name="fulldraftpath" w:val="L:\S-RES\GEC\052GENE.KMM.GEC.DOCX"/>
    <w:docVar w:name="NameofBody" w:val="S"/>
    <w:docVar w:name="vgroup2" w:val="S-RES"/>
  </w:docVars>
  <w:rsids>
    <w:rsidRoot w:val="007E4DED"/>
    <w:rsid w:val="00042AC1"/>
    <w:rsid w:val="00046516"/>
    <w:rsid w:val="0007601D"/>
    <w:rsid w:val="00082585"/>
    <w:rsid w:val="000B0720"/>
    <w:rsid w:val="000B5EAF"/>
    <w:rsid w:val="001315B2"/>
    <w:rsid w:val="00170561"/>
    <w:rsid w:val="00186AC9"/>
    <w:rsid w:val="00197DF1"/>
    <w:rsid w:val="001B3DD9"/>
    <w:rsid w:val="001B7E5D"/>
    <w:rsid w:val="001D3BAC"/>
    <w:rsid w:val="00216025"/>
    <w:rsid w:val="00245C4E"/>
    <w:rsid w:val="00294DC8"/>
    <w:rsid w:val="002C1321"/>
    <w:rsid w:val="002C2031"/>
    <w:rsid w:val="002C5896"/>
    <w:rsid w:val="002D3BED"/>
    <w:rsid w:val="002E1E20"/>
    <w:rsid w:val="00307C2B"/>
    <w:rsid w:val="00315D04"/>
    <w:rsid w:val="00383247"/>
    <w:rsid w:val="003D6E2B"/>
    <w:rsid w:val="003E7597"/>
    <w:rsid w:val="00410454"/>
    <w:rsid w:val="00434F90"/>
    <w:rsid w:val="0044020F"/>
    <w:rsid w:val="00450668"/>
    <w:rsid w:val="00453C77"/>
    <w:rsid w:val="004813A2"/>
    <w:rsid w:val="004952FA"/>
    <w:rsid w:val="004B6A22"/>
    <w:rsid w:val="004D7F37"/>
    <w:rsid w:val="00522CE0"/>
    <w:rsid w:val="005476EF"/>
    <w:rsid w:val="00565148"/>
    <w:rsid w:val="00570403"/>
    <w:rsid w:val="00593361"/>
    <w:rsid w:val="005A413B"/>
    <w:rsid w:val="005A5017"/>
    <w:rsid w:val="005A648C"/>
    <w:rsid w:val="005F1745"/>
    <w:rsid w:val="005F5EC5"/>
    <w:rsid w:val="006A1802"/>
    <w:rsid w:val="006C74EA"/>
    <w:rsid w:val="00720D40"/>
    <w:rsid w:val="007318D4"/>
    <w:rsid w:val="00765784"/>
    <w:rsid w:val="007A4390"/>
    <w:rsid w:val="007E4DED"/>
    <w:rsid w:val="007E5CB7"/>
    <w:rsid w:val="007E5D22"/>
    <w:rsid w:val="008314D2"/>
    <w:rsid w:val="008B2F42"/>
    <w:rsid w:val="008C3697"/>
    <w:rsid w:val="008E185F"/>
    <w:rsid w:val="008F023B"/>
    <w:rsid w:val="00904E16"/>
    <w:rsid w:val="009162B3"/>
    <w:rsid w:val="00927C62"/>
    <w:rsid w:val="00935A51"/>
    <w:rsid w:val="00961559"/>
    <w:rsid w:val="00973E3B"/>
    <w:rsid w:val="00983951"/>
    <w:rsid w:val="00984124"/>
    <w:rsid w:val="00984640"/>
    <w:rsid w:val="00995C37"/>
    <w:rsid w:val="009C118A"/>
    <w:rsid w:val="00A02011"/>
    <w:rsid w:val="00A4011E"/>
    <w:rsid w:val="00A4100A"/>
    <w:rsid w:val="00A72550"/>
    <w:rsid w:val="00A86015"/>
    <w:rsid w:val="00A9594E"/>
    <w:rsid w:val="00AE59C8"/>
    <w:rsid w:val="00B10098"/>
    <w:rsid w:val="00B37320"/>
    <w:rsid w:val="00B5790D"/>
    <w:rsid w:val="00B74DA6"/>
    <w:rsid w:val="00B945C5"/>
    <w:rsid w:val="00BA20EA"/>
    <w:rsid w:val="00BA396F"/>
    <w:rsid w:val="00BB5AFC"/>
    <w:rsid w:val="00BC0A56"/>
    <w:rsid w:val="00C45366"/>
    <w:rsid w:val="00C475A2"/>
    <w:rsid w:val="00C57023"/>
    <w:rsid w:val="00C61788"/>
    <w:rsid w:val="00C74052"/>
    <w:rsid w:val="00CB187A"/>
    <w:rsid w:val="00CC0EC7"/>
    <w:rsid w:val="00D1088B"/>
    <w:rsid w:val="00D14DE6"/>
    <w:rsid w:val="00D156D2"/>
    <w:rsid w:val="00D2233C"/>
    <w:rsid w:val="00D35486"/>
    <w:rsid w:val="00D4204D"/>
    <w:rsid w:val="00D53E29"/>
    <w:rsid w:val="00D86943"/>
    <w:rsid w:val="00DA47B9"/>
    <w:rsid w:val="00DE5635"/>
    <w:rsid w:val="00E02510"/>
    <w:rsid w:val="00E058D3"/>
    <w:rsid w:val="00E2236D"/>
    <w:rsid w:val="00E630DE"/>
    <w:rsid w:val="00E76AD9"/>
    <w:rsid w:val="00E91E2F"/>
    <w:rsid w:val="00EA3546"/>
    <w:rsid w:val="00EB47AE"/>
    <w:rsid w:val="00EC34E1"/>
    <w:rsid w:val="00ED33BC"/>
    <w:rsid w:val="00F0234A"/>
    <w:rsid w:val="00F05CF2"/>
    <w:rsid w:val="00F12DBB"/>
    <w:rsid w:val="00F51241"/>
    <w:rsid w:val="00F52959"/>
    <w:rsid w:val="00F55884"/>
    <w:rsid w:val="00FB7F01"/>
    <w:rsid w:val="00FC0D36"/>
    <w:rsid w:val="00FD0BE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69E504D8-D429-472E-9386-0AF9B8BE6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12D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051_20160202.docx"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cstatehouse.gov/billsearch.php?billnumbers=1051&amp;session=121&amp;summary=B"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2-02-16.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5-16\1051_20160210A.docx" TargetMode="External"/><Relationship Id="rId4" Type="http://schemas.openxmlformats.org/officeDocument/2006/relationships/footnotes" Target="footnotes.xml"/><Relationship Id="rId9" Type="http://schemas.openxmlformats.org/officeDocument/2006/relationships/hyperlink" Target="file:///p:\pprever\2015-16\1051_2016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592</Words>
  <Characters>3379</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1051: SC State Forrester Gene Kodama - South Carolina Legislature Online</dc:title>
  <dc:subject/>
  <dc:creator>Jill Holt</dc:creator>
  <cp:keywords/>
  <dc:description/>
  <cp:lastModifiedBy>N Cumfer</cp:lastModifiedBy>
  <cp:revision>2</cp:revision>
  <dcterms:created xsi:type="dcterms:W3CDTF">2016-12-02T17:26:00Z</dcterms:created>
  <dcterms:modified xsi:type="dcterms:W3CDTF">2016-12-02T17:26:00Z</dcterms:modified>
</cp:coreProperties>
</file>