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11B" w:rsidRDefault="003E711B" w:rsidP="003E711B">
      <w:pPr>
        <w:widowControl w:val="0"/>
        <w:jc w:val="center"/>
      </w:pPr>
      <w:bookmarkStart w:id="0" w:name="_GoBack"/>
      <w:bookmarkEnd w:id="0"/>
      <w:r w:rsidRPr="003E711B">
        <w:rPr>
          <w:b/>
        </w:rPr>
        <w:t>South Carolina General Assembly</w:t>
      </w:r>
    </w:p>
    <w:p w:rsidR="003E711B" w:rsidRDefault="003E711B" w:rsidP="003E711B">
      <w:pPr>
        <w:widowControl w:val="0"/>
        <w:jc w:val="center"/>
      </w:pPr>
      <w:r>
        <w:t>121st Session, 2015-2016</w:t>
      </w:r>
    </w:p>
    <w:p w:rsidR="003E711B" w:rsidRDefault="003E711B" w:rsidP="003E711B">
      <w:pPr>
        <w:widowControl w:val="0"/>
        <w:jc w:val="left"/>
      </w:pPr>
    </w:p>
    <w:p w:rsidR="003E711B" w:rsidRDefault="003E711B" w:rsidP="003E711B">
      <w:pPr>
        <w:widowControl w:val="0"/>
        <w:jc w:val="left"/>
        <w:rPr>
          <w:b/>
        </w:rPr>
      </w:pPr>
      <w:r w:rsidRPr="003E711B">
        <w:rPr>
          <w:b/>
        </w:rPr>
        <w:t>S.</w:t>
      </w:r>
      <w:r>
        <w:rPr>
          <w:b/>
        </w:rPr>
        <w:t xml:space="preserve"> </w:t>
      </w:r>
      <w:r w:rsidRPr="003E711B">
        <w:rPr>
          <w:b/>
        </w:rPr>
        <w:t>1209</w:t>
      </w:r>
    </w:p>
    <w:p w:rsidR="003E711B" w:rsidRDefault="003E711B" w:rsidP="003E711B">
      <w:pPr>
        <w:widowControl w:val="0"/>
        <w:jc w:val="left"/>
        <w:rPr>
          <w:b/>
        </w:rPr>
      </w:pPr>
    </w:p>
    <w:p w:rsidR="003E711B" w:rsidRDefault="003E711B" w:rsidP="003E711B">
      <w:pPr>
        <w:widowControl w:val="0"/>
        <w:jc w:val="left"/>
      </w:pPr>
      <w:r w:rsidRPr="003E711B">
        <w:rPr>
          <w:b/>
        </w:rPr>
        <w:t>STATUS INFORMATION</w:t>
      </w:r>
    </w:p>
    <w:p w:rsidR="003E711B" w:rsidRDefault="003E711B" w:rsidP="003E711B">
      <w:pPr>
        <w:widowControl w:val="0"/>
        <w:jc w:val="left"/>
      </w:pPr>
    </w:p>
    <w:p w:rsidR="003E711B" w:rsidRDefault="003E711B" w:rsidP="003E711B">
      <w:pPr>
        <w:widowControl w:val="0"/>
        <w:jc w:val="left"/>
      </w:pPr>
      <w:r>
        <w:t>Senate Resolution</w:t>
      </w:r>
    </w:p>
    <w:p w:rsidR="003E711B" w:rsidRDefault="003E711B" w:rsidP="003E711B">
      <w:pPr>
        <w:widowControl w:val="0"/>
        <w:jc w:val="left"/>
      </w:pPr>
      <w:r>
        <w:t>Sponsors: Senator Lourie</w:t>
      </w:r>
    </w:p>
    <w:p w:rsidR="003E711B" w:rsidRDefault="003E711B" w:rsidP="003E711B">
      <w:pPr>
        <w:widowControl w:val="0"/>
        <w:jc w:val="left"/>
      </w:pPr>
      <w:r>
        <w:t>Document Path: l:\council\bills\rm\1567cm16.docx</w:t>
      </w:r>
    </w:p>
    <w:p w:rsidR="003E711B" w:rsidRDefault="003E711B" w:rsidP="003E711B">
      <w:pPr>
        <w:widowControl w:val="0"/>
        <w:jc w:val="left"/>
      </w:pPr>
    </w:p>
    <w:p w:rsidR="003E711B" w:rsidRDefault="003E711B" w:rsidP="003E711B">
      <w:pPr>
        <w:widowControl w:val="0"/>
        <w:jc w:val="left"/>
      </w:pPr>
      <w:r>
        <w:t>Introduced in the Senate on April 6, 2016</w:t>
      </w:r>
    </w:p>
    <w:p w:rsidR="003E711B" w:rsidRDefault="003E711B" w:rsidP="003E711B">
      <w:pPr>
        <w:widowControl w:val="0"/>
        <w:jc w:val="left"/>
      </w:pPr>
      <w:r>
        <w:t>Adopted by the Senate on April 6, 2016</w:t>
      </w:r>
    </w:p>
    <w:p w:rsidR="003E711B" w:rsidRDefault="003E711B" w:rsidP="003E711B">
      <w:pPr>
        <w:widowControl w:val="0"/>
        <w:jc w:val="left"/>
      </w:pPr>
    </w:p>
    <w:p w:rsidR="003E711B" w:rsidRDefault="003E711B" w:rsidP="003E711B">
      <w:pPr>
        <w:widowControl w:val="0"/>
        <w:jc w:val="left"/>
      </w:pPr>
      <w:r>
        <w:t xml:space="preserve">Summary: </w:t>
      </w:r>
      <w:r w:rsidR="001003A0">
        <w:t>Faith Dupree-White</w:t>
      </w:r>
    </w:p>
    <w:p w:rsidR="003E711B" w:rsidRDefault="003E711B" w:rsidP="003E711B">
      <w:pPr>
        <w:widowControl w:val="0"/>
        <w:jc w:val="left"/>
      </w:pPr>
    </w:p>
    <w:p w:rsidR="003E711B" w:rsidRDefault="003E711B" w:rsidP="003E711B">
      <w:pPr>
        <w:widowControl w:val="0"/>
        <w:jc w:val="left"/>
      </w:pPr>
    </w:p>
    <w:p w:rsidR="003E711B" w:rsidRDefault="003E711B" w:rsidP="003E711B">
      <w:pPr>
        <w:widowControl w:val="0"/>
        <w:tabs>
          <w:tab w:val="center" w:pos="590"/>
          <w:tab w:val="center" w:pos="1440"/>
          <w:tab w:val="left" w:pos="1872"/>
          <w:tab w:val="left" w:pos="9187"/>
        </w:tabs>
        <w:jc w:val="left"/>
      </w:pPr>
      <w:r w:rsidRPr="003E711B">
        <w:rPr>
          <w:b/>
        </w:rPr>
        <w:t>HISTORY OF LEGISLATIVE ACTIONS</w:t>
      </w:r>
    </w:p>
    <w:p w:rsidR="003E711B" w:rsidRDefault="003E711B" w:rsidP="003E711B">
      <w:pPr>
        <w:widowControl w:val="0"/>
        <w:tabs>
          <w:tab w:val="center" w:pos="590"/>
          <w:tab w:val="center" w:pos="1440"/>
          <w:tab w:val="left" w:pos="1872"/>
          <w:tab w:val="left" w:pos="9187"/>
        </w:tabs>
        <w:jc w:val="left"/>
      </w:pPr>
    </w:p>
    <w:p w:rsidR="003E711B" w:rsidRPr="003E711B" w:rsidRDefault="003E711B" w:rsidP="003E711B">
      <w:pPr>
        <w:widowControl w:val="0"/>
        <w:tabs>
          <w:tab w:val="center" w:pos="590"/>
          <w:tab w:val="center" w:pos="1440"/>
          <w:tab w:val="left" w:pos="1872"/>
          <w:tab w:val="left" w:pos="9187"/>
        </w:tabs>
        <w:jc w:val="left"/>
      </w:pPr>
      <w:r w:rsidRPr="003E711B">
        <w:rPr>
          <w:u w:val="single"/>
        </w:rPr>
        <w:tab/>
        <w:t>Date</w:t>
      </w:r>
      <w:r w:rsidRPr="003E711B">
        <w:rPr>
          <w:u w:val="single"/>
        </w:rPr>
        <w:tab/>
        <w:t>Body</w:t>
      </w:r>
      <w:r w:rsidRPr="003E711B">
        <w:rPr>
          <w:u w:val="single"/>
        </w:rPr>
        <w:tab/>
        <w:t>Action Description with journal page number</w:t>
      </w:r>
      <w:r w:rsidRPr="003E711B">
        <w:rPr>
          <w:u w:val="single"/>
        </w:rPr>
        <w:tab/>
      </w:r>
    </w:p>
    <w:p w:rsidR="00003C26" w:rsidRDefault="00003C26" w:rsidP="00003C26">
      <w:pPr>
        <w:widowControl w:val="0"/>
        <w:tabs>
          <w:tab w:val="right" w:pos="1008"/>
          <w:tab w:val="left" w:pos="1152"/>
          <w:tab w:val="left" w:pos="1872"/>
          <w:tab w:val="left" w:pos="9187"/>
        </w:tabs>
        <w:ind w:left="2088" w:hanging="2088"/>
        <w:jc w:val="left"/>
      </w:pPr>
      <w:r>
        <w:tab/>
        <w:t>4/6/2016</w:t>
      </w:r>
      <w:r>
        <w:tab/>
        <w:t>Senate</w:t>
      </w:r>
      <w:r>
        <w:tab/>
      </w:r>
      <w:r w:rsidRPr="00702C6D">
        <w:t>Introduced and adopted (</w:t>
      </w:r>
      <w:hyperlink r:id="rId7" w:history="1">
        <w:r w:rsidRPr="00B41D71">
          <w:rPr>
            <w:rStyle w:val="Hyperlink"/>
          </w:rPr>
          <w:t>Senate Journal</w:t>
        </w:r>
        <w:r w:rsidRPr="00B41D71">
          <w:rPr>
            <w:rStyle w:val="Hyperlink"/>
          </w:rPr>
          <w:noBreakHyphen/>
          <w:t>page 7</w:t>
        </w:r>
      </w:hyperlink>
      <w:r w:rsidRPr="00702C6D">
        <w:t>)</w:t>
      </w:r>
    </w:p>
    <w:p w:rsidR="00003C26" w:rsidRDefault="00003C26" w:rsidP="00003C26">
      <w:pPr>
        <w:widowControl w:val="0"/>
        <w:tabs>
          <w:tab w:val="right" w:pos="1008"/>
          <w:tab w:val="left" w:pos="1152"/>
          <w:tab w:val="left" w:pos="1872"/>
          <w:tab w:val="left" w:pos="9187"/>
        </w:tabs>
        <w:ind w:left="2088" w:hanging="2088"/>
        <w:jc w:val="left"/>
      </w:pPr>
    </w:p>
    <w:p w:rsidR="003E711B" w:rsidRDefault="003E711B" w:rsidP="003E711B">
      <w:pPr>
        <w:widowControl w:val="0"/>
        <w:tabs>
          <w:tab w:val="right" w:pos="1008"/>
          <w:tab w:val="left" w:pos="1152"/>
          <w:tab w:val="left" w:pos="1872"/>
          <w:tab w:val="left" w:pos="9187"/>
        </w:tabs>
        <w:ind w:left="2088" w:hanging="2088"/>
        <w:jc w:val="left"/>
      </w:pPr>
      <w:r>
        <w:t xml:space="preserve">View the latest </w:t>
      </w:r>
      <w:hyperlink r:id="rId8" w:history="1">
        <w:r w:rsidRPr="003E711B">
          <w:rPr>
            <w:rStyle w:val="Hyperlink"/>
          </w:rPr>
          <w:t>legislative information</w:t>
        </w:r>
      </w:hyperlink>
      <w:r>
        <w:t xml:space="preserve"> at the website</w:t>
      </w:r>
    </w:p>
    <w:p w:rsidR="003E711B" w:rsidRDefault="003E711B" w:rsidP="003E711B">
      <w:pPr>
        <w:widowControl w:val="0"/>
        <w:tabs>
          <w:tab w:val="right" w:pos="1008"/>
          <w:tab w:val="left" w:pos="1152"/>
          <w:tab w:val="left" w:pos="1872"/>
          <w:tab w:val="left" w:pos="9187"/>
        </w:tabs>
        <w:ind w:left="2088" w:hanging="2088"/>
        <w:jc w:val="left"/>
      </w:pPr>
    </w:p>
    <w:p w:rsidR="003E711B" w:rsidRPr="003E711B" w:rsidRDefault="003E711B" w:rsidP="003E711B">
      <w:pPr>
        <w:widowControl w:val="0"/>
        <w:tabs>
          <w:tab w:val="right" w:pos="1008"/>
          <w:tab w:val="left" w:pos="1152"/>
          <w:tab w:val="left" w:pos="1872"/>
          <w:tab w:val="left" w:pos="9187"/>
        </w:tabs>
        <w:ind w:left="2088" w:hanging="2088"/>
        <w:jc w:val="left"/>
      </w:pPr>
    </w:p>
    <w:p w:rsidR="003E711B" w:rsidRDefault="003E711B" w:rsidP="003E711B">
      <w:r w:rsidRPr="003E711B">
        <w:rPr>
          <w:b/>
        </w:rPr>
        <w:t>VERSIONS OF THIS BILL</w:t>
      </w:r>
    </w:p>
    <w:p w:rsidR="003E711B" w:rsidRDefault="003E711B" w:rsidP="003E711B"/>
    <w:p w:rsidR="003E711B" w:rsidRDefault="00B41D71" w:rsidP="003E711B">
      <w:hyperlink r:id="rId9" w:history="1">
        <w:r w:rsidR="003E711B">
          <w:rPr>
            <w:rStyle w:val="Hyperlink"/>
          </w:rPr>
          <w:t>4/6/2016</w:t>
        </w:r>
      </w:hyperlink>
    </w:p>
    <w:p w:rsidR="003E711B" w:rsidRDefault="003E711B" w:rsidP="003E711B"/>
    <w:p w:rsidR="003E711B" w:rsidRDefault="003E711B" w:rsidP="003E711B">
      <w:pPr>
        <w:sectPr w:rsidR="003E711B" w:rsidSect="003E711B">
          <w:pgSz w:w="12240" w:h="15840" w:code="1"/>
          <w:pgMar w:top="1080" w:right="1440" w:bottom="1080" w:left="1440" w:header="720" w:footer="720" w:gutter="0"/>
          <w:cols w:space="720"/>
          <w:noEndnote/>
          <w:docGrid w:linePitch="360"/>
        </w:sectPr>
      </w:pPr>
    </w:p>
    <w:p w:rsidR="00F80CA4" w:rsidRDefault="00F80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5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281" w:rsidRDefault="006024EC" w:rsidP="003B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B4281">
        <w:t xml:space="preserve">CONGRATULATE </w:t>
      </w:r>
      <w:r w:rsidR="009C4030">
        <w:t>FAITH DUPREE</w:t>
      </w:r>
      <w:r w:rsidR="00764F02">
        <w:noBreakHyphen/>
      </w:r>
      <w:r w:rsidR="009C4030">
        <w:t>WHITE</w:t>
      </w:r>
      <w:r w:rsidR="003B4281">
        <w:t xml:space="preserve"> OF COLUMBIA UPON THE OCCASION OF HER RETIREMENT, TO COMMEND HER FOR HER </w:t>
      </w:r>
      <w:r w:rsidR="009C4030">
        <w:t>MANY</w:t>
      </w:r>
      <w:r w:rsidR="003B4281">
        <w:t xml:space="preserve"> YEARS OF DEDICATED SERVICE AS AN EDUCATOR, AND TO WISH HER MUCH HAPPINESS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7ED" w:rsidRDefault="008A4576"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A57ED">
        <w:t xml:space="preserve">it is with great pleasure that the South Carolina Senate honors those individuals who give tirelessly of themselves to the welfare of this great </w:t>
      </w:r>
      <w:r w:rsidR="009938B1">
        <w:t>s</w:t>
      </w:r>
      <w:r w:rsidR="007A57ED">
        <w:t>tate</w:t>
      </w:r>
      <w:r w:rsidR="00764F02" w:rsidRPr="00764F02">
        <w:t>’</w:t>
      </w:r>
      <w:r w:rsidR="007A57ED">
        <w:t>s most important legacy, its children;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938B1">
        <w:t>Faith Dupree White</w:t>
      </w:r>
      <w:r>
        <w:t xml:space="preserve">, retiring after </w:t>
      </w:r>
      <w:r w:rsidR="009938B1">
        <w:t>twenty</w:t>
      </w:r>
      <w:r>
        <w:t xml:space="preserve"> fruitful years as a</w:t>
      </w:r>
      <w:r w:rsidR="00446302">
        <w:t xml:space="preserve">n elementary school </w:t>
      </w:r>
      <w:r w:rsidR="009938B1">
        <w:t>counselor</w:t>
      </w:r>
      <w:r>
        <w:t>, stands among their number as an outstanding public benefactor, one much admired in her role as both educator and community leader; and</w:t>
      </w:r>
    </w:p>
    <w:p w:rsidR="00EC5732" w:rsidRDefault="00EC5732"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732" w:rsidRDefault="00EC5732"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native of Wichita Falls, Texas, was one of three children born to a pastor/Air Force chaplain father, and the family lived </w:t>
      </w:r>
      <w:r w:rsidR="009C24C4">
        <w:t xml:space="preserve">successively </w:t>
      </w:r>
      <w:r>
        <w:t>in Texas, Japan, and Michigan as part of her father</w:t>
      </w:r>
      <w:r w:rsidR="00764F02" w:rsidRPr="00764F02">
        <w:t>’</w:t>
      </w:r>
      <w:r>
        <w:t>s duties;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506"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A1D3F">
        <w:t>in preparation for her career,</w:t>
      </w:r>
      <w:r w:rsidR="00EC5732">
        <w:t xml:space="preserve"> Mrs. Dupree</w:t>
      </w:r>
      <w:r w:rsidR="00764F02">
        <w:noBreakHyphen/>
      </w:r>
      <w:r w:rsidR="00EC5732">
        <w:t>White</w:t>
      </w:r>
      <w:r w:rsidR="00B442CF">
        <w:t xml:space="preserve"> </w:t>
      </w:r>
      <w:r w:rsidR="00EA1D3F">
        <w:t>earned her bachelor</w:t>
      </w:r>
      <w:r w:rsidR="00764F02" w:rsidRPr="00764F02">
        <w:t>’</w:t>
      </w:r>
      <w:r w:rsidR="00EA1D3F">
        <w:t>s degree at Central State University in Oklahoma, followed by a master</w:t>
      </w:r>
      <w:r w:rsidR="00764F02" w:rsidRPr="00764F02">
        <w:t>’</w:t>
      </w:r>
      <w:r w:rsidR="00EA1D3F">
        <w:t>s d</w:t>
      </w:r>
      <w:r>
        <w:t xml:space="preserve">egree in </w:t>
      </w:r>
      <w:r w:rsidR="00EA1D3F">
        <w:t>education at the University of South Carolina</w:t>
      </w:r>
      <w:r w:rsidR="002F7506">
        <w:t xml:space="preserve"> (USC). She gained further preparation by serving as a substitute teacher at Lonnie B. Nelson Elementary School and as an interpreter for the deaf at Midlands Technical College and USC; and</w:t>
      </w:r>
    </w:p>
    <w:p w:rsidR="002F7506" w:rsidRDefault="002F7506"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w:t>
      </w:r>
      <w:r w:rsidR="00446302">
        <w:t>96,</w:t>
      </w:r>
      <w:r>
        <w:t xml:space="preserve"> she began her work as an </w:t>
      </w:r>
      <w:r w:rsidR="00446302">
        <w:t>elementary school counselor</w:t>
      </w:r>
      <w:r>
        <w:t xml:space="preserve"> at </w:t>
      </w:r>
      <w:r w:rsidR="00446302">
        <w:t xml:space="preserve">North Springs Elementary </w:t>
      </w:r>
      <w:r>
        <w:t>School</w:t>
      </w:r>
      <w:r w:rsidR="00446302">
        <w:t>, where she served until 2007</w:t>
      </w:r>
      <w:r>
        <w:t xml:space="preserve">. In </w:t>
      </w:r>
      <w:r w:rsidR="00446302">
        <w:t>that same year</w:t>
      </w:r>
      <w:r>
        <w:t xml:space="preserve">, </w:t>
      </w:r>
      <w:r w:rsidR="00446302">
        <w:t xml:space="preserve">she took up her duties </w:t>
      </w:r>
      <w:r>
        <w:t xml:space="preserve">at </w:t>
      </w:r>
      <w:r w:rsidR="00446302">
        <w:t xml:space="preserve">Lonnie B. </w:t>
      </w:r>
      <w:r w:rsidR="00446302">
        <w:lastRenderedPageBreak/>
        <w:t>Nelson Elementary in the same capacity.</w:t>
      </w:r>
      <w:r w:rsidR="00DC50F3">
        <w:t xml:space="preserve"> In June 2016, Mrs. Dupree</w:t>
      </w:r>
      <w:r w:rsidR="00764F02">
        <w:noBreakHyphen/>
      </w:r>
      <w:r w:rsidR="00DC50F3">
        <w:t>White</w:t>
      </w:r>
      <w:r w:rsidR="00446302">
        <w:t xml:space="preserve"> will conclude</w:t>
      </w:r>
      <w:r>
        <w:t xml:space="preserve"> an honored public school </w:t>
      </w:r>
      <w:r w:rsidR="00446302">
        <w:t>c</w:t>
      </w:r>
      <w:r>
        <w:t xml:space="preserve">areer of </w:t>
      </w:r>
      <w:r w:rsidR="00FD4916">
        <w:t>tw</w:t>
      </w:r>
      <w:r w:rsidR="00E43F16">
        <w:t>o decades</w:t>
      </w:r>
      <w:r>
        <w:t>;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always seeking ways to serve, </w:t>
      </w:r>
      <w:r w:rsidR="00235076">
        <w:t>this compassionate community leader is a board member at large with Palmetto Place Children</w:t>
      </w:r>
      <w:r w:rsidR="00764F02" w:rsidRPr="00764F02">
        <w:t>’</w:t>
      </w:r>
      <w:r w:rsidR="00235076">
        <w:t>s Shelter, a safe haven for abused and neglected children and homeless teens throughout the State of South Carolina</w:t>
      </w:r>
      <w:r w:rsidR="00291E6E">
        <w:t>. As a woman of faith, she serves her God as a member of Shandon Baptist Church</w:t>
      </w:r>
      <w:r w:rsidR="009F5F58">
        <w:t>.</w:t>
      </w:r>
      <w:r w:rsidR="00EA257D">
        <w:t xml:space="preserve"> Highly respected among her colleagues, she has twice served them as chair for the school counselors in her district, Richland School District Two</w:t>
      </w:r>
      <w:r>
        <w:t>;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235076">
        <w:t xml:space="preserve"> Faith</w:t>
      </w:r>
      <w:r>
        <w:t xml:space="preserve"> </w:t>
      </w:r>
      <w:r w:rsidR="00235076">
        <w:t>Dupree</w:t>
      </w:r>
      <w:r w:rsidR="00764F02">
        <w:noBreakHyphen/>
      </w:r>
      <w:r w:rsidR="00235076">
        <w:t xml:space="preserve">White finds strength for her labors in the strong support of her family: </w:t>
      </w:r>
      <w:r>
        <w:t xml:space="preserve">her husband, </w:t>
      </w:r>
      <w:r w:rsidR="00235076">
        <w:t xml:space="preserve">Bob White; </w:t>
      </w:r>
      <w:r w:rsidR="00B442CF">
        <w:t xml:space="preserve">their </w:t>
      </w:r>
      <w:r w:rsidR="00235076">
        <w:t xml:space="preserve">children and stepchildren; </w:t>
      </w:r>
      <w:r w:rsidR="00B442CF">
        <w:t>and thei</w:t>
      </w:r>
      <w:r w:rsidR="00235076">
        <w:t xml:space="preserve">r </w:t>
      </w:r>
      <w:r w:rsidR="00B442CF">
        <w:t>delightful grandchildren and step</w:t>
      </w:r>
      <w:r w:rsidR="00764F02">
        <w:noBreakHyphen/>
      </w:r>
      <w:r w:rsidR="00B442CF">
        <w:t>grandchildren</w:t>
      </w:r>
      <w:r>
        <w:t>; and</w:t>
      </w:r>
    </w:p>
    <w:p w:rsidR="00FE2BC3" w:rsidRDefault="00FE2BC3"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2BC3" w:rsidRDefault="00FE2BC3" w:rsidP="00FE2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Mrs. Dupree</w:t>
      </w:r>
      <w:r w:rsidR="00764F02">
        <w:rPr>
          <w:color w:val="000000" w:themeColor="text1"/>
        </w:rPr>
        <w:noBreakHyphen/>
      </w:r>
      <w:r>
        <w:rPr>
          <w:color w:val="000000" w:themeColor="text1"/>
        </w:rPr>
        <w:t>White for her many years of service to South Carolina</w:t>
      </w:r>
      <w:r w:rsidR="00764F02" w:rsidRPr="00764F02">
        <w:rPr>
          <w:color w:val="000000" w:themeColor="text1"/>
        </w:rPr>
        <w:t>’</w:t>
      </w:r>
      <w:r>
        <w:rPr>
          <w:color w:val="000000" w:themeColor="text1"/>
        </w:rPr>
        <w:t>s children, her colleagues will host a retirement celebration in her honor on May 26, 2016;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50F3">
        <w:t>as a National Board Certified educator, Faith Dupree</w:t>
      </w:r>
      <w:r w:rsidR="00764F02">
        <w:noBreakHyphen/>
      </w:r>
      <w:r w:rsidR="00DC50F3">
        <w:t xml:space="preserve">White has </w:t>
      </w:r>
      <w:r>
        <w:t>set the bar of achievement high in her profession</w:t>
      </w:r>
      <w:r w:rsidR="00DC50F3">
        <w:t xml:space="preserve">. She </w:t>
      </w:r>
      <w:r>
        <w:t>will be remembered upon her retirement with affection and gratitude by colleagues, students, parents, and legislat</w:t>
      </w:r>
      <w:r w:rsidR="005064D5">
        <w:t xml:space="preserve">ive friends for years to come. </w:t>
      </w:r>
      <w:r>
        <w:t>Now, therefore,</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2CF" w:rsidRDefault="007A57ED" w:rsidP="008C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w:t>
      </w:r>
      <w:r w:rsidR="008C32CF">
        <w:t>congratulate Faith Dupree</w:t>
      </w:r>
      <w:r w:rsidR="00764F02">
        <w:noBreakHyphen/>
      </w:r>
      <w:r w:rsidR="008C32CF">
        <w:t>White of Columbia upon the occasion of her retirement, commend her for her many years of dedicated service as an educator, and wish her much happiness and fulfillment in all her future endeavors.</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C32CF">
        <w:t>Faith Dupree</w:t>
      </w:r>
      <w:r w:rsidR="00764F02">
        <w:noBreakHyphen/>
      </w:r>
      <w:r w:rsidR="008C32CF">
        <w:t>White</w:t>
      </w:r>
      <w:r>
        <w:t>.</w:t>
      </w:r>
    </w:p>
    <w:p w:rsidR="00514003" w:rsidRDefault="00764F02" w:rsidP="004D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11B" w:rsidRDefault="003E711B" w:rsidP="003E711B">
      <w:pPr>
        <w:suppressAutoHyphens/>
      </w:pPr>
    </w:p>
    <w:sectPr w:rsidR="003E711B" w:rsidSect="003E71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7D" w:rsidRDefault="00EA257D" w:rsidP="009F0C77">
      <w:r>
        <w:separator/>
      </w:r>
    </w:p>
  </w:endnote>
  <w:endnote w:type="continuationSeparator" w:id="0">
    <w:p w:rsidR="00EA257D" w:rsidRDefault="00EA2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990FF-E1C5-485F-8FD2-BE43FC83592A}"/>
    <w:embedBold r:id="rId2" w:fontKey="{F4E065B3-4288-4132-BDD8-AD587D28EAC7}"/>
  </w:font>
  <w:font w:name="Calibri">
    <w:panose1 w:val="020F0502020204030204"/>
    <w:charset w:val="00"/>
    <w:family w:val="swiss"/>
    <w:pitch w:val="variable"/>
    <w:sig w:usb0="E00002FF" w:usb1="4000ACFF" w:usb2="00000001" w:usb3="00000000" w:csb0="0000019F" w:csb1="00000000"/>
    <w:embedRegular r:id="rId3" w:fontKey="{8FF3B1F1-8154-46C8-B105-768947EBA334}"/>
  </w:font>
  <w:font w:name="Segoe UI">
    <w:panose1 w:val="020B0502040204020203"/>
    <w:charset w:val="00"/>
    <w:family w:val="swiss"/>
    <w:pitch w:val="variable"/>
    <w:sig w:usb0="E10022FF" w:usb1="C000E47F" w:usb2="00000029" w:usb3="00000000" w:csb0="000001DF" w:csb1="00000000"/>
    <w:embedRegular r:id="rId4" w:fontKey="{E72B2D3A-CB02-4AA9-8276-83BE2A12E406}"/>
  </w:font>
  <w:font w:name="Cambria">
    <w:panose1 w:val="02040503050406030204"/>
    <w:charset w:val="00"/>
    <w:family w:val="roman"/>
    <w:pitch w:val="variable"/>
    <w:sig w:usb0="E00002FF" w:usb1="400004FF" w:usb2="00000000" w:usb3="00000000" w:csb0="0000019F" w:csb1="00000000"/>
    <w:embedRegular r:id="rId5" w:fontKey="{A5BD753F-8568-430B-AECC-E71889968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11B" w:rsidRPr="00F80CA4" w:rsidRDefault="003E711B" w:rsidP="00F80CA4">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sidR="00B41D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7D" w:rsidRDefault="00EA257D" w:rsidP="009F0C77">
      <w:r>
        <w:separator/>
      </w:r>
    </w:p>
  </w:footnote>
  <w:footnote w:type="continuationSeparator" w:id="0">
    <w:p w:rsidR="00EA257D" w:rsidRDefault="00EA2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CM16"/>
    <w:docVar w:name="CoverBillType" w:val="r"/>
    <w:docVar w:name="docpath" w:val="L:\Council\bills\RM\1567CM16.DOCX"/>
    <w:docVar w:name="dvBillNumber" w:val="1209"/>
    <w:docVar w:name="dvBillNumberPrefix" w:val="S. "/>
    <w:docVar w:name="dvOriginalBody" w:val="Senate"/>
    <w:docVar w:name="dvSteno" w:val="RM"/>
    <w:docVar w:name="NameofBody" w:val="s"/>
    <w:docVar w:name="vgroup2" w:val="Council"/>
  </w:docVars>
  <w:rsids>
    <w:rsidRoot w:val="008A4576"/>
    <w:rsid w:val="00003C26"/>
    <w:rsid w:val="00026C9A"/>
    <w:rsid w:val="000965A1"/>
    <w:rsid w:val="000E1785"/>
    <w:rsid w:val="000F39F2"/>
    <w:rsid w:val="001003A0"/>
    <w:rsid w:val="001023A4"/>
    <w:rsid w:val="001043A6"/>
    <w:rsid w:val="0010776B"/>
    <w:rsid w:val="00133E66"/>
    <w:rsid w:val="00134ACF"/>
    <w:rsid w:val="00144E15"/>
    <w:rsid w:val="0015650D"/>
    <w:rsid w:val="001A4A62"/>
    <w:rsid w:val="001A681E"/>
    <w:rsid w:val="001A6F58"/>
    <w:rsid w:val="001D08F2"/>
    <w:rsid w:val="002037CA"/>
    <w:rsid w:val="002047A2"/>
    <w:rsid w:val="002321B6"/>
    <w:rsid w:val="00235076"/>
    <w:rsid w:val="0023696B"/>
    <w:rsid w:val="00250967"/>
    <w:rsid w:val="002759C5"/>
    <w:rsid w:val="00277DEE"/>
    <w:rsid w:val="00280D88"/>
    <w:rsid w:val="00291E6E"/>
    <w:rsid w:val="00294ABE"/>
    <w:rsid w:val="002A3EB4"/>
    <w:rsid w:val="002F7506"/>
    <w:rsid w:val="00325348"/>
    <w:rsid w:val="00393688"/>
    <w:rsid w:val="003B4281"/>
    <w:rsid w:val="003D411E"/>
    <w:rsid w:val="003E3C1E"/>
    <w:rsid w:val="003E6148"/>
    <w:rsid w:val="003E711B"/>
    <w:rsid w:val="00400EAA"/>
    <w:rsid w:val="0041760A"/>
    <w:rsid w:val="004203D7"/>
    <w:rsid w:val="00446302"/>
    <w:rsid w:val="004809EE"/>
    <w:rsid w:val="004D0DF8"/>
    <w:rsid w:val="005064D5"/>
    <w:rsid w:val="00511EE9"/>
    <w:rsid w:val="00514003"/>
    <w:rsid w:val="00521E00"/>
    <w:rsid w:val="00577C6C"/>
    <w:rsid w:val="0058501B"/>
    <w:rsid w:val="005C231D"/>
    <w:rsid w:val="006024EC"/>
    <w:rsid w:val="0061228A"/>
    <w:rsid w:val="006215AA"/>
    <w:rsid w:val="006340D9"/>
    <w:rsid w:val="00643B8E"/>
    <w:rsid w:val="00665EBC"/>
    <w:rsid w:val="0069470D"/>
    <w:rsid w:val="006A476C"/>
    <w:rsid w:val="006C6A93"/>
    <w:rsid w:val="006E02F9"/>
    <w:rsid w:val="00723C30"/>
    <w:rsid w:val="00753C04"/>
    <w:rsid w:val="00756946"/>
    <w:rsid w:val="00757F80"/>
    <w:rsid w:val="00764F02"/>
    <w:rsid w:val="00771EEC"/>
    <w:rsid w:val="00786819"/>
    <w:rsid w:val="007A325A"/>
    <w:rsid w:val="007A57ED"/>
    <w:rsid w:val="007C3099"/>
    <w:rsid w:val="007E72BE"/>
    <w:rsid w:val="007F1523"/>
    <w:rsid w:val="007F509E"/>
    <w:rsid w:val="007F5799"/>
    <w:rsid w:val="007F6947"/>
    <w:rsid w:val="00834A12"/>
    <w:rsid w:val="00872729"/>
    <w:rsid w:val="00876276"/>
    <w:rsid w:val="008A4576"/>
    <w:rsid w:val="008C32CF"/>
    <w:rsid w:val="008F4429"/>
    <w:rsid w:val="00932670"/>
    <w:rsid w:val="009352BB"/>
    <w:rsid w:val="00990668"/>
    <w:rsid w:val="009938B1"/>
    <w:rsid w:val="009977F7"/>
    <w:rsid w:val="009B397B"/>
    <w:rsid w:val="009C24C4"/>
    <w:rsid w:val="009C4030"/>
    <w:rsid w:val="009F0C77"/>
    <w:rsid w:val="009F4DD1"/>
    <w:rsid w:val="009F5F58"/>
    <w:rsid w:val="00A64E80"/>
    <w:rsid w:val="00A741D9"/>
    <w:rsid w:val="00A77968"/>
    <w:rsid w:val="00A9741D"/>
    <w:rsid w:val="00AB1CA6"/>
    <w:rsid w:val="00AD4B17"/>
    <w:rsid w:val="00B26FA6"/>
    <w:rsid w:val="00B41D71"/>
    <w:rsid w:val="00B442CF"/>
    <w:rsid w:val="00B741CB"/>
    <w:rsid w:val="00B934F3"/>
    <w:rsid w:val="00BB6347"/>
    <w:rsid w:val="00BD2134"/>
    <w:rsid w:val="00C038D8"/>
    <w:rsid w:val="00C045DD"/>
    <w:rsid w:val="00C3136F"/>
    <w:rsid w:val="00C3483A"/>
    <w:rsid w:val="00C74E9D"/>
    <w:rsid w:val="00C82FD3"/>
    <w:rsid w:val="00CC4897"/>
    <w:rsid w:val="00CC6B7B"/>
    <w:rsid w:val="00CD3619"/>
    <w:rsid w:val="00CF4447"/>
    <w:rsid w:val="00D02843"/>
    <w:rsid w:val="00D405E7"/>
    <w:rsid w:val="00D41D56"/>
    <w:rsid w:val="00D6260D"/>
    <w:rsid w:val="00D6662B"/>
    <w:rsid w:val="00D95E2F"/>
    <w:rsid w:val="00D970A9"/>
    <w:rsid w:val="00DB3AC0"/>
    <w:rsid w:val="00DC50F3"/>
    <w:rsid w:val="00DC6813"/>
    <w:rsid w:val="00DE68F0"/>
    <w:rsid w:val="00DF3845"/>
    <w:rsid w:val="00DF7E17"/>
    <w:rsid w:val="00E43F16"/>
    <w:rsid w:val="00E51A68"/>
    <w:rsid w:val="00EA1D3F"/>
    <w:rsid w:val="00EA257D"/>
    <w:rsid w:val="00EB00A2"/>
    <w:rsid w:val="00EB1BF3"/>
    <w:rsid w:val="00EC5732"/>
    <w:rsid w:val="00EF3EEE"/>
    <w:rsid w:val="00F149A7"/>
    <w:rsid w:val="00F36594"/>
    <w:rsid w:val="00F50BAF"/>
    <w:rsid w:val="00F52C10"/>
    <w:rsid w:val="00F80CA4"/>
    <w:rsid w:val="00F81FFD"/>
    <w:rsid w:val="00F85228"/>
    <w:rsid w:val="00F875FD"/>
    <w:rsid w:val="00F927A0"/>
    <w:rsid w:val="00FB6773"/>
    <w:rsid w:val="00FD4916"/>
    <w:rsid w:val="00FE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D0E30-37C6-40AD-893C-3410D3E0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16"/>
    <w:rPr>
      <w:rFonts w:ascii="Segoe UI" w:eastAsia="Times New Roman" w:hAnsi="Segoe UI" w:cs="Segoe UI"/>
      <w:sz w:val="18"/>
      <w:szCs w:val="18"/>
    </w:rPr>
  </w:style>
  <w:style w:type="character" w:styleId="Hyperlink">
    <w:name w:val="Hyperlink"/>
    <w:basedOn w:val="DefaultParagraphFont"/>
    <w:uiPriority w:val="99"/>
    <w:unhideWhenUsed/>
    <w:rsid w:val="003E71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9&amp;session=121&amp;summary=B" TargetMode="External"/><Relationship Id="rId3" Type="http://schemas.openxmlformats.org/officeDocument/2006/relationships/settings" Target="settings.xml"/><Relationship Id="rId7" Type="http://schemas.openxmlformats.org/officeDocument/2006/relationships/hyperlink" Target="file:///h:\SJ%20Archive\2016\04-0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09_2016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B34C-15EF-478D-8D2F-4AB99FDE2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595</Words>
  <Characters>3396</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1209: Faith Dupree-White - South Carolina Legislature Online</dc:title>
  <dc:subject/>
  <dc:creator>McDowell</dc:creator>
  <cp:keywords/>
  <dc:description/>
  <cp:lastModifiedBy>N Cumfer</cp:lastModifiedBy>
  <cp:revision>2</cp:revision>
  <cp:lastPrinted>2016-04-05T15:37:00Z</cp:lastPrinted>
  <dcterms:created xsi:type="dcterms:W3CDTF">2016-12-02T17:32:00Z</dcterms:created>
  <dcterms:modified xsi:type="dcterms:W3CDTF">2016-12-02T17:32:00Z</dcterms:modified>
</cp:coreProperties>
</file>