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DC5" w:rsidRDefault="00A96DC5" w:rsidP="00A96DC5">
      <w:pPr>
        <w:widowControl w:val="0"/>
        <w:jc w:val="center"/>
      </w:pPr>
      <w:bookmarkStart w:id="0" w:name="_GoBack"/>
      <w:bookmarkEnd w:id="0"/>
      <w:r w:rsidRPr="00A96DC5">
        <w:rPr>
          <w:b/>
        </w:rPr>
        <w:t>South Carolina General Assembly</w:t>
      </w:r>
    </w:p>
    <w:p w:rsidR="00A96DC5" w:rsidRDefault="00A96DC5" w:rsidP="00A96DC5">
      <w:pPr>
        <w:widowControl w:val="0"/>
        <w:jc w:val="center"/>
      </w:pPr>
      <w:r>
        <w:t>121st Session, 2015-2016</w:t>
      </w:r>
    </w:p>
    <w:p w:rsidR="00A96DC5" w:rsidRDefault="00A96DC5" w:rsidP="00A96DC5">
      <w:pPr>
        <w:widowControl w:val="0"/>
      </w:pPr>
    </w:p>
    <w:p w:rsidR="00A96DC5" w:rsidRDefault="00A96DC5" w:rsidP="00A96DC5">
      <w:pPr>
        <w:widowControl w:val="0"/>
        <w:rPr>
          <w:b/>
        </w:rPr>
      </w:pPr>
      <w:r w:rsidRPr="00A96DC5">
        <w:rPr>
          <w:b/>
        </w:rPr>
        <w:t>S.</w:t>
      </w:r>
      <w:r>
        <w:rPr>
          <w:b/>
        </w:rPr>
        <w:t xml:space="preserve"> </w:t>
      </w:r>
      <w:r w:rsidRPr="00A96DC5">
        <w:rPr>
          <w:b/>
        </w:rPr>
        <w:t>249</w:t>
      </w:r>
    </w:p>
    <w:p w:rsidR="00A96DC5" w:rsidRDefault="00A96DC5" w:rsidP="00A96DC5">
      <w:pPr>
        <w:widowControl w:val="0"/>
        <w:rPr>
          <w:b/>
        </w:rPr>
      </w:pPr>
    </w:p>
    <w:p w:rsidR="00A96DC5" w:rsidRDefault="00A96DC5" w:rsidP="00A96DC5">
      <w:pPr>
        <w:widowControl w:val="0"/>
      </w:pPr>
      <w:r w:rsidRPr="00A96DC5">
        <w:rPr>
          <w:b/>
        </w:rPr>
        <w:t>STATUS INFORMATION</w:t>
      </w:r>
    </w:p>
    <w:p w:rsidR="00A96DC5" w:rsidRDefault="00A96DC5" w:rsidP="00A96DC5">
      <w:pPr>
        <w:widowControl w:val="0"/>
      </w:pPr>
    </w:p>
    <w:p w:rsidR="00A96DC5" w:rsidRDefault="00A96DC5" w:rsidP="00A96DC5">
      <w:pPr>
        <w:widowControl w:val="0"/>
      </w:pPr>
      <w:r>
        <w:t>General Bill</w:t>
      </w:r>
    </w:p>
    <w:p w:rsidR="00A96DC5" w:rsidRDefault="00A96DC5" w:rsidP="00A96DC5">
      <w:pPr>
        <w:widowControl w:val="0"/>
      </w:pPr>
      <w:r>
        <w:t>Sponsors: Senator McElveen</w:t>
      </w:r>
    </w:p>
    <w:p w:rsidR="00A96DC5" w:rsidRDefault="00A96DC5" w:rsidP="00A96DC5">
      <w:pPr>
        <w:widowControl w:val="0"/>
      </w:pPr>
      <w:r>
        <w:t>Document Path: l:\s-res\jtm\006bond.kmm.jtm.docx</w:t>
      </w:r>
    </w:p>
    <w:p w:rsidR="00A96DC5" w:rsidRDefault="00A96DC5" w:rsidP="00A96DC5">
      <w:pPr>
        <w:widowControl w:val="0"/>
      </w:pPr>
    </w:p>
    <w:p w:rsidR="0079727D" w:rsidRDefault="0079727D" w:rsidP="00A96DC5">
      <w:pPr>
        <w:widowControl w:val="0"/>
      </w:pPr>
      <w:r>
        <w:t>Introduced in the Senate on January 13, 2015</w:t>
      </w:r>
    </w:p>
    <w:p w:rsidR="0079727D" w:rsidRPr="0079727D" w:rsidRDefault="0079727D" w:rsidP="00A96DC5">
      <w:pPr>
        <w:widowControl w:val="0"/>
      </w:pPr>
      <w:r>
        <w:t xml:space="preserve">Currently residing in the Senate Committee on </w:t>
      </w:r>
      <w:r w:rsidRPr="0079727D">
        <w:rPr>
          <w:b/>
        </w:rPr>
        <w:t>Judiciary</w:t>
      </w:r>
    </w:p>
    <w:p w:rsidR="0079727D" w:rsidRDefault="0079727D" w:rsidP="00A96DC5">
      <w:pPr>
        <w:widowControl w:val="0"/>
      </w:pPr>
    </w:p>
    <w:p w:rsidR="00A96DC5" w:rsidRDefault="00A96DC5" w:rsidP="00A96DC5">
      <w:pPr>
        <w:widowControl w:val="0"/>
      </w:pPr>
      <w:r>
        <w:t xml:space="preserve">Summary: </w:t>
      </w:r>
      <w:r w:rsidR="00543E9E">
        <w:t>Felonies and misdemeanors</w:t>
      </w:r>
    </w:p>
    <w:p w:rsidR="00A96DC5" w:rsidRDefault="00A96DC5" w:rsidP="00A96DC5">
      <w:pPr>
        <w:widowControl w:val="0"/>
      </w:pPr>
    </w:p>
    <w:p w:rsidR="00A96DC5" w:rsidRDefault="00A96DC5" w:rsidP="00A96DC5">
      <w:pPr>
        <w:widowControl w:val="0"/>
      </w:pPr>
    </w:p>
    <w:p w:rsidR="00A96DC5" w:rsidRDefault="00A96DC5" w:rsidP="00A96DC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96DC5">
        <w:rPr>
          <w:b/>
        </w:rPr>
        <w:t>HISTORY OF LEGISLATIVE ACTIONS</w:t>
      </w:r>
    </w:p>
    <w:p w:rsidR="00A96DC5" w:rsidRDefault="00A96DC5" w:rsidP="00A96DC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96DC5" w:rsidRPr="00A96DC5" w:rsidRDefault="00A96DC5" w:rsidP="00A96DC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96DC5">
        <w:rPr>
          <w:u w:val="single"/>
        </w:rPr>
        <w:tab/>
        <w:t>Date</w:t>
      </w:r>
      <w:r w:rsidRPr="00A96DC5">
        <w:rPr>
          <w:u w:val="single"/>
        </w:rPr>
        <w:tab/>
        <w:t>Body</w:t>
      </w:r>
      <w:r w:rsidRPr="00A96DC5">
        <w:rPr>
          <w:u w:val="single"/>
        </w:rPr>
        <w:tab/>
        <w:t>Action Description with journal page number</w:t>
      </w:r>
      <w:r w:rsidRPr="00A96DC5">
        <w:rPr>
          <w:u w:val="single"/>
        </w:rPr>
        <w:tab/>
      </w:r>
    </w:p>
    <w:p w:rsidR="00534D8A" w:rsidRDefault="00534D8A" w:rsidP="00534D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12/10/2014</w:t>
      </w:r>
      <w:r>
        <w:tab/>
        <w:t>Senate</w:t>
      </w:r>
      <w:r>
        <w:tab/>
      </w:r>
      <w:r w:rsidRPr="00A34CCC">
        <w:t>Prefiled</w:t>
      </w:r>
    </w:p>
    <w:p w:rsidR="00534D8A" w:rsidRDefault="00534D8A" w:rsidP="00534D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12/10/2014</w:t>
      </w:r>
      <w:r>
        <w:tab/>
        <w:t>Senate</w:t>
      </w:r>
      <w:r>
        <w:tab/>
      </w:r>
      <w:r w:rsidRPr="00A34CCC">
        <w:t xml:space="preserve">Referred to Committee on </w:t>
      </w:r>
      <w:r w:rsidRPr="00A34CCC">
        <w:rPr>
          <w:b/>
        </w:rPr>
        <w:t>Judiciary</w:t>
      </w:r>
    </w:p>
    <w:p w:rsidR="00534D8A" w:rsidRDefault="00534D8A" w:rsidP="00534D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  <w:t xml:space="preserve">Introduced and read first time </w:t>
      </w:r>
      <w:r w:rsidRPr="00A34CCC">
        <w:t>(</w:t>
      </w:r>
      <w:hyperlink r:id="rId6" w:history="1">
        <w:r w:rsidRPr="00B57874">
          <w:rPr>
            <w:rStyle w:val="Hyperlink"/>
          </w:rPr>
          <w:t>Senate Journal</w:t>
        </w:r>
        <w:r w:rsidRPr="00B57874">
          <w:rPr>
            <w:rStyle w:val="Hyperlink"/>
          </w:rPr>
          <w:noBreakHyphen/>
          <w:t>page 153</w:t>
        </w:r>
      </w:hyperlink>
      <w:r w:rsidRPr="00A34CCC">
        <w:t>)</w:t>
      </w:r>
    </w:p>
    <w:p w:rsidR="00534D8A" w:rsidRDefault="00534D8A" w:rsidP="00534D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A34CCC">
        <w:t xml:space="preserve">Referred to Committee on </w:t>
      </w:r>
      <w:r w:rsidRPr="00A34CCC">
        <w:rPr>
          <w:b/>
        </w:rPr>
        <w:t>Judiciary</w:t>
      </w:r>
      <w:r>
        <w:t xml:space="preserve"> </w:t>
      </w:r>
      <w:r w:rsidRPr="00A34CCC">
        <w:t>(</w:t>
      </w:r>
      <w:hyperlink r:id="rId7" w:history="1">
        <w:r w:rsidRPr="00B57874">
          <w:rPr>
            <w:rStyle w:val="Hyperlink"/>
          </w:rPr>
          <w:t>Senate Journal</w:t>
        </w:r>
        <w:r w:rsidRPr="00B57874">
          <w:rPr>
            <w:rStyle w:val="Hyperlink"/>
          </w:rPr>
          <w:noBreakHyphen/>
          <w:t>page 153</w:t>
        </w:r>
      </w:hyperlink>
      <w:r w:rsidRPr="00A34CCC">
        <w:t>)</w:t>
      </w:r>
    </w:p>
    <w:p w:rsidR="00534D8A" w:rsidRDefault="00534D8A" w:rsidP="00534D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96DC5" w:rsidRDefault="00A96DC5" w:rsidP="00A96D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A96DC5">
          <w:rPr>
            <w:rStyle w:val="Hyperlink"/>
          </w:rPr>
          <w:t>legislative information</w:t>
        </w:r>
      </w:hyperlink>
      <w:r>
        <w:t xml:space="preserve"> at the website</w:t>
      </w:r>
    </w:p>
    <w:p w:rsidR="00A96DC5" w:rsidRDefault="00A96DC5" w:rsidP="00A96D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96DC5" w:rsidRPr="00A96DC5" w:rsidRDefault="00A96DC5" w:rsidP="00A96D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96DC5" w:rsidRDefault="00A96DC5" w:rsidP="00A96DC5">
      <w:pPr>
        <w:widowControl w:val="0"/>
      </w:pPr>
      <w:r w:rsidRPr="00A96DC5">
        <w:rPr>
          <w:b/>
        </w:rPr>
        <w:t>VERSIONS OF THIS BILL</w:t>
      </w:r>
    </w:p>
    <w:p w:rsidR="00A96DC5" w:rsidRDefault="00A96DC5" w:rsidP="00A96DC5">
      <w:pPr>
        <w:widowControl w:val="0"/>
      </w:pPr>
    </w:p>
    <w:p w:rsidR="00A96DC5" w:rsidRDefault="00B57874" w:rsidP="00A96DC5">
      <w:pPr>
        <w:widowControl w:val="0"/>
      </w:pPr>
      <w:hyperlink r:id="rId9" w:history="1">
        <w:r w:rsidR="00A96DC5">
          <w:rPr>
            <w:rStyle w:val="Hyperlink"/>
          </w:rPr>
          <w:t>12/10/2014</w:t>
        </w:r>
      </w:hyperlink>
    </w:p>
    <w:p w:rsidR="00A96DC5" w:rsidRDefault="00A96DC5" w:rsidP="00A96DC5"/>
    <w:p w:rsidR="00A96DC5" w:rsidRDefault="00A96DC5" w:rsidP="00A96DC5">
      <w:pPr>
        <w:sectPr w:rsidR="00A96DC5" w:rsidSect="00A96D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01FB1" w:rsidRPr="00522CE0" w:rsidRDefault="00D01F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0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1159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77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1, TITLE 16 OF THE 1976 CODE, RELATING TO FELONIES AND MISDEMEANORS, BY ADDING SECTION 16</w:t>
      </w:r>
      <w:r w:rsidR="00776077">
        <w:rPr>
          <w:rFonts w:eastAsia="Times New Roman"/>
        </w:rPr>
        <w:noBreakHyphen/>
      </w:r>
      <w:r>
        <w:rPr>
          <w:rFonts w:eastAsia="Times New Roman"/>
        </w:rPr>
        <w:t>1</w:t>
      </w:r>
      <w:r w:rsidR="00776077">
        <w:rPr>
          <w:rFonts w:eastAsia="Times New Roman"/>
        </w:rPr>
        <w:noBreakHyphen/>
      </w:r>
      <w:r>
        <w:rPr>
          <w:rFonts w:eastAsia="Times New Roman"/>
        </w:rPr>
        <w:t>140 TO ENHANCE THE SENTENCE FOR INDIVIDUALS CONVICTED OF A SERIOUS OR MOST SERIOUS OFFENSE OR A VIOLENT CRIME OR LESSER INCLUDED OFFENSE THAT HE COMMITTED WHILE HE WAS RELEASED ON BOND FOR A SEPARATE SERIOUS OR MOST SERIOUS OFFENSE OR A VIOLENT CRIME OR LESSER INCLUDED OFFENSE FOR WHICH HE WAS ALSO CONVICTED.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11590" w:rsidRDefault="00011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11590" w:rsidRDefault="00011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1590" w:rsidRDefault="00011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24B97">
        <w:rPr>
          <w:rFonts w:eastAsia="Times New Roman"/>
        </w:rPr>
        <w:t>Chapter 1, Title 16 of the 1976 Code is amended by adding:</w:t>
      </w:r>
    </w:p>
    <w:p w:rsidR="00324B97" w:rsidRDefault="00324B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4B97" w:rsidRDefault="00324B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A87721">
        <w:rPr>
          <w:rFonts w:eastAsia="Times New Roman"/>
        </w:rPr>
        <w:t>“Section 16</w:t>
      </w:r>
      <w:r w:rsidR="00776077">
        <w:rPr>
          <w:rFonts w:eastAsia="Times New Roman"/>
        </w:rPr>
        <w:noBreakHyphen/>
      </w:r>
      <w:r w:rsidR="00A87721">
        <w:rPr>
          <w:rFonts w:eastAsia="Times New Roman"/>
        </w:rPr>
        <w:t>1</w:t>
      </w:r>
      <w:r w:rsidR="00776077">
        <w:rPr>
          <w:rFonts w:eastAsia="Times New Roman"/>
        </w:rPr>
        <w:noBreakHyphen/>
      </w:r>
      <w:r w:rsidR="00A87721">
        <w:rPr>
          <w:rFonts w:eastAsia="Times New Roman"/>
        </w:rPr>
        <w:t>140.</w:t>
      </w:r>
      <w:r w:rsidR="00A87721">
        <w:rPr>
          <w:rFonts w:eastAsia="Times New Roman"/>
        </w:rPr>
        <w:tab/>
      </w:r>
      <w:r w:rsidRPr="00FF0E45">
        <w:rPr>
          <w:rFonts w:eastAsia="Times New Roman"/>
        </w:rPr>
        <w:t>If</w:t>
      </w:r>
      <w:r w:rsidRPr="00FF0E45">
        <w:t xml:space="preserve"> a person is convicted of a serious offense or most serious offense as defined by Section 17</w:t>
      </w:r>
      <w:r w:rsidR="00776077">
        <w:noBreakHyphen/>
      </w:r>
      <w:r w:rsidRPr="00FF0E45">
        <w:t>25</w:t>
      </w:r>
      <w:r w:rsidR="00776077">
        <w:noBreakHyphen/>
      </w:r>
      <w:r w:rsidRPr="00FF0E45">
        <w:t>45, a violent crime as defined by Section 16</w:t>
      </w:r>
      <w:r w:rsidR="00776077">
        <w:noBreakHyphen/>
      </w:r>
      <w:r w:rsidRPr="00FF0E45">
        <w:t>1</w:t>
      </w:r>
      <w:r w:rsidR="00776077">
        <w:noBreakHyphen/>
      </w:r>
      <w:r w:rsidRPr="00FF0E45">
        <w:t>60, or a lesser included offense, which the person committed while released on bond for a separate serious offense or most serious offense as defined by Section 17</w:t>
      </w:r>
      <w:r w:rsidR="00776077">
        <w:noBreakHyphen/>
      </w:r>
      <w:r w:rsidRPr="00FF0E45">
        <w:t>25</w:t>
      </w:r>
      <w:r w:rsidR="00776077">
        <w:noBreakHyphen/>
      </w:r>
      <w:r w:rsidRPr="00FF0E45">
        <w:t>45, a violent crime as defined by Section 16</w:t>
      </w:r>
      <w:r w:rsidR="00776077">
        <w:noBreakHyphen/>
      </w:r>
      <w:r w:rsidRPr="00FF0E45">
        <w:t>1</w:t>
      </w:r>
      <w:r w:rsidR="00776077">
        <w:noBreakHyphen/>
      </w:r>
      <w:r w:rsidRPr="00FF0E45">
        <w:t>60, or a lesser included offense, for which the person was also convicted, then the person may have added to the person</w:t>
      </w:r>
      <w:r w:rsidR="00776077" w:rsidRPr="00776077">
        <w:t>’</w:t>
      </w:r>
      <w:r w:rsidRPr="00FF0E45">
        <w:t>s sentence an amount of imprisonment up to forty percent of the maximum sentence for the offense the person committed while released on bond.”</w:t>
      </w:r>
    </w:p>
    <w:p w:rsidR="00011590" w:rsidRDefault="00011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1590" w:rsidRPr="00522CE0" w:rsidRDefault="00011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24B9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710D0" w:rsidRDefault="0077607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96DC5" w:rsidRDefault="00A96DC5" w:rsidP="00A96DC5">
      <w:pPr>
        <w:suppressAutoHyphens/>
        <w:jc w:val="both"/>
        <w:rPr>
          <w:rFonts w:eastAsia="Times New Roman"/>
        </w:rPr>
      </w:pPr>
    </w:p>
    <w:sectPr w:rsidR="00A96DC5" w:rsidSect="00A96DC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721" w:rsidRDefault="00A87721" w:rsidP="00522CE0">
      <w:r>
        <w:separator/>
      </w:r>
    </w:p>
  </w:endnote>
  <w:endnote w:type="continuationSeparator" w:id="0">
    <w:p w:rsidR="00A87721" w:rsidRDefault="00A8772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202CB2-71ED-48D0-95AD-6C263B7BCE3A}"/>
    <w:embedBold r:id="rId2" w:fontKey="{B64D58AC-EF4B-436B-A97A-8709414BA02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122895A-F50F-4FC0-B0C1-DDE0611B1856}"/>
    <w:embedBold r:id="rId4" w:fontKey="{EF419943-2B8E-4051-91BA-84BA45378E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7F59A2-4156-4628-8A40-919088AA46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DC5" w:rsidRPr="00D01FB1" w:rsidRDefault="00A96DC5" w:rsidP="00D01F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5787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721" w:rsidRDefault="00A87721" w:rsidP="00522CE0">
      <w:r>
        <w:separator/>
      </w:r>
    </w:p>
  </w:footnote>
  <w:footnote w:type="continuationSeparator" w:id="0">
    <w:p w:rsidR="00A87721" w:rsidRDefault="00A8772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BOND.KMM.JTM"/>
    <w:docVar w:name="CoverAttorneyInitials" w:val="KMM"/>
    <w:docVar w:name="CoverAttorneyLastName" w:val="Moffitt"/>
    <w:docVar w:name="CoverBillType" w:val="b"/>
    <w:docVar w:name="CoverSenator" w:val="JTM"/>
    <w:docVar w:name="dvBillNumber" w:val="249"/>
    <w:docVar w:name="dvBillNumberPrefix" w:val="S. "/>
    <w:docVar w:name="dvOriginalBody" w:val="Senate"/>
    <w:docVar w:name="fulldraftpath" w:val="L:\S-RES\JTM\006BOND.KMM.JTM.DOCX"/>
    <w:docVar w:name="NameofBody" w:val="S"/>
    <w:docVar w:name="vgroup2" w:val="S-RES"/>
  </w:docVars>
  <w:rsids>
    <w:rsidRoot w:val="00011590"/>
    <w:rsid w:val="00011590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24B97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277A6"/>
    <w:rsid w:val="00534D8A"/>
    <w:rsid w:val="00543E9E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76077"/>
    <w:rsid w:val="00786652"/>
    <w:rsid w:val="0079727D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87721"/>
    <w:rsid w:val="00A9594E"/>
    <w:rsid w:val="00A96DC5"/>
    <w:rsid w:val="00AE59C8"/>
    <w:rsid w:val="00B10098"/>
    <w:rsid w:val="00B57874"/>
    <w:rsid w:val="00B5790D"/>
    <w:rsid w:val="00B710D0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E2086"/>
    <w:rsid w:val="00CF7342"/>
    <w:rsid w:val="00D01FB1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ED77C0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1B6B4E7A-8F78-4339-B24E-06034B4CA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96D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49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249_20141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343</Words>
  <Characters>1957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249: Felonies and misdemeanors - South Carolina Legislature Online</dc:title>
  <dc:subject/>
  <dc:creator>%USERNAME%</dc:creator>
  <cp:keywords/>
  <dc:description/>
  <cp:lastModifiedBy>N Cumfer</cp:lastModifiedBy>
  <cp:revision>2</cp:revision>
  <dcterms:created xsi:type="dcterms:W3CDTF">2016-12-02T16:56:00Z</dcterms:created>
  <dcterms:modified xsi:type="dcterms:W3CDTF">2016-12-02T16:56:00Z</dcterms:modified>
</cp:coreProperties>
</file>