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A79" w:rsidRDefault="00D95A79" w:rsidP="00D95A79">
      <w:pPr>
        <w:widowControl w:val="0"/>
        <w:jc w:val="center"/>
      </w:pPr>
      <w:bookmarkStart w:id="0" w:name="_GoBack"/>
      <w:bookmarkEnd w:id="0"/>
      <w:r w:rsidRPr="00D95A79">
        <w:rPr>
          <w:b/>
        </w:rPr>
        <w:t>South Carolina General Assembly</w:t>
      </w:r>
    </w:p>
    <w:p w:rsidR="00D95A79" w:rsidRDefault="00D95A79" w:rsidP="00D95A79">
      <w:pPr>
        <w:widowControl w:val="0"/>
        <w:jc w:val="center"/>
      </w:pPr>
      <w:r>
        <w:t>121st Session, 2015-2016</w:t>
      </w:r>
    </w:p>
    <w:p w:rsidR="00D95A79" w:rsidRDefault="00D95A79" w:rsidP="00D95A79">
      <w:pPr>
        <w:widowControl w:val="0"/>
        <w:jc w:val="left"/>
      </w:pPr>
    </w:p>
    <w:p w:rsidR="00D95A79" w:rsidRDefault="00D95A79" w:rsidP="00D95A79">
      <w:pPr>
        <w:widowControl w:val="0"/>
        <w:jc w:val="left"/>
        <w:rPr>
          <w:b/>
        </w:rPr>
      </w:pPr>
      <w:r w:rsidRPr="00D95A79">
        <w:rPr>
          <w:b/>
        </w:rPr>
        <w:t>H. 3926</w:t>
      </w:r>
    </w:p>
    <w:p w:rsidR="00D95A79" w:rsidRDefault="00D95A79" w:rsidP="00D95A79">
      <w:pPr>
        <w:widowControl w:val="0"/>
        <w:jc w:val="left"/>
        <w:rPr>
          <w:b/>
        </w:rPr>
      </w:pPr>
    </w:p>
    <w:p w:rsidR="00D95A79" w:rsidRDefault="00D95A79" w:rsidP="00D95A79">
      <w:pPr>
        <w:widowControl w:val="0"/>
        <w:jc w:val="left"/>
      </w:pPr>
      <w:r w:rsidRPr="00D95A79">
        <w:rPr>
          <w:b/>
        </w:rPr>
        <w:t>STATUS INFORMATION</w:t>
      </w:r>
    </w:p>
    <w:p w:rsidR="00D95A79" w:rsidRDefault="00D95A79" w:rsidP="00D95A79">
      <w:pPr>
        <w:widowControl w:val="0"/>
        <w:jc w:val="left"/>
      </w:pPr>
    </w:p>
    <w:p w:rsidR="00D95A79" w:rsidRDefault="00D95A79" w:rsidP="00D95A79">
      <w:pPr>
        <w:widowControl w:val="0"/>
        <w:jc w:val="left"/>
      </w:pPr>
      <w:r>
        <w:t>General Bill</w:t>
      </w:r>
    </w:p>
    <w:p w:rsidR="00D95A79" w:rsidRDefault="00D95A79" w:rsidP="00D95A79">
      <w:pPr>
        <w:widowControl w:val="0"/>
        <w:jc w:val="left"/>
      </w:pPr>
      <w:r>
        <w:t>Sponsors: Rep. Willis</w:t>
      </w:r>
    </w:p>
    <w:p w:rsidR="00D95A79" w:rsidRDefault="00D95A79" w:rsidP="00D95A79">
      <w:pPr>
        <w:widowControl w:val="0"/>
        <w:jc w:val="left"/>
      </w:pPr>
      <w:r>
        <w:t>Document Path: l:\council\bills\dka\3084sa15.docx</w:t>
      </w:r>
    </w:p>
    <w:p w:rsidR="00D95A79" w:rsidRDefault="00D95A79" w:rsidP="00D95A79">
      <w:pPr>
        <w:widowControl w:val="0"/>
        <w:jc w:val="left"/>
      </w:pPr>
    </w:p>
    <w:p w:rsidR="00D95A79" w:rsidRDefault="00D95A79" w:rsidP="00D95A79">
      <w:pPr>
        <w:widowControl w:val="0"/>
        <w:jc w:val="left"/>
      </w:pPr>
      <w:r>
        <w:t>Introduced in the House on March 26, 2015</w:t>
      </w:r>
    </w:p>
    <w:p w:rsidR="00D95A79" w:rsidRDefault="00D95A79" w:rsidP="00D95A79">
      <w:pPr>
        <w:widowControl w:val="0"/>
        <w:jc w:val="left"/>
      </w:pPr>
      <w:r>
        <w:t xml:space="preserve">Currently residing in the House Committee on </w:t>
      </w:r>
      <w:r w:rsidRPr="00D95A79">
        <w:rPr>
          <w:b/>
        </w:rPr>
        <w:t>Education and Public Works</w:t>
      </w:r>
    </w:p>
    <w:p w:rsidR="00D95A79" w:rsidRDefault="00D95A79" w:rsidP="00D95A79">
      <w:pPr>
        <w:widowControl w:val="0"/>
        <w:jc w:val="left"/>
      </w:pPr>
    </w:p>
    <w:p w:rsidR="00D95A79" w:rsidRDefault="00D95A79" w:rsidP="00D95A79">
      <w:pPr>
        <w:widowControl w:val="0"/>
        <w:jc w:val="left"/>
      </w:pPr>
      <w:r>
        <w:t xml:space="preserve">Summary: </w:t>
      </w:r>
      <w:r w:rsidR="0019526C">
        <w:t>Sales tax exemptions</w:t>
      </w:r>
    </w:p>
    <w:p w:rsidR="00D95A79" w:rsidRDefault="00D95A79" w:rsidP="00D95A79">
      <w:pPr>
        <w:widowControl w:val="0"/>
        <w:jc w:val="left"/>
      </w:pPr>
    </w:p>
    <w:p w:rsidR="00D95A79" w:rsidRDefault="00D95A79" w:rsidP="00D95A79">
      <w:pPr>
        <w:widowControl w:val="0"/>
        <w:jc w:val="left"/>
      </w:pPr>
    </w:p>
    <w:p w:rsidR="00D95A79" w:rsidRDefault="00D95A79" w:rsidP="00D95A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95A79">
        <w:rPr>
          <w:b/>
        </w:rPr>
        <w:t>HISTORY OF LEGISLATIVE ACTIONS</w:t>
      </w:r>
    </w:p>
    <w:p w:rsidR="00D95A79" w:rsidRDefault="00D95A79" w:rsidP="00D95A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95A79" w:rsidRPr="00D95A79" w:rsidRDefault="00D95A79" w:rsidP="00D95A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95A79">
        <w:rPr>
          <w:u w:val="single"/>
        </w:rPr>
        <w:tab/>
        <w:t>Date</w:t>
      </w:r>
      <w:r w:rsidRPr="00D95A79">
        <w:rPr>
          <w:u w:val="single"/>
        </w:rPr>
        <w:tab/>
        <w:t>Body</w:t>
      </w:r>
      <w:r w:rsidRPr="00D95A79">
        <w:rPr>
          <w:u w:val="single"/>
        </w:rPr>
        <w:tab/>
        <w:t>Action Description with journal page number</w:t>
      </w:r>
      <w:r w:rsidRPr="00D95A79">
        <w:rPr>
          <w:u w:val="single"/>
        </w:rPr>
        <w:tab/>
      </w:r>
    </w:p>
    <w:p w:rsidR="0089553E" w:rsidRDefault="0089553E" w:rsidP="008955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3/26/2015</w:t>
      </w:r>
      <w:r>
        <w:tab/>
        <w:t>House</w:t>
      </w:r>
      <w:r>
        <w:tab/>
      </w:r>
      <w:r w:rsidRPr="005B31A9">
        <w:t>Introduced and read first time (</w:t>
      </w:r>
      <w:hyperlink r:id="rId7" w:history="1">
        <w:r w:rsidRPr="00305EC9">
          <w:rPr>
            <w:rStyle w:val="Hyperlink"/>
          </w:rPr>
          <w:t>House Journal</w:t>
        </w:r>
        <w:r w:rsidRPr="00305EC9">
          <w:rPr>
            <w:rStyle w:val="Hyperlink"/>
          </w:rPr>
          <w:noBreakHyphen/>
          <w:t>page 4</w:t>
        </w:r>
      </w:hyperlink>
      <w:r w:rsidRPr="005B31A9">
        <w:t>)</w:t>
      </w:r>
    </w:p>
    <w:p w:rsidR="0089553E" w:rsidRDefault="0089553E" w:rsidP="008955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3/26/2015</w:t>
      </w:r>
      <w:r>
        <w:tab/>
        <w:t>House</w:t>
      </w:r>
      <w:r>
        <w:tab/>
      </w:r>
      <w:r w:rsidRPr="005B31A9">
        <w:t>Referred to Co</w:t>
      </w:r>
      <w:r>
        <w:t xml:space="preserve">mmittee on </w:t>
      </w:r>
      <w:r w:rsidRPr="005B31A9">
        <w:rPr>
          <w:b/>
        </w:rPr>
        <w:t>Education and Public Works</w:t>
      </w:r>
      <w:r w:rsidRPr="005B31A9">
        <w:t xml:space="preserve"> (</w:t>
      </w:r>
      <w:hyperlink r:id="rId8" w:history="1">
        <w:r w:rsidRPr="00305EC9">
          <w:rPr>
            <w:rStyle w:val="Hyperlink"/>
          </w:rPr>
          <w:t>House Journal</w:t>
        </w:r>
        <w:r w:rsidRPr="00305EC9">
          <w:rPr>
            <w:rStyle w:val="Hyperlink"/>
          </w:rPr>
          <w:noBreakHyphen/>
          <w:t>page 4</w:t>
        </w:r>
      </w:hyperlink>
      <w:r w:rsidRPr="005B31A9">
        <w:t>)</w:t>
      </w:r>
    </w:p>
    <w:p w:rsidR="0089553E" w:rsidRDefault="0089553E" w:rsidP="008955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5A79" w:rsidRDefault="00D95A79" w:rsidP="00D95A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D95A79">
          <w:rPr>
            <w:rStyle w:val="Hyperlink"/>
          </w:rPr>
          <w:t>legislative information</w:t>
        </w:r>
      </w:hyperlink>
      <w:r>
        <w:t xml:space="preserve"> at the website</w:t>
      </w:r>
    </w:p>
    <w:p w:rsidR="00D95A79" w:rsidRDefault="00D95A79" w:rsidP="00D95A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5A79" w:rsidRPr="00D95A79" w:rsidRDefault="00D95A79" w:rsidP="00D95A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5A79" w:rsidRDefault="00D95A79" w:rsidP="00D95A79">
      <w:pPr>
        <w:widowControl w:val="0"/>
        <w:jc w:val="left"/>
      </w:pPr>
      <w:r w:rsidRPr="00D95A79">
        <w:rPr>
          <w:b/>
        </w:rPr>
        <w:t>VERSIONS OF THIS BILL</w:t>
      </w:r>
    </w:p>
    <w:p w:rsidR="00D95A79" w:rsidRDefault="00D95A79" w:rsidP="00D95A79">
      <w:pPr>
        <w:widowControl w:val="0"/>
        <w:jc w:val="left"/>
      </w:pPr>
    </w:p>
    <w:p w:rsidR="00D95A79" w:rsidRDefault="00305EC9" w:rsidP="00D95A79">
      <w:pPr>
        <w:widowControl w:val="0"/>
        <w:jc w:val="left"/>
      </w:pPr>
      <w:hyperlink r:id="rId10" w:history="1">
        <w:r w:rsidR="00D95A79">
          <w:rPr>
            <w:rStyle w:val="Hyperlink"/>
          </w:rPr>
          <w:t>3/26/2015</w:t>
        </w:r>
      </w:hyperlink>
    </w:p>
    <w:p w:rsidR="00D95A79" w:rsidRDefault="00D95A79" w:rsidP="00D95A79"/>
    <w:p w:rsidR="00D95A79" w:rsidRDefault="00D95A79" w:rsidP="00D95A79">
      <w:pPr>
        <w:sectPr w:rsidR="00D95A79" w:rsidSect="00D95A7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93C3C" w:rsidRDefault="00B93C3C" w:rsidP="005A7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7F1C" w:rsidRDefault="005A7F1C" w:rsidP="005A7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7F1C" w:rsidRDefault="005A7F1C" w:rsidP="005A7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7F1C" w:rsidRDefault="005A7F1C" w:rsidP="005A7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7F1C" w:rsidRDefault="005A7F1C" w:rsidP="005A7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7F1C" w:rsidRDefault="005A7F1C" w:rsidP="005A7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7F1C" w:rsidRDefault="005A7F1C" w:rsidP="005A7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93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C669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727B" w:rsidRDefault="0001727B" w:rsidP="00B93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6608C5">
        <w:t>TO AMEND SECTION 12</w:t>
      </w:r>
      <w:r>
        <w:noBreakHyphen/>
      </w:r>
      <w:r w:rsidRPr="006608C5">
        <w:t>36</w:t>
      </w:r>
      <w:r>
        <w:noBreakHyphen/>
      </w:r>
      <w:r w:rsidRPr="006608C5">
        <w:t>2120, CODE OF LAWS OF SOUTH CAROLINA, 1976, RELATING TO EXEMPTIONS FROM THE STATE SALES TAX, SO AS TO ADD</w:t>
      </w:r>
      <w:r>
        <w:t xml:space="preserve"> LEGAL MANUALS AND EDUCATIONAL MATERIALS GENERATED BY THE DEPARTMENT OF MOTOR VEHICLES.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1727B" w:rsidRDefault="002C6697" w:rsidP="00017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1727B" w:rsidRDefault="0001727B" w:rsidP="00017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727B" w:rsidRDefault="002C6697" w:rsidP="00017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1727B">
        <w:t>Section 12</w:t>
      </w:r>
      <w:r w:rsidR="0001727B">
        <w:noBreakHyphen/>
        <w:t>36</w:t>
      </w:r>
      <w:r w:rsidR="0001727B">
        <w:noBreakHyphen/>
        <w:t>2120(8) of the 1976 Code is amended to read:</w:t>
      </w:r>
    </w:p>
    <w:p w:rsidR="0001727B" w:rsidRDefault="0001727B" w:rsidP="00B93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1727B" w:rsidRDefault="0001727B" w:rsidP="00017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 w:rsidRPr="00DE3523">
        <w:t>(8)</w:t>
      </w:r>
      <w:r>
        <w:tab/>
      </w:r>
      <w:r w:rsidRPr="00DE3523">
        <w:t xml:space="preserve">newsprint paper, newspapers, </w:t>
      </w:r>
      <w:r w:rsidRPr="008C1CB1">
        <w:rPr>
          <w:strike/>
        </w:rPr>
        <w:t>and</w:t>
      </w:r>
      <w:r w:rsidRPr="00DE3523">
        <w:t xml:space="preserve"> religious publications,</w:t>
      </w:r>
      <w:r>
        <w:t xml:space="preserve"> </w:t>
      </w:r>
      <w:r w:rsidRPr="00DE3523">
        <w:t>including the Holy Bible</w:t>
      </w:r>
      <w:r>
        <w:rPr>
          <w:u w:val="single"/>
        </w:rPr>
        <w:t xml:space="preserve">, </w:t>
      </w:r>
      <w:r w:rsidRPr="006608C5">
        <w:rPr>
          <w:bCs/>
          <w:u w:val="single"/>
        </w:rPr>
        <w:t>legal manuals and education</w:t>
      </w:r>
      <w:r>
        <w:rPr>
          <w:bCs/>
          <w:u w:val="single"/>
        </w:rPr>
        <w:t>al</w:t>
      </w:r>
      <w:r w:rsidRPr="006608C5">
        <w:rPr>
          <w:bCs/>
          <w:u w:val="single"/>
        </w:rPr>
        <w:t xml:space="preserve"> mate</w:t>
      </w:r>
      <w:r>
        <w:rPr>
          <w:bCs/>
          <w:u w:val="single"/>
        </w:rPr>
        <w:t>rials</w:t>
      </w:r>
      <w:r w:rsidRPr="0001727B">
        <w:rPr>
          <w:rFonts w:asciiTheme="minorHAnsi" w:hAnsiTheme="minorHAnsi" w:cs="Arial"/>
          <w:bCs/>
          <w:sz w:val="28"/>
          <w:szCs w:val="28"/>
          <w:u w:val="single"/>
        </w:rPr>
        <w:t xml:space="preserve"> </w:t>
      </w:r>
      <w:r w:rsidRPr="0001727B">
        <w:rPr>
          <w:bCs/>
          <w:u w:val="single"/>
        </w:rPr>
        <w:t>ge</w:t>
      </w:r>
      <w:r>
        <w:rPr>
          <w:bCs/>
          <w:u w:val="single"/>
        </w:rPr>
        <w:t>nerated by the Department of Motor Vehicles,</w:t>
      </w:r>
      <w:r w:rsidRPr="00DE3523">
        <w:t xml:space="preserve"> and the South Carolina Department of Agriculture</w:t>
      </w:r>
      <w:r w:rsidRPr="0001727B">
        <w:t>’</w:t>
      </w:r>
      <w:r w:rsidRPr="00DE3523">
        <w:t>s The Market Bulletin</w:t>
      </w:r>
      <w:r>
        <w:t>;”</w:t>
      </w:r>
      <w:r w:rsidRPr="006608C5">
        <w:rPr>
          <w:bCs/>
          <w:u w:val="single"/>
        </w:rPr>
        <w:t xml:space="preserve"> </w:t>
      </w:r>
    </w:p>
    <w:p w:rsidR="0001727B" w:rsidRDefault="0001727B" w:rsidP="00B93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C6697" w:rsidRDefault="0001727B" w:rsidP="00017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</w:r>
      <w:r w:rsidRPr="00197FAB">
        <w:t xml:space="preserve">This act takes effect </w:t>
      </w:r>
      <w:r>
        <w:t xml:space="preserve">after </w:t>
      </w:r>
      <w:r w:rsidR="00EA0CCC">
        <w:t xml:space="preserve">December 31, </w:t>
      </w:r>
      <w:r>
        <w:t>2015.</w:t>
      </w:r>
    </w:p>
    <w:p w:rsidR="00DA794E" w:rsidRDefault="0001727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95A79" w:rsidRDefault="00D95A79" w:rsidP="00D95A79">
      <w:pPr>
        <w:suppressAutoHyphens/>
      </w:pPr>
    </w:p>
    <w:sectPr w:rsidR="00D95A79" w:rsidSect="00D95A7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6697" w:rsidRDefault="002C6697" w:rsidP="009F0C77">
      <w:r>
        <w:separator/>
      </w:r>
    </w:p>
  </w:endnote>
  <w:endnote w:type="continuationSeparator" w:id="0">
    <w:p w:rsidR="002C6697" w:rsidRDefault="002C669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0899E3-1547-4B57-9681-AC3205652349}"/>
    <w:embedBold r:id="rId2" w:fontKey="{925C2067-DD0C-4942-BF1D-0FE6C7D17B9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F48F36E-4972-43F3-A235-4A3871277B2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C356755-5CDC-404C-8150-B31E426C255F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Bold r:id="rId5" w:fontKey="{648B3F8E-E7B1-4290-8020-71CC364BCD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9089937-974E-4DE5-A9DD-F10EFA95FE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A79" w:rsidRPr="00B93C3C" w:rsidRDefault="00D95A79" w:rsidP="00B93C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05EC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6697" w:rsidRDefault="002C6697" w:rsidP="009F0C77">
      <w:r>
        <w:separator/>
      </w:r>
    </w:p>
  </w:footnote>
  <w:footnote w:type="continuationSeparator" w:id="0">
    <w:p w:rsidR="002C6697" w:rsidRDefault="002C669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84SA15"/>
    <w:docVar w:name="CoverBillType" w:val="b"/>
    <w:docVar w:name="docpath" w:val="L:\Council\bills\DKA\3084SA15.DOCX"/>
    <w:docVar w:name="dvBillNumber" w:val="3926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2C6697"/>
    <w:rsid w:val="00011869"/>
    <w:rsid w:val="00015CD6"/>
    <w:rsid w:val="0001727B"/>
    <w:rsid w:val="000562F5"/>
    <w:rsid w:val="000E1785"/>
    <w:rsid w:val="000F40FA"/>
    <w:rsid w:val="0010776B"/>
    <w:rsid w:val="00133E66"/>
    <w:rsid w:val="001435A3"/>
    <w:rsid w:val="00146ED3"/>
    <w:rsid w:val="00151044"/>
    <w:rsid w:val="0019526C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C6697"/>
    <w:rsid w:val="002E5912"/>
    <w:rsid w:val="00301B21"/>
    <w:rsid w:val="00301EC9"/>
    <w:rsid w:val="00305EC9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4947"/>
    <w:rsid w:val="004E7D54"/>
    <w:rsid w:val="005273C6"/>
    <w:rsid w:val="00530A69"/>
    <w:rsid w:val="00545593"/>
    <w:rsid w:val="00577C6C"/>
    <w:rsid w:val="005A7F1C"/>
    <w:rsid w:val="005C2FE2"/>
    <w:rsid w:val="005E2BC9"/>
    <w:rsid w:val="00605102"/>
    <w:rsid w:val="006215AA"/>
    <w:rsid w:val="006913C9"/>
    <w:rsid w:val="0069470D"/>
    <w:rsid w:val="00734F00"/>
    <w:rsid w:val="007A70AE"/>
    <w:rsid w:val="007D4D23"/>
    <w:rsid w:val="008362E8"/>
    <w:rsid w:val="0089553E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3C3C"/>
    <w:rsid w:val="00BE3C22"/>
    <w:rsid w:val="00C0345E"/>
    <w:rsid w:val="00C3483A"/>
    <w:rsid w:val="00C74E9D"/>
    <w:rsid w:val="00C82FD3"/>
    <w:rsid w:val="00C92819"/>
    <w:rsid w:val="00CC6B7B"/>
    <w:rsid w:val="00CD2089"/>
    <w:rsid w:val="00CF7463"/>
    <w:rsid w:val="00D73A67"/>
    <w:rsid w:val="00D95A79"/>
    <w:rsid w:val="00D970A9"/>
    <w:rsid w:val="00DA794E"/>
    <w:rsid w:val="00DF3845"/>
    <w:rsid w:val="00E41911"/>
    <w:rsid w:val="00E92EEF"/>
    <w:rsid w:val="00EA0CCC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2DF260-15B1-4F06-81BA-5F67858CC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74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46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95A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3-26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26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926_2015032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926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86D1AB-4FFA-480B-87B5-B82926556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243</Words>
  <Characters>1388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3926: Sales tax exemptions - South Carolina Legislature Online</dc:title>
  <dc:creator>sharonpair</dc:creator>
  <cp:lastModifiedBy>N Cumfer</cp:lastModifiedBy>
  <cp:revision>2</cp:revision>
  <cp:lastPrinted>2015-03-18T15:33:00Z</cp:lastPrinted>
  <dcterms:created xsi:type="dcterms:W3CDTF">2016-12-02T18:30:00Z</dcterms:created>
  <dcterms:modified xsi:type="dcterms:W3CDTF">2016-12-02T18:30:00Z</dcterms:modified>
</cp:coreProperties>
</file>