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036" w:rsidRDefault="00E84036" w:rsidP="00E84036">
      <w:pPr>
        <w:widowControl w:val="0"/>
        <w:jc w:val="center"/>
      </w:pPr>
      <w:bookmarkStart w:id="0" w:name="_GoBack"/>
      <w:bookmarkEnd w:id="0"/>
      <w:r w:rsidRPr="00E84036">
        <w:rPr>
          <w:b/>
        </w:rPr>
        <w:t>South Carolina General Assembly</w:t>
      </w:r>
    </w:p>
    <w:p w:rsidR="00E84036" w:rsidRDefault="00E84036" w:rsidP="00E84036">
      <w:pPr>
        <w:widowControl w:val="0"/>
        <w:jc w:val="center"/>
      </w:pPr>
      <w:r>
        <w:t>121st Session, 2015-2016</w:t>
      </w:r>
    </w:p>
    <w:p w:rsidR="00E84036" w:rsidRDefault="00E84036" w:rsidP="00E84036">
      <w:pPr>
        <w:widowControl w:val="0"/>
      </w:pPr>
    </w:p>
    <w:p w:rsidR="00E84036" w:rsidRDefault="00E84036" w:rsidP="00E84036">
      <w:pPr>
        <w:widowControl w:val="0"/>
        <w:rPr>
          <w:b/>
        </w:rPr>
      </w:pPr>
      <w:r w:rsidRPr="00E84036">
        <w:rPr>
          <w:b/>
        </w:rPr>
        <w:t>S.</w:t>
      </w:r>
      <w:r>
        <w:rPr>
          <w:b/>
        </w:rPr>
        <w:t xml:space="preserve"> </w:t>
      </w:r>
      <w:r w:rsidRPr="00E84036">
        <w:rPr>
          <w:b/>
        </w:rPr>
        <w:t>408</w:t>
      </w:r>
    </w:p>
    <w:p w:rsidR="00E84036" w:rsidRDefault="00E84036" w:rsidP="00E84036">
      <w:pPr>
        <w:widowControl w:val="0"/>
        <w:rPr>
          <w:b/>
        </w:rPr>
      </w:pPr>
    </w:p>
    <w:p w:rsidR="00E84036" w:rsidRDefault="00E84036" w:rsidP="00E84036">
      <w:pPr>
        <w:widowControl w:val="0"/>
      </w:pPr>
      <w:r w:rsidRPr="00E84036">
        <w:rPr>
          <w:b/>
        </w:rPr>
        <w:t>STATUS INFORMATION</w:t>
      </w:r>
    </w:p>
    <w:p w:rsidR="00E84036" w:rsidRDefault="00E84036" w:rsidP="00E84036">
      <w:pPr>
        <w:widowControl w:val="0"/>
      </w:pPr>
    </w:p>
    <w:p w:rsidR="00E84036" w:rsidRDefault="00E84036" w:rsidP="00E84036">
      <w:pPr>
        <w:widowControl w:val="0"/>
      </w:pPr>
      <w:r>
        <w:t>General Bill</w:t>
      </w:r>
    </w:p>
    <w:p w:rsidR="00E84036" w:rsidRDefault="00E84036" w:rsidP="00E84036">
      <w:pPr>
        <w:widowControl w:val="0"/>
      </w:pPr>
      <w:r>
        <w:t>Sponsors: Senator Campbell</w:t>
      </w:r>
    </w:p>
    <w:p w:rsidR="00E84036" w:rsidRDefault="00E84036" w:rsidP="00E84036">
      <w:pPr>
        <w:widowControl w:val="0"/>
      </w:pPr>
      <w:r>
        <w:t>Document Path: l:\s-res\pgc\007pipi.ls.pgc.docx</w:t>
      </w:r>
    </w:p>
    <w:p w:rsidR="004E7BD4" w:rsidRDefault="004E7BD4" w:rsidP="00E84036">
      <w:pPr>
        <w:widowControl w:val="0"/>
      </w:pPr>
      <w:r>
        <w:t>Companion/Similar bill(s): 4661</w:t>
      </w:r>
    </w:p>
    <w:p w:rsidR="00E84036" w:rsidRDefault="00E84036" w:rsidP="00E84036">
      <w:pPr>
        <w:widowControl w:val="0"/>
      </w:pPr>
    </w:p>
    <w:p w:rsidR="00E84036" w:rsidRDefault="00E84036" w:rsidP="00E84036">
      <w:pPr>
        <w:widowControl w:val="0"/>
      </w:pPr>
      <w:r>
        <w:t>Introduced in the Senate on February 4, 2015</w:t>
      </w:r>
    </w:p>
    <w:p w:rsidR="00E84036" w:rsidRDefault="00E84036" w:rsidP="00E84036">
      <w:pPr>
        <w:widowControl w:val="0"/>
      </w:pPr>
      <w:r>
        <w:t xml:space="preserve">Currently residing in the Senate Committee on </w:t>
      </w:r>
      <w:r w:rsidRPr="00E84036">
        <w:rPr>
          <w:b/>
        </w:rPr>
        <w:t>Finance</w:t>
      </w:r>
    </w:p>
    <w:p w:rsidR="00E84036" w:rsidRDefault="00E84036" w:rsidP="00E84036">
      <w:pPr>
        <w:widowControl w:val="0"/>
      </w:pPr>
    </w:p>
    <w:p w:rsidR="00E84036" w:rsidRDefault="00E84036" w:rsidP="00E84036">
      <w:pPr>
        <w:widowControl w:val="0"/>
      </w:pPr>
      <w:r>
        <w:t xml:space="preserve">Summary: </w:t>
      </w:r>
      <w:r w:rsidR="00350510">
        <w:t>State Procurement Code</w:t>
      </w:r>
    </w:p>
    <w:p w:rsidR="00E84036" w:rsidRDefault="00E84036" w:rsidP="00E84036">
      <w:pPr>
        <w:widowControl w:val="0"/>
      </w:pPr>
    </w:p>
    <w:p w:rsidR="00E84036" w:rsidRDefault="00E84036" w:rsidP="00E84036">
      <w:pPr>
        <w:widowControl w:val="0"/>
      </w:pPr>
    </w:p>
    <w:p w:rsidR="00E84036" w:rsidRDefault="00E84036" w:rsidP="00E84036">
      <w:pPr>
        <w:widowControl w:val="0"/>
        <w:tabs>
          <w:tab w:val="center" w:pos="590"/>
          <w:tab w:val="center" w:pos="1440"/>
          <w:tab w:val="left" w:pos="1872"/>
          <w:tab w:val="left" w:pos="9187"/>
        </w:tabs>
      </w:pPr>
      <w:r w:rsidRPr="00E84036">
        <w:rPr>
          <w:b/>
        </w:rPr>
        <w:t>HISTORY OF LEGISLATIVE ACTIONS</w:t>
      </w:r>
    </w:p>
    <w:p w:rsidR="00E84036" w:rsidRDefault="00E84036" w:rsidP="00E84036">
      <w:pPr>
        <w:widowControl w:val="0"/>
        <w:tabs>
          <w:tab w:val="center" w:pos="590"/>
          <w:tab w:val="center" w:pos="1440"/>
          <w:tab w:val="left" w:pos="1872"/>
          <w:tab w:val="left" w:pos="9187"/>
        </w:tabs>
      </w:pPr>
    </w:p>
    <w:p w:rsidR="00E84036" w:rsidRPr="00E84036" w:rsidRDefault="00E84036" w:rsidP="00E84036">
      <w:pPr>
        <w:widowControl w:val="0"/>
        <w:tabs>
          <w:tab w:val="center" w:pos="590"/>
          <w:tab w:val="center" w:pos="1440"/>
          <w:tab w:val="left" w:pos="1872"/>
          <w:tab w:val="left" w:pos="9187"/>
        </w:tabs>
      </w:pPr>
      <w:r w:rsidRPr="00E84036">
        <w:rPr>
          <w:u w:val="single"/>
        </w:rPr>
        <w:tab/>
        <w:t>Date</w:t>
      </w:r>
      <w:r w:rsidRPr="00E84036">
        <w:rPr>
          <w:u w:val="single"/>
        </w:rPr>
        <w:tab/>
        <w:t>Body</w:t>
      </w:r>
      <w:r w:rsidRPr="00E84036">
        <w:rPr>
          <w:u w:val="single"/>
        </w:rPr>
        <w:tab/>
        <w:t>Action Description with journal page number</w:t>
      </w:r>
      <w:r w:rsidRPr="00E84036">
        <w:rPr>
          <w:u w:val="single"/>
        </w:rPr>
        <w:tab/>
      </w:r>
    </w:p>
    <w:p w:rsidR="00353E9B" w:rsidRDefault="00353E9B" w:rsidP="00353E9B">
      <w:pPr>
        <w:widowControl w:val="0"/>
        <w:tabs>
          <w:tab w:val="right" w:pos="1008"/>
          <w:tab w:val="left" w:pos="1152"/>
          <w:tab w:val="left" w:pos="1872"/>
          <w:tab w:val="left" w:pos="9187"/>
        </w:tabs>
        <w:ind w:left="2088" w:hanging="2088"/>
      </w:pPr>
      <w:r>
        <w:tab/>
        <w:t>2/4/2015</w:t>
      </w:r>
      <w:r>
        <w:tab/>
        <w:t>Senate</w:t>
      </w:r>
      <w:r>
        <w:tab/>
      </w:r>
      <w:r w:rsidRPr="00A62A7F">
        <w:t>Introduced and read first time (</w:t>
      </w:r>
      <w:hyperlink r:id="rId6" w:history="1">
        <w:r w:rsidRPr="002033C4">
          <w:rPr>
            <w:rStyle w:val="Hyperlink"/>
          </w:rPr>
          <w:t>Senate Journal</w:t>
        </w:r>
        <w:r w:rsidRPr="002033C4">
          <w:rPr>
            <w:rStyle w:val="Hyperlink"/>
          </w:rPr>
          <w:noBreakHyphen/>
          <w:t>page 27</w:t>
        </w:r>
      </w:hyperlink>
      <w:r w:rsidRPr="00A62A7F">
        <w:t>)</w:t>
      </w:r>
    </w:p>
    <w:p w:rsidR="00353E9B" w:rsidRDefault="00353E9B" w:rsidP="00353E9B">
      <w:pPr>
        <w:widowControl w:val="0"/>
        <w:tabs>
          <w:tab w:val="right" w:pos="1008"/>
          <w:tab w:val="left" w:pos="1152"/>
          <w:tab w:val="left" w:pos="1872"/>
          <w:tab w:val="left" w:pos="9187"/>
        </w:tabs>
        <w:ind w:left="2088" w:hanging="2088"/>
      </w:pPr>
      <w:r>
        <w:tab/>
        <w:t>2/4/2015</w:t>
      </w:r>
      <w:r>
        <w:tab/>
        <w:t>Senate</w:t>
      </w:r>
      <w:r>
        <w:tab/>
      </w:r>
      <w:r w:rsidRPr="00A62A7F">
        <w:t>R</w:t>
      </w:r>
      <w:r>
        <w:t xml:space="preserve">eferred to Committee on </w:t>
      </w:r>
      <w:r w:rsidRPr="00A62A7F">
        <w:rPr>
          <w:b/>
        </w:rPr>
        <w:t>Finance</w:t>
      </w:r>
      <w:r>
        <w:t xml:space="preserve"> </w:t>
      </w:r>
      <w:r w:rsidRPr="00A62A7F">
        <w:t>(</w:t>
      </w:r>
      <w:hyperlink r:id="rId7" w:history="1">
        <w:r w:rsidRPr="002033C4">
          <w:rPr>
            <w:rStyle w:val="Hyperlink"/>
          </w:rPr>
          <w:t>Senate Journal</w:t>
        </w:r>
        <w:r w:rsidRPr="002033C4">
          <w:rPr>
            <w:rStyle w:val="Hyperlink"/>
          </w:rPr>
          <w:noBreakHyphen/>
          <w:t>page 27</w:t>
        </w:r>
      </w:hyperlink>
      <w:r w:rsidRPr="00A62A7F">
        <w:t>)</w:t>
      </w:r>
    </w:p>
    <w:p w:rsidR="00353E9B" w:rsidRDefault="00353E9B" w:rsidP="00353E9B">
      <w:pPr>
        <w:widowControl w:val="0"/>
        <w:tabs>
          <w:tab w:val="right" w:pos="1008"/>
          <w:tab w:val="left" w:pos="1152"/>
          <w:tab w:val="left" w:pos="1872"/>
          <w:tab w:val="left" w:pos="9187"/>
        </w:tabs>
        <w:ind w:left="2088" w:hanging="2088"/>
      </w:pPr>
    </w:p>
    <w:p w:rsidR="00E84036" w:rsidRDefault="00E84036" w:rsidP="00E84036">
      <w:pPr>
        <w:widowControl w:val="0"/>
        <w:tabs>
          <w:tab w:val="right" w:pos="1008"/>
          <w:tab w:val="left" w:pos="1152"/>
          <w:tab w:val="left" w:pos="1872"/>
          <w:tab w:val="left" w:pos="9187"/>
        </w:tabs>
        <w:ind w:left="2088" w:hanging="2088"/>
      </w:pPr>
      <w:r>
        <w:t xml:space="preserve">View the latest </w:t>
      </w:r>
      <w:hyperlink r:id="rId8" w:history="1">
        <w:r w:rsidRPr="00E84036">
          <w:rPr>
            <w:rStyle w:val="Hyperlink"/>
          </w:rPr>
          <w:t>legislative information</w:t>
        </w:r>
      </w:hyperlink>
      <w:r>
        <w:t xml:space="preserve"> at the website</w:t>
      </w:r>
    </w:p>
    <w:p w:rsidR="00E84036" w:rsidRDefault="00E84036" w:rsidP="00E84036">
      <w:pPr>
        <w:widowControl w:val="0"/>
        <w:tabs>
          <w:tab w:val="right" w:pos="1008"/>
          <w:tab w:val="left" w:pos="1152"/>
          <w:tab w:val="left" w:pos="1872"/>
          <w:tab w:val="left" w:pos="9187"/>
        </w:tabs>
        <w:ind w:left="2088" w:hanging="2088"/>
      </w:pPr>
    </w:p>
    <w:p w:rsidR="00E84036" w:rsidRPr="00E84036" w:rsidRDefault="00E84036" w:rsidP="00E84036">
      <w:pPr>
        <w:widowControl w:val="0"/>
        <w:tabs>
          <w:tab w:val="right" w:pos="1008"/>
          <w:tab w:val="left" w:pos="1152"/>
          <w:tab w:val="left" w:pos="1872"/>
          <w:tab w:val="left" w:pos="9187"/>
        </w:tabs>
        <w:ind w:left="2088" w:hanging="2088"/>
      </w:pPr>
    </w:p>
    <w:p w:rsidR="00E84036" w:rsidRDefault="00E84036" w:rsidP="00E84036">
      <w:pPr>
        <w:widowControl w:val="0"/>
      </w:pPr>
      <w:r w:rsidRPr="00E84036">
        <w:rPr>
          <w:b/>
        </w:rPr>
        <w:t>VERSIONS OF THIS BILL</w:t>
      </w:r>
    </w:p>
    <w:p w:rsidR="00E84036" w:rsidRDefault="00E84036" w:rsidP="00E84036">
      <w:pPr>
        <w:widowControl w:val="0"/>
      </w:pPr>
    </w:p>
    <w:p w:rsidR="00E84036" w:rsidRDefault="002033C4" w:rsidP="00E84036">
      <w:pPr>
        <w:widowControl w:val="0"/>
      </w:pPr>
      <w:hyperlink r:id="rId9" w:history="1">
        <w:r w:rsidR="00E84036">
          <w:rPr>
            <w:rStyle w:val="Hyperlink"/>
          </w:rPr>
          <w:t>2/4/2015</w:t>
        </w:r>
      </w:hyperlink>
    </w:p>
    <w:p w:rsidR="00E84036" w:rsidRDefault="00E84036" w:rsidP="00E84036"/>
    <w:p w:rsidR="00E84036" w:rsidRDefault="00E84036" w:rsidP="00E84036">
      <w:pPr>
        <w:sectPr w:rsidR="00E84036" w:rsidSect="00E84036">
          <w:pgSz w:w="12240" w:h="15840" w:code="1"/>
          <w:pgMar w:top="1080" w:right="1440" w:bottom="1080" w:left="1440" w:header="720" w:footer="720" w:gutter="0"/>
          <w:cols w:space="720"/>
          <w:noEndnote/>
          <w:docGrid w:linePitch="360"/>
        </w:sectPr>
      </w:pPr>
    </w:p>
    <w:p w:rsidR="00EF6A8D" w:rsidRPr="00522CE0" w:rsidRDefault="00EF6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60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4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9, CHAPTER 35, TITLE 11 OF THE 1976 CODE, RELATING TO THE STATE PROCUREMENT CODE, BY ADDING A SUBARTICLE TO PROVIDE THAT PIPING MATERIAL PROCUREMENTS FOR CERTAIN PROJECTS CONSIDER PIPING MATERIAL THAT MEETS CERTAIN CURRENT AND RECOGNIZED STANDARDS, AND THAT THE PROCUREMENT PROCESS FOR THESE MATERIALS PROVIDES MAXIMUM OPEN AND F</w:t>
      </w:r>
      <w:r w:rsidR="00D143FC">
        <w:rPr>
          <w:rFonts w:eastAsia="Times New Roman"/>
        </w:rPr>
        <w:t>R</w:t>
      </w:r>
      <w:r>
        <w:rPr>
          <w:rFonts w:eastAsia="Times New Roman"/>
        </w:rPr>
        <w:t>EE COMPETITION.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60FE"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60FE"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0FE"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C54C7">
        <w:rPr>
          <w:rFonts w:eastAsia="Times New Roman"/>
        </w:rPr>
        <w:t>Article 9, Chapter 35, Title 11 of the 1976 Code is amended by adding:</w:t>
      </w:r>
    </w:p>
    <w:p w:rsidR="00FC54C7" w:rsidRDefault="00FC5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4C7" w:rsidRDefault="00FC54C7"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6</w:t>
      </w:r>
    </w:p>
    <w:p w:rsidR="00FC54C7" w:rsidRDefault="007626CC"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Acceptable Piping Material</w:t>
      </w:r>
    </w:p>
    <w:p w:rsidR="007626CC" w:rsidRDefault="007626CC"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C54C7" w:rsidRDefault="00FC54C7"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w:t>
      </w:r>
      <w:r w:rsidR="0074477B">
        <w:rPr>
          <w:rFonts w:eastAsia="Times New Roman"/>
        </w:rPr>
        <w:noBreakHyphen/>
      </w:r>
      <w:r>
        <w:rPr>
          <w:rFonts w:eastAsia="Times New Roman"/>
        </w:rPr>
        <w:t>35</w:t>
      </w:r>
      <w:r w:rsidR="0074477B">
        <w:rPr>
          <w:rFonts w:eastAsia="Times New Roman"/>
        </w:rPr>
        <w:noBreakHyphen/>
      </w:r>
      <w:r>
        <w:rPr>
          <w:rFonts w:eastAsia="Times New Roman"/>
        </w:rPr>
        <w:t>3260.</w:t>
      </w:r>
      <w:r>
        <w:rPr>
          <w:rFonts w:eastAsia="Times New Roman"/>
        </w:rPr>
        <w:tab/>
        <w:t>For the purposes of this subarticle:</w:t>
      </w:r>
    </w:p>
    <w:p w:rsidR="004A1CA1" w:rsidRDefault="00FC54C7"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74477B" w:rsidRPr="0074477B">
        <w:rPr>
          <w:rFonts w:eastAsia="Times New Roman"/>
        </w:rPr>
        <w:t>‘</w:t>
      </w:r>
      <w:r>
        <w:rPr>
          <w:rFonts w:eastAsia="Times New Roman"/>
        </w:rPr>
        <w:t>Governmental agency</w:t>
      </w:r>
      <w:r w:rsidR="0074477B" w:rsidRPr="0074477B">
        <w:rPr>
          <w:rFonts w:eastAsia="Times New Roman"/>
        </w:rPr>
        <w:t>’</w:t>
      </w:r>
      <w:r>
        <w:rPr>
          <w:rFonts w:eastAsia="Times New Roman"/>
        </w:rPr>
        <w:t xml:space="preserve"> refers to any state agency, state district, county government, municipality, and including a school district, public district, county board of education, joint powers authority, water or sewer district, special purpose district, or any other public or municipal corporation.</w:t>
      </w:r>
    </w:p>
    <w:p w:rsidR="009F671F" w:rsidRDefault="004A1CA1"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009F671F" w:rsidRPr="009F671F">
        <w:rPr>
          <w:color w:val="000000" w:themeColor="text1"/>
          <w:u w:color="000000" w:themeColor="text1"/>
        </w:rPr>
        <w:tab/>
        <w:t>(2)</w:t>
      </w:r>
      <w:r w:rsidR="009F671F">
        <w:rPr>
          <w:color w:val="000000" w:themeColor="text1"/>
          <w:u w:color="000000" w:themeColor="text1"/>
        </w:rPr>
        <w:tab/>
      </w:r>
      <w:r w:rsidR="0074477B" w:rsidRPr="0074477B">
        <w:rPr>
          <w:color w:val="000000" w:themeColor="text1"/>
          <w:u w:color="000000" w:themeColor="text1"/>
        </w:rPr>
        <w:t>‘</w:t>
      </w:r>
      <w:r w:rsidR="009F671F">
        <w:rPr>
          <w:color w:val="000000" w:themeColor="text1"/>
          <w:u w:color="000000" w:themeColor="text1"/>
        </w:rPr>
        <w:t>Acceptable Piping Material</w:t>
      </w:r>
      <w:r w:rsidR="0074477B" w:rsidRPr="0074477B">
        <w:rPr>
          <w:color w:val="000000" w:themeColor="text1"/>
          <w:u w:color="000000" w:themeColor="text1"/>
        </w:rPr>
        <w:t>’</w:t>
      </w:r>
      <w:r w:rsidR="009F671F">
        <w:rPr>
          <w:color w:val="000000" w:themeColor="text1"/>
          <w:u w:color="000000" w:themeColor="text1"/>
        </w:rPr>
        <w:t xml:space="preserve"> refers to piping material that meets current and recognized standards as issued by the American Society for Testing and Materials and the A</w:t>
      </w:r>
      <w:r w:rsidR="00B170F0">
        <w:rPr>
          <w:color w:val="000000" w:themeColor="text1"/>
          <w:u w:color="000000" w:themeColor="text1"/>
        </w:rPr>
        <w:t>merican Water Works Association</w:t>
      </w:r>
      <w:r w:rsidR="009F671F">
        <w:rPr>
          <w:color w:val="000000" w:themeColor="text1"/>
          <w:u w:color="000000" w:themeColor="text1"/>
        </w:rPr>
        <w:t>, or their successor organizations.</w:t>
      </w:r>
    </w:p>
    <w:p w:rsidR="009F671F" w:rsidRDefault="009F671F"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F671F" w:rsidRDefault="009F671F"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11</w:t>
      </w:r>
      <w:r w:rsidR="0074477B">
        <w:rPr>
          <w:color w:val="000000" w:themeColor="text1"/>
          <w:u w:color="000000" w:themeColor="text1"/>
        </w:rPr>
        <w:noBreakHyphen/>
      </w:r>
      <w:r>
        <w:rPr>
          <w:color w:val="000000" w:themeColor="text1"/>
          <w:u w:color="000000" w:themeColor="text1"/>
        </w:rPr>
        <w:t>35</w:t>
      </w:r>
      <w:r w:rsidR="0074477B">
        <w:rPr>
          <w:color w:val="000000" w:themeColor="text1"/>
          <w:u w:color="000000" w:themeColor="text1"/>
        </w:rPr>
        <w:noBreakHyphen/>
      </w:r>
      <w:r>
        <w:rPr>
          <w:color w:val="000000" w:themeColor="text1"/>
          <w:u w:color="000000" w:themeColor="text1"/>
        </w:rPr>
        <w:t>3261.</w:t>
      </w:r>
      <w:r>
        <w:rPr>
          <w:color w:val="000000" w:themeColor="text1"/>
          <w:u w:color="000000" w:themeColor="text1"/>
        </w:rPr>
        <w:tab/>
        <w:t>(A)</w:t>
      </w:r>
      <w:r>
        <w:rPr>
          <w:color w:val="000000" w:themeColor="text1"/>
          <w:u w:color="000000" w:themeColor="text1"/>
        </w:rPr>
        <w:tab/>
      </w:r>
      <w:r w:rsidR="004A1CA1">
        <w:rPr>
          <w:color w:val="000000" w:themeColor="text1"/>
          <w:u w:color="000000" w:themeColor="text1"/>
        </w:rPr>
        <w:t xml:space="preserve">A government agency procuring materials for a water supply, wastewater, stormwater, or storm drainage project shall engage in open, competitive bidding to study, </w:t>
      </w:r>
      <w:r w:rsidR="004A1CA1">
        <w:rPr>
          <w:color w:val="000000" w:themeColor="text1"/>
          <w:u w:color="000000" w:themeColor="text1"/>
        </w:rPr>
        <w:lastRenderedPageBreak/>
        <w:t>plan, design, construct, develop, finance, maintain, rebuild, improve, repair, or operate the water, wastewater, stormwater, and storm drainage utilities.</w:t>
      </w:r>
    </w:p>
    <w:p w:rsidR="009F671F" w:rsidRDefault="009F671F"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All procurement transactions for piping materials shall be conducted in a manner that provides for maximum open and free competition.</w:t>
      </w:r>
    </w:p>
    <w:p w:rsidR="004A1CA1" w:rsidRDefault="004A1CA1"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specifications for a public works project must provide that acceptable piping materials may be acquired for and used in the public works project.</w:t>
      </w:r>
    </w:p>
    <w:p w:rsidR="00EA68A8" w:rsidRDefault="00EA68A8"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004A1CA1">
        <w:rPr>
          <w:color w:val="000000" w:themeColor="text1"/>
          <w:u w:color="000000" w:themeColor="text1"/>
        </w:rPr>
        <w:t>D</w:t>
      </w:r>
      <w:r>
        <w:rPr>
          <w:color w:val="000000" w:themeColor="text1"/>
          <w:u w:color="000000" w:themeColor="text1"/>
        </w:rPr>
        <w:t>)</w:t>
      </w:r>
      <w:r>
        <w:rPr>
          <w:color w:val="000000" w:themeColor="text1"/>
          <w:u w:color="000000" w:themeColor="text1"/>
        </w:rPr>
        <w:tab/>
        <w:t>Procurement procedures shall not restrict or eliminate competition.</w:t>
      </w:r>
    </w:p>
    <w:p w:rsidR="00EA68A8" w:rsidRPr="009F671F" w:rsidRDefault="00EA68A8"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(E)</w:t>
      </w:r>
      <w:r>
        <w:rPr>
          <w:color w:val="000000" w:themeColor="text1"/>
          <w:u w:color="000000" w:themeColor="text1"/>
        </w:rPr>
        <w:tab/>
        <w:t>The governmental agency shall consider acceptable piping material to be suitable for the project only if the use of that material is commensurate with sound engineering practices and project requirements.</w:t>
      </w:r>
      <w:r w:rsidR="00B170F0">
        <w:rPr>
          <w:color w:val="000000" w:themeColor="text1"/>
          <w:u w:color="000000" w:themeColor="text1"/>
        </w:rPr>
        <w:t>”</w:t>
      </w:r>
    </w:p>
    <w:p w:rsidR="002C60FE"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0FE" w:rsidRPr="00522CE0"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68A8">
        <w:rPr>
          <w:rFonts w:eastAsia="Times New Roman"/>
        </w:rPr>
        <w:t>2</w:t>
      </w:r>
      <w:r>
        <w:rPr>
          <w:rFonts w:eastAsia="Times New Roman"/>
        </w:rPr>
        <w:t>.</w:t>
      </w:r>
      <w:r>
        <w:rPr>
          <w:rFonts w:eastAsia="Times New Roman"/>
        </w:rPr>
        <w:tab/>
        <w:t>This act takes effect upon approval by the Governor.</w:t>
      </w:r>
    </w:p>
    <w:p w:rsidR="009F3E0E" w:rsidRDefault="007447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4036" w:rsidRDefault="00E84036" w:rsidP="00E84036">
      <w:pPr>
        <w:suppressAutoHyphens/>
        <w:jc w:val="both"/>
        <w:rPr>
          <w:rFonts w:eastAsia="Times New Roman"/>
        </w:rPr>
      </w:pPr>
    </w:p>
    <w:sectPr w:rsidR="00E84036" w:rsidSect="00E840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FA1" w:rsidRDefault="00B80FA1" w:rsidP="00522CE0">
      <w:r>
        <w:separator/>
      </w:r>
    </w:p>
  </w:endnote>
  <w:endnote w:type="continuationSeparator" w:id="0">
    <w:p w:rsidR="00B80FA1" w:rsidRDefault="00B80F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5018EE-7D12-49E7-B708-84FDB21F1FDC}"/>
    <w:embedBold r:id="rId2" w:fontKey="{57306DD6-AD14-46E5-9953-437A168084DD}"/>
  </w:font>
  <w:font w:name="Calibri">
    <w:panose1 w:val="020F0502020204030204"/>
    <w:charset w:val="00"/>
    <w:family w:val="swiss"/>
    <w:pitch w:val="variable"/>
    <w:sig w:usb0="E00002FF" w:usb1="4000ACFF" w:usb2="00000001" w:usb3="00000000" w:csb0="0000019F" w:csb1="00000000"/>
    <w:embedRegular r:id="rId3" w:fontKey="{E2C36170-243E-40C9-B3B6-A8ABE24149A4}"/>
    <w:embedBold r:id="rId4" w:fontKey="{FBF059AB-AF78-425B-9287-BE4472792DF5}"/>
  </w:font>
  <w:font w:name="Cambria">
    <w:panose1 w:val="02040503050406030204"/>
    <w:charset w:val="00"/>
    <w:family w:val="roman"/>
    <w:pitch w:val="variable"/>
    <w:sig w:usb0="E00002FF" w:usb1="400004FF" w:usb2="00000000" w:usb3="00000000" w:csb0="0000019F" w:csb1="00000000"/>
    <w:embedRegular r:id="rId5" w:fontKey="{B641F528-3024-4F8A-B1E0-21FD8C2F8D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036" w:rsidRPr="00EF6A8D" w:rsidRDefault="00E84036" w:rsidP="00EF6A8D">
    <w:pPr>
      <w:pStyle w:val="Footer"/>
      <w:tabs>
        <w:tab w:val="clear" w:pos="4680"/>
        <w:tab w:val="clear" w:pos="9360"/>
        <w:tab w:val="center" w:pos="2995"/>
      </w:tabs>
      <w:spacing w:before="120"/>
    </w:pPr>
    <w:r>
      <w:t>[408]</w:t>
    </w:r>
    <w:r>
      <w:tab/>
    </w:r>
    <w:r>
      <w:fldChar w:fldCharType="begin"/>
    </w:r>
    <w:r>
      <w:instrText xml:space="preserve"> PAGE  \* MERGEFORMAT </w:instrText>
    </w:r>
    <w:r>
      <w:fldChar w:fldCharType="separate"/>
    </w:r>
    <w:r w:rsidR="002033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FA1" w:rsidRDefault="00B80FA1" w:rsidP="00522CE0">
      <w:r>
        <w:separator/>
      </w:r>
    </w:p>
  </w:footnote>
  <w:footnote w:type="continuationSeparator" w:id="0">
    <w:p w:rsidR="00B80FA1" w:rsidRDefault="00B80F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IPI.LS.PGC"/>
    <w:docVar w:name="CoverAttorneyInitials" w:val="LS"/>
    <w:docVar w:name="CoverAttorneyLastName" w:val="Simpson"/>
    <w:docVar w:name="CoverBillType" w:val="b"/>
    <w:docVar w:name="CoverSenator" w:val="PGC"/>
    <w:docVar w:name="dvBillNumber" w:val="408"/>
    <w:docVar w:name="dvBillNumberPrefix" w:val="S. "/>
    <w:docVar w:name="dvOriginalBody" w:val="Senate"/>
    <w:docVar w:name="fulldraftpath" w:val="L:\S-RES\PGC\007PIPI.LS.PGC.DOCX"/>
    <w:docVar w:name="NameofBody" w:val="S"/>
    <w:docVar w:name="vgroup2" w:val="S-RES"/>
  </w:docVars>
  <w:rsids>
    <w:rsidRoot w:val="002C60FE"/>
    <w:rsid w:val="00042AC1"/>
    <w:rsid w:val="00046516"/>
    <w:rsid w:val="0007601D"/>
    <w:rsid w:val="000B0720"/>
    <w:rsid w:val="000B5EAF"/>
    <w:rsid w:val="001315B2"/>
    <w:rsid w:val="00170561"/>
    <w:rsid w:val="00186AC9"/>
    <w:rsid w:val="00197DF1"/>
    <w:rsid w:val="001B3DD9"/>
    <w:rsid w:val="001B7E5D"/>
    <w:rsid w:val="001D3BAC"/>
    <w:rsid w:val="002033C4"/>
    <w:rsid w:val="00216025"/>
    <w:rsid w:val="00234AEB"/>
    <w:rsid w:val="00245C4E"/>
    <w:rsid w:val="002C1321"/>
    <w:rsid w:val="002C2031"/>
    <w:rsid w:val="002C5896"/>
    <w:rsid w:val="002C60FE"/>
    <w:rsid w:val="002D3BED"/>
    <w:rsid w:val="00307C2B"/>
    <w:rsid w:val="00350510"/>
    <w:rsid w:val="00353E9B"/>
    <w:rsid w:val="00383247"/>
    <w:rsid w:val="003D6E2B"/>
    <w:rsid w:val="003E7597"/>
    <w:rsid w:val="0044020F"/>
    <w:rsid w:val="00441FDB"/>
    <w:rsid w:val="00450668"/>
    <w:rsid w:val="004813A2"/>
    <w:rsid w:val="004952FA"/>
    <w:rsid w:val="004A1CA1"/>
    <w:rsid w:val="004B6A22"/>
    <w:rsid w:val="004D7F37"/>
    <w:rsid w:val="004E7BD4"/>
    <w:rsid w:val="00522CE0"/>
    <w:rsid w:val="00565148"/>
    <w:rsid w:val="00570403"/>
    <w:rsid w:val="00593361"/>
    <w:rsid w:val="005A413B"/>
    <w:rsid w:val="005A5017"/>
    <w:rsid w:val="005A648C"/>
    <w:rsid w:val="005C5A59"/>
    <w:rsid w:val="005F1745"/>
    <w:rsid w:val="006A1802"/>
    <w:rsid w:val="006C74EA"/>
    <w:rsid w:val="006E706E"/>
    <w:rsid w:val="00720D40"/>
    <w:rsid w:val="007318D4"/>
    <w:rsid w:val="0074477B"/>
    <w:rsid w:val="007626CC"/>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3E0E"/>
    <w:rsid w:val="009F671F"/>
    <w:rsid w:val="00A02011"/>
    <w:rsid w:val="00A4011E"/>
    <w:rsid w:val="00A86015"/>
    <w:rsid w:val="00A9594E"/>
    <w:rsid w:val="00AE59C8"/>
    <w:rsid w:val="00B04CD8"/>
    <w:rsid w:val="00B10098"/>
    <w:rsid w:val="00B170F0"/>
    <w:rsid w:val="00B5790D"/>
    <w:rsid w:val="00B80FA1"/>
    <w:rsid w:val="00B945C5"/>
    <w:rsid w:val="00BA20EA"/>
    <w:rsid w:val="00BB5AFC"/>
    <w:rsid w:val="00BC0A56"/>
    <w:rsid w:val="00C45366"/>
    <w:rsid w:val="00C57023"/>
    <w:rsid w:val="00C74052"/>
    <w:rsid w:val="00CB187A"/>
    <w:rsid w:val="00CC0EC7"/>
    <w:rsid w:val="00D1088B"/>
    <w:rsid w:val="00D143FC"/>
    <w:rsid w:val="00D14DE6"/>
    <w:rsid w:val="00D156D2"/>
    <w:rsid w:val="00D35486"/>
    <w:rsid w:val="00D53E29"/>
    <w:rsid w:val="00D834FE"/>
    <w:rsid w:val="00D86943"/>
    <w:rsid w:val="00DA47B9"/>
    <w:rsid w:val="00DE5635"/>
    <w:rsid w:val="00E058D3"/>
    <w:rsid w:val="00E76AD9"/>
    <w:rsid w:val="00E84036"/>
    <w:rsid w:val="00E91E2F"/>
    <w:rsid w:val="00EA3546"/>
    <w:rsid w:val="00EA68A8"/>
    <w:rsid w:val="00EB47AE"/>
    <w:rsid w:val="00EC34E1"/>
    <w:rsid w:val="00EF6A8D"/>
    <w:rsid w:val="00F0234A"/>
    <w:rsid w:val="00F05CF2"/>
    <w:rsid w:val="00F51241"/>
    <w:rsid w:val="00F52959"/>
    <w:rsid w:val="00F55884"/>
    <w:rsid w:val="00FB7F01"/>
    <w:rsid w:val="00FC0D36"/>
    <w:rsid w:val="00FC54C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07D298B-225A-40C8-80F8-028327BA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84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8&amp;session=121&amp;summary=B" TargetMode="External"/><Relationship Id="rId3" Type="http://schemas.openxmlformats.org/officeDocument/2006/relationships/webSettings" Target="web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08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464</Words>
  <Characters>2650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 State Procurement Code - South Carolina Legislature Online</dc:title>
  <dc:subject/>
  <dc:creator>LeslieSimpson</dc:creator>
  <cp:keywords/>
  <dc:description/>
  <cp:lastModifiedBy>N Cumfer</cp:lastModifiedBy>
  <cp:revision>2</cp:revision>
  <dcterms:created xsi:type="dcterms:W3CDTF">2016-12-02T17:01:00Z</dcterms:created>
  <dcterms:modified xsi:type="dcterms:W3CDTF">2016-12-02T17:01:00Z</dcterms:modified>
</cp:coreProperties>
</file>