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68D" w:rsidRDefault="0031668D" w:rsidP="0031668D">
      <w:pPr>
        <w:widowControl w:val="0"/>
        <w:jc w:val="center"/>
      </w:pPr>
      <w:bookmarkStart w:id="0" w:name="_GoBack"/>
      <w:bookmarkEnd w:id="0"/>
      <w:r w:rsidRPr="0031668D">
        <w:rPr>
          <w:b/>
        </w:rPr>
        <w:t>South Carolina General Assembly</w:t>
      </w:r>
    </w:p>
    <w:p w:rsidR="0031668D" w:rsidRDefault="0031668D" w:rsidP="0031668D">
      <w:pPr>
        <w:widowControl w:val="0"/>
        <w:jc w:val="center"/>
      </w:pPr>
      <w:r>
        <w:t>121st Session, 2015-2016</w:t>
      </w:r>
    </w:p>
    <w:p w:rsidR="0031668D" w:rsidRDefault="0031668D" w:rsidP="0031668D">
      <w:pPr>
        <w:widowControl w:val="0"/>
        <w:jc w:val="left"/>
      </w:pPr>
    </w:p>
    <w:p w:rsidR="0031668D" w:rsidRDefault="0031668D" w:rsidP="0031668D">
      <w:pPr>
        <w:widowControl w:val="0"/>
        <w:jc w:val="left"/>
        <w:rPr>
          <w:b/>
        </w:rPr>
      </w:pPr>
      <w:r w:rsidRPr="0031668D">
        <w:rPr>
          <w:b/>
        </w:rPr>
        <w:t>H. 4239</w:t>
      </w:r>
    </w:p>
    <w:p w:rsidR="0031668D" w:rsidRDefault="0031668D" w:rsidP="0031668D">
      <w:pPr>
        <w:widowControl w:val="0"/>
        <w:jc w:val="left"/>
        <w:rPr>
          <w:b/>
        </w:rPr>
      </w:pPr>
    </w:p>
    <w:p w:rsidR="0031668D" w:rsidRDefault="0031668D" w:rsidP="0031668D">
      <w:pPr>
        <w:widowControl w:val="0"/>
        <w:jc w:val="left"/>
      </w:pPr>
      <w:r w:rsidRPr="0031668D">
        <w:rPr>
          <w:b/>
        </w:rPr>
        <w:t>STATUS INFORMATION</w:t>
      </w:r>
    </w:p>
    <w:p w:rsidR="0031668D" w:rsidRDefault="0031668D" w:rsidP="0031668D">
      <w:pPr>
        <w:widowControl w:val="0"/>
        <w:jc w:val="left"/>
      </w:pPr>
    </w:p>
    <w:p w:rsidR="0031668D" w:rsidRDefault="0031668D" w:rsidP="0031668D">
      <w:pPr>
        <w:widowControl w:val="0"/>
        <w:jc w:val="left"/>
      </w:pPr>
      <w:r>
        <w:t>House Resolution</w:t>
      </w:r>
    </w:p>
    <w:p w:rsidR="0031668D" w:rsidRDefault="0031668D" w:rsidP="0031668D">
      <w:pPr>
        <w:widowControl w:val="0"/>
        <w:jc w:val="left"/>
      </w:pPr>
      <w:r>
        <w:t>Sponsors: Reps. Brannon, Alexander, Allison, Anderson, Anthony, Atwater, Bales, Ballentine, Bamberg, Bannister, Bedingfield, Bernstein, Bingham, Bowers, Bradley,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1668D" w:rsidRDefault="0031668D" w:rsidP="0031668D">
      <w:pPr>
        <w:widowControl w:val="0"/>
        <w:jc w:val="left"/>
      </w:pPr>
      <w:r>
        <w:t>Document Path: l:\council\bills\nl\13524sd15.docx</w:t>
      </w:r>
    </w:p>
    <w:p w:rsidR="0031668D" w:rsidRDefault="0031668D" w:rsidP="0031668D">
      <w:pPr>
        <w:widowControl w:val="0"/>
        <w:jc w:val="left"/>
      </w:pPr>
    </w:p>
    <w:p w:rsidR="0031668D" w:rsidRDefault="0031668D" w:rsidP="0031668D">
      <w:pPr>
        <w:widowControl w:val="0"/>
        <w:jc w:val="left"/>
      </w:pPr>
      <w:r>
        <w:t>Introduced in the House on May 26, 2015</w:t>
      </w:r>
    </w:p>
    <w:p w:rsidR="0031668D" w:rsidRDefault="0031668D" w:rsidP="0031668D">
      <w:pPr>
        <w:widowControl w:val="0"/>
        <w:jc w:val="left"/>
      </w:pPr>
      <w:r>
        <w:t>Adopted by the House on May 26, 2015</w:t>
      </w:r>
    </w:p>
    <w:p w:rsidR="0031668D" w:rsidRDefault="0031668D" w:rsidP="0031668D">
      <w:pPr>
        <w:widowControl w:val="0"/>
        <w:jc w:val="left"/>
      </w:pPr>
    </w:p>
    <w:p w:rsidR="0031668D" w:rsidRDefault="0031668D" w:rsidP="0031668D">
      <w:pPr>
        <w:widowControl w:val="0"/>
        <w:jc w:val="left"/>
      </w:pPr>
      <w:r>
        <w:t xml:space="preserve">Summary: </w:t>
      </w:r>
      <w:r w:rsidR="006139CB">
        <w:t>Army Staff Sergeant Adam Palmer</w:t>
      </w:r>
    </w:p>
    <w:p w:rsidR="0031668D" w:rsidRDefault="0031668D" w:rsidP="0031668D">
      <w:pPr>
        <w:widowControl w:val="0"/>
        <w:jc w:val="left"/>
      </w:pPr>
    </w:p>
    <w:p w:rsidR="0031668D" w:rsidRDefault="0031668D" w:rsidP="0031668D">
      <w:pPr>
        <w:widowControl w:val="0"/>
        <w:jc w:val="left"/>
      </w:pPr>
    </w:p>
    <w:p w:rsidR="0031668D" w:rsidRDefault="0031668D" w:rsidP="0031668D">
      <w:pPr>
        <w:widowControl w:val="0"/>
        <w:tabs>
          <w:tab w:val="center" w:pos="590"/>
          <w:tab w:val="center" w:pos="1440"/>
          <w:tab w:val="left" w:pos="1872"/>
          <w:tab w:val="left" w:pos="9187"/>
        </w:tabs>
        <w:jc w:val="left"/>
      </w:pPr>
      <w:r w:rsidRPr="0031668D">
        <w:rPr>
          <w:b/>
        </w:rPr>
        <w:t>HISTORY OF LEGISLATIVE ACTIONS</w:t>
      </w:r>
    </w:p>
    <w:p w:rsidR="0031668D" w:rsidRDefault="0031668D" w:rsidP="0031668D">
      <w:pPr>
        <w:widowControl w:val="0"/>
        <w:tabs>
          <w:tab w:val="center" w:pos="590"/>
          <w:tab w:val="center" w:pos="1440"/>
          <w:tab w:val="left" w:pos="1872"/>
          <w:tab w:val="left" w:pos="9187"/>
        </w:tabs>
        <w:jc w:val="left"/>
      </w:pPr>
    </w:p>
    <w:p w:rsidR="0031668D" w:rsidRPr="0031668D" w:rsidRDefault="0031668D" w:rsidP="0031668D">
      <w:pPr>
        <w:widowControl w:val="0"/>
        <w:tabs>
          <w:tab w:val="center" w:pos="590"/>
          <w:tab w:val="center" w:pos="1440"/>
          <w:tab w:val="left" w:pos="1872"/>
          <w:tab w:val="left" w:pos="9187"/>
        </w:tabs>
        <w:jc w:val="left"/>
      </w:pPr>
      <w:r w:rsidRPr="0031668D">
        <w:rPr>
          <w:u w:val="single"/>
        </w:rPr>
        <w:tab/>
        <w:t>Date</w:t>
      </w:r>
      <w:r w:rsidRPr="0031668D">
        <w:rPr>
          <w:u w:val="single"/>
        </w:rPr>
        <w:tab/>
        <w:t>Body</w:t>
      </w:r>
      <w:r w:rsidRPr="0031668D">
        <w:rPr>
          <w:u w:val="single"/>
        </w:rPr>
        <w:tab/>
        <w:t>Action Description with journal page number</w:t>
      </w:r>
      <w:r w:rsidRPr="0031668D">
        <w:rPr>
          <w:u w:val="single"/>
        </w:rPr>
        <w:tab/>
      </w:r>
    </w:p>
    <w:p w:rsidR="00F979C3" w:rsidRDefault="00F979C3" w:rsidP="00F979C3">
      <w:pPr>
        <w:widowControl w:val="0"/>
        <w:tabs>
          <w:tab w:val="right" w:pos="1008"/>
          <w:tab w:val="left" w:pos="1152"/>
          <w:tab w:val="left" w:pos="1872"/>
          <w:tab w:val="left" w:pos="9187"/>
        </w:tabs>
        <w:ind w:left="2088" w:hanging="2088"/>
        <w:jc w:val="left"/>
      </w:pPr>
      <w:r>
        <w:tab/>
        <w:t>5/26/2015</w:t>
      </w:r>
      <w:r>
        <w:tab/>
        <w:t>House</w:t>
      </w:r>
      <w:r>
        <w:tab/>
      </w:r>
      <w:r w:rsidRPr="00223390">
        <w:t>Introduced and adopted (</w:t>
      </w:r>
      <w:hyperlink r:id="rId7" w:history="1">
        <w:r w:rsidRPr="00F5777B">
          <w:rPr>
            <w:rStyle w:val="Hyperlink"/>
          </w:rPr>
          <w:t>House Journal</w:t>
        </w:r>
        <w:r w:rsidRPr="00F5777B">
          <w:rPr>
            <w:rStyle w:val="Hyperlink"/>
          </w:rPr>
          <w:noBreakHyphen/>
          <w:t>page 7</w:t>
        </w:r>
      </w:hyperlink>
      <w:r w:rsidRPr="00223390">
        <w:t>)</w:t>
      </w:r>
    </w:p>
    <w:p w:rsidR="00F979C3" w:rsidRDefault="00F979C3" w:rsidP="00F979C3">
      <w:pPr>
        <w:widowControl w:val="0"/>
        <w:tabs>
          <w:tab w:val="right" w:pos="1008"/>
          <w:tab w:val="left" w:pos="1152"/>
          <w:tab w:val="left" w:pos="1872"/>
          <w:tab w:val="left" w:pos="9187"/>
        </w:tabs>
        <w:ind w:left="2088" w:hanging="2088"/>
        <w:jc w:val="left"/>
      </w:pPr>
    </w:p>
    <w:p w:rsidR="0031668D" w:rsidRDefault="0031668D" w:rsidP="0031668D">
      <w:pPr>
        <w:widowControl w:val="0"/>
        <w:tabs>
          <w:tab w:val="right" w:pos="1008"/>
          <w:tab w:val="left" w:pos="1152"/>
          <w:tab w:val="left" w:pos="1872"/>
          <w:tab w:val="left" w:pos="9187"/>
        </w:tabs>
        <w:ind w:left="2088" w:hanging="2088"/>
        <w:jc w:val="left"/>
      </w:pPr>
      <w:r>
        <w:t xml:space="preserve">View the latest </w:t>
      </w:r>
      <w:hyperlink r:id="rId8" w:history="1">
        <w:r w:rsidRPr="0031668D">
          <w:rPr>
            <w:rStyle w:val="Hyperlink"/>
          </w:rPr>
          <w:t>legislative information</w:t>
        </w:r>
      </w:hyperlink>
      <w:r>
        <w:t xml:space="preserve"> at the website</w:t>
      </w:r>
    </w:p>
    <w:p w:rsidR="0031668D" w:rsidRDefault="0031668D" w:rsidP="0031668D">
      <w:pPr>
        <w:widowControl w:val="0"/>
        <w:tabs>
          <w:tab w:val="right" w:pos="1008"/>
          <w:tab w:val="left" w:pos="1152"/>
          <w:tab w:val="left" w:pos="1872"/>
          <w:tab w:val="left" w:pos="9187"/>
        </w:tabs>
        <w:ind w:left="2088" w:hanging="2088"/>
        <w:jc w:val="left"/>
      </w:pPr>
    </w:p>
    <w:p w:rsidR="0031668D" w:rsidRPr="0031668D" w:rsidRDefault="0031668D" w:rsidP="0031668D">
      <w:pPr>
        <w:widowControl w:val="0"/>
        <w:tabs>
          <w:tab w:val="right" w:pos="1008"/>
          <w:tab w:val="left" w:pos="1152"/>
          <w:tab w:val="left" w:pos="1872"/>
          <w:tab w:val="left" w:pos="9187"/>
        </w:tabs>
        <w:ind w:left="2088" w:hanging="2088"/>
        <w:jc w:val="left"/>
      </w:pPr>
    </w:p>
    <w:p w:rsidR="0031668D" w:rsidRDefault="0031668D" w:rsidP="0031668D">
      <w:r w:rsidRPr="0031668D">
        <w:rPr>
          <w:b/>
        </w:rPr>
        <w:t>VERSIONS OF THIS BILL</w:t>
      </w:r>
    </w:p>
    <w:p w:rsidR="0031668D" w:rsidRDefault="0031668D" w:rsidP="0031668D"/>
    <w:p w:rsidR="0031668D" w:rsidRDefault="00F5777B" w:rsidP="0031668D">
      <w:hyperlink r:id="rId9" w:history="1">
        <w:r w:rsidR="0031668D">
          <w:rPr>
            <w:rStyle w:val="Hyperlink"/>
          </w:rPr>
          <w:t>5/26/2015</w:t>
        </w:r>
      </w:hyperlink>
    </w:p>
    <w:p w:rsidR="0031668D" w:rsidRDefault="0031668D" w:rsidP="0031668D"/>
    <w:p w:rsidR="0031668D" w:rsidRDefault="0031668D" w:rsidP="0031668D">
      <w:pPr>
        <w:sectPr w:rsidR="0031668D" w:rsidSect="0031668D">
          <w:pgSz w:w="12240" w:h="15840" w:code="1"/>
          <w:pgMar w:top="1080" w:right="1440" w:bottom="1080" w:left="1440" w:header="720" w:footer="720" w:gutter="0"/>
          <w:cols w:space="720"/>
          <w:noEndnote/>
          <w:docGrid w:linePitch="360"/>
        </w:sectPr>
      </w:pPr>
    </w:p>
    <w:p w:rsidR="006D1A5F" w:rsidRDefault="006D1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4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THANK ARMY STAFF SERGEANT ADAM PALMER OF LANDRUM FOR HIS SERVICE TO OUR COUNTRY</w:t>
      </w:r>
      <w:r w:rsidR="00D553A6">
        <w:t>,</w:t>
      </w:r>
      <w:r w:rsidR="00701DA9">
        <w:t xml:space="preserve"> WHICH INCLUDED</w:t>
      </w:r>
      <w:r>
        <w:t xml:space="preserve"> THREE TOURS IN IRAQ, WHERE DURING ONE TOUR HE WAS SEVERELY WOUNDED BY A ROADSIDE BOMB, AND FOR UNSELFISHLY VOLUNTEERING HIS TIME TO BETTER PREPARE AND PROTECT OTHER YOUNG SOLDIERS WHO ARE ENTERING MILITARY SERVICE</w:t>
      </w:r>
      <w:r w:rsidR="00D553A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B2D"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B2D">
        <w:t>Army Staff Sergeant Adam Palmer is a 2003 Landrum High School graduate who as a member of the United States Army served three tours in Iraq with distinction;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14, 2009, he suffered devast</w:t>
      </w:r>
      <w:r w:rsidR="00D553A6">
        <w:t>at</w:t>
      </w:r>
      <w:r>
        <w:t xml:space="preserve">ing injuries as the result of a roadside bomb, almost lost a leg, and was hospitalized </w:t>
      </w:r>
      <w:r w:rsidR="00701DA9">
        <w:t>f</w:t>
      </w:r>
      <w:r>
        <w:t>or months;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701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his recovery he has volunteered his time</w:t>
      </w:r>
      <w:r w:rsidR="002F3B2D">
        <w:t xml:space="preserve"> training young people who have signed up for military duty, thereby using his nine </w:t>
      </w:r>
      <w:r>
        <w:t>years of active duty service with the United States</w:t>
      </w:r>
      <w:r w:rsidR="002F3B2D">
        <w:t xml:space="preserve"> Army to help prepare and protect young soldiers as they begin their military service;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Palmer is also a man of deep faith who is a living witness for Christ and who serves others every day as Christ would have us do;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D55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w:t>
      </w:r>
      <w:r w:rsidR="002F3B2D">
        <w:t>marriage he is blessed with two wonderful young children, the youngest of whom was born on July 14, 2014, the fifth anniversary of his injuries;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South Carolina is blessed to have many great young leaders such as Adam Palmer who by a life of example demonstrates to others what a true Christian life should be;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w:t>
      </w:r>
      <w:r w:rsidR="00D553A6">
        <w:t>sentatives, by this resolution and on behalf of all South Carolinians would like to thank this brave and courageous soldier, husband, and father for his service to our country while in uniform and for unselfishly using his military experiences to better prepare other young members of the Armed Force</w:t>
      </w:r>
      <w:r w:rsidR="00F44D1C">
        <w:t>s for service to our State and N</w:t>
      </w:r>
      <w:r w:rsidR="00D553A6">
        <w:t>ation</w:t>
      </w:r>
      <w:r w:rsidR="00C274DB">
        <w:t>.  Now, therefore,</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53A6">
        <w:t xml:space="preserve"> the members of the South Carolina House of Representatives commend and thank Army Staff Sergeant Adam Palmer of Landrum for his service to ou</w:t>
      </w:r>
      <w:r w:rsidR="00F44D1C">
        <w:t>r country, which included</w:t>
      </w:r>
      <w:r w:rsidR="00D553A6">
        <w:t xml:space="preserve"> three tours in Iraq, where during one tour he was severely wounded by a roadside bomb, and for unselfishly volunteering his time to better prepare and protect other young soldiers who are entering military service.</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553A6">
        <w:t xml:space="preserve"> Army Staff Sergeant Adam Palmer.</w:t>
      </w:r>
    </w:p>
    <w:p w:rsidR="001A1915" w:rsidRDefault="00687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68D" w:rsidRDefault="0031668D" w:rsidP="0031668D">
      <w:pPr>
        <w:suppressAutoHyphens/>
      </w:pPr>
    </w:p>
    <w:sectPr w:rsidR="0031668D" w:rsidSect="003166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DA9" w:rsidRDefault="00701DA9" w:rsidP="009F0C77">
      <w:r>
        <w:separator/>
      </w:r>
    </w:p>
  </w:endnote>
  <w:endnote w:type="continuationSeparator" w:id="0">
    <w:p w:rsidR="00701DA9" w:rsidRDefault="00701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19990-0571-4AAE-8740-064E2032FC2F}"/>
    <w:embedBold r:id="rId2" w:fontKey="{6EA40039-15A7-4959-8164-1832FDC6FA57}"/>
  </w:font>
  <w:font w:name="Calibri">
    <w:panose1 w:val="020F0502020204030204"/>
    <w:charset w:val="00"/>
    <w:family w:val="swiss"/>
    <w:pitch w:val="variable"/>
    <w:sig w:usb0="E00002FF" w:usb1="4000ACFF" w:usb2="00000001" w:usb3="00000000" w:csb0="0000019F" w:csb1="00000000"/>
    <w:embedRegular r:id="rId3" w:fontKey="{EB1B3C93-73F3-4C8A-B28B-34E9EBD32541}"/>
  </w:font>
  <w:font w:name="Segoe UI">
    <w:panose1 w:val="020B0502040204020203"/>
    <w:charset w:val="00"/>
    <w:family w:val="swiss"/>
    <w:pitch w:val="variable"/>
    <w:sig w:usb0="E10022FF" w:usb1="C000E47F" w:usb2="00000029" w:usb3="00000000" w:csb0="000001DF" w:csb1="00000000"/>
    <w:embedRegular r:id="rId4" w:fontKey="{F621EB71-CE45-41F5-BE05-1BE685D849EA}"/>
  </w:font>
  <w:font w:name="Cambria">
    <w:panose1 w:val="02040503050406030204"/>
    <w:charset w:val="00"/>
    <w:family w:val="roman"/>
    <w:pitch w:val="variable"/>
    <w:sig w:usb0="E00002FF" w:usb1="400004FF" w:usb2="00000000" w:usb3="00000000" w:csb0="0000019F" w:csb1="00000000"/>
    <w:embedRegular r:id="rId5" w:fontKey="{28685BFD-795C-4D84-A173-BB6D58230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68D" w:rsidRPr="006D1A5F" w:rsidRDefault="0031668D" w:rsidP="006D1A5F">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sidR="00F577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DA9" w:rsidRDefault="00701DA9" w:rsidP="009F0C77">
      <w:r>
        <w:separator/>
      </w:r>
    </w:p>
  </w:footnote>
  <w:footnote w:type="continuationSeparator" w:id="0">
    <w:p w:rsidR="00701DA9" w:rsidRDefault="00701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4SD15"/>
    <w:docVar w:name="CoverBillType" w:val="r"/>
    <w:docVar w:name="docpath" w:val="L:\Council\bills\NL\13524SD15.DOCX"/>
    <w:docVar w:name="dvBillNumber" w:val="4239"/>
    <w:docVar w:name="dvBillNumberPrefix" w:val="H. "/>
    <w:docVar w:name="dvOriginalBody" w:val="House"/>
    <w:docVar w:name="dvSteno" w:val="NL"/>
    <w:docVar w:name="NameofBody" w:val="h"/>
    <w:docVar w:name="vgroup2" w:val="Council"/>
  </w:docVars>
  <w:rsids>
    <w:rsidRoot w:val="00C274DB"/>
    <w:rsid w:val="00011869"/>
    <w:rsid w:val="00015CD6"/>
    <w:rsid w:val="000E1785"/>
    <w:rsid w:val="000F40FA"/>
    <w:rsid w:val="0010776B"/>
    <w:rsid w:val="00133E66"/>
    <w:rsid w:val="001435A3"/>
    <w:rsid w:val="00146ED3"/>
    <w:rsid w:val="00151044"/>
    <w:rsid w:val="001A1915"/>
    <w:rsid w:val="001D08F2"/>
    <w:rsid w:val="001D525B"/>
    <w:rsid w:val="001D7F4F"/>
    <w:rsid w:val="00205238"/>
    <w:rsid w:val="002321B6"/>
    <w:rsid w:val="00250967"/>
    <w:rsid w:val="002543C8"/>
    <w:rsid w:val="0025541D"/>
    <w:rsid w:val="00284AAE"/>
    <w:rsid w:val="002E5912"/>
    <w:rsid w:val="002F3B2D"/>
    <w:rsid w:val="00301B21"/>
    <w:rsid w:val="0031668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39CB"/>
    <w:rsid w:val="006215AA"/>
    <w:rsid w:val="006870AB"/>
    <w:rsid w:val="006913C9"/>
    <w:rsid w:val="0069470D"/>
    <w:rsid w:val="006D1A5F"/>
    <w:rsid w:val="00701DA9"/>
    <w:rsid w:val="00734F00"/>
    <w:rsid w:val="007A70AE"/>
    <w:rsid w:val="007D6D0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4DB"/>
    <w:rsid w:val="00C3483A"/>
    <w:rsid w:val="00C74E9D"/>
    <w:rsid w:val="00C82FD3"/>
    <w:rsid w:val="00C92819"/>
    <w:rsid w:val="00CC6B7B"/>
    <w:rsid w:val="00CD2089"/>
    <w:rsid w:val="00D553A6"/>
    <w:rsid w:val="00D73A67"/>
    <w:rsid w:val="00D970A9"/>
    <w:rsid w:val="00DF3845"/>
    <w:rsid w:val="00E41911"/>
    <w:rsid w:val="00E92EEF"/>
    <w:rsid w:val="00EB0A52"/>
    <w:rsid w:val="00EF2368"/>
    <w:rsid w:val="00F24442"/>
    <w:rsid w:val="00F257E8"/>
    <w:rsid w:val="00F44D1C"/>
    <w:rsid w:val="00F507EC"/>
    <w:rsid w:val="00F50AE3"/>
    <w:rsid w:val="00F5777B"/>
    <w:rsid w:val="00F656BA"/>
    <w:rsid w:val="00F67CF1"/>
    <w:rsid w:val="00F840F0"/>
    <w:rsid w:val="00F979C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8C6E5-4EA7-45D4-8C02-A86B70E2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DA9"/>
    <w:rPr>
      <w:rFonts w:ascii="Segoe UI" w:eastAsia="Times New Roman" w:hAnsi="Segoe UI" w:cs="Segoe UI"/>
      <w:sz w:val="18"/>
      <w:szCs w:val="18"/>
    </w:rPr>
  </w:style>
  <w:style w:type="character" w:styleId="Hyperlink">
    <w:name w:val="Hyperlink"/>
    <w:basedOn w:val="DefaultParagraphFont"/>
    <w:uiPriority w:val="99"/>
    <w:unhideWhenUsed/>
    <w:rsid w:val="00316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9&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39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9772A-80FE-4729-B766-08F2E435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636</Words>
  <Characters>3630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4239: Army Staff Sergeant Adam Palmer - South Carolina Legislature Online</dc:title>
  <dc:creator>nancylee</dc:creator>
  <cp:lastModifiedBy>N Cumfer</cp:lastModifiedBy>
  <cp:revision>2</cp:revision>
  <cp:lastPrinted>2015-05-22T13:58:00Z</cp:lastPrinted>
  <dcterms:created xsi:type="dcterms:W3CDTF">2016-12-02T19:04:00Z</dcterms:created>
  <dcterms:modified xsi:type="dcterms:W3CDTF">2016-12-02T19:04:00Z</dcterms:modified>
</cp:coreProperties>
</file>