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5E7" w:rsidRDefault="008725E7" w:rsidP="008725E7">
      <w:pPr>
        <w:widowControl w:val="0"/>
        <w:jc w:val="center"/>
      </w:pPr>
      <w:bookmarkStart w:id="0" w:name="_GoBack"/>
      <w:bookmarkEnd w:id="0"/>
      <w:r w:rsidRPr="008725E7">
        <w:rPr>
          <w:b/>
        </w:rPr>
        <w:t>South Carolina General Assembly</w:t>
      </w:r>
    </w:p>
    <w:p w:rsidR="008725E7" w:rsidRDefault="008725E7" w:rsidP="008725E7">
      <w:pPr>
        <w:widowControl w:val="0"/>
        <w:jc w:val="center"/>
      </w:pPr>
      <w:r>
        <w:t>121st Session, 2015-2016</w:t>
      </w: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jc w:val="left"/>
        <w:rPr>
          <w:b/>
        </w:rPr>
      </w:pPr>
      <w:r w:rsidRPr="008725E7">
        <w:rPr>
          <w:b/>
        </w:rPr>
        <w:t>H. 4337</w:t>
      </w:r>
    </w:p>
    <w:p w:rsidR="008725E7" w:rsidRDefault="008725E7" w:rsidP="008725E7">
      <w:pPr>
        <w:widowControl w:val="0"/>
        <w:jc w:val="left"/>
        <w:rPr>
          <w:b/>
        </w:rPr>
      </w:pPr>
    </w:p>
    <w:p w:rsidR="008725E7" w:rsidRDefault="008725E7" w:rsidP="008725E7">
      <w:pPr>
        <w:widowControl w:val="0"/>
        <w:jc w:val="left"/>
      </w:pPr>
      <w:r w:rsidRPr="008725E7">
        <w:rPr>
          <w:b/>
        </w:rPr>
        <w:t>STATUS INFORMATION</w:t>
      </w: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jc w:val="left"/>
      </w:pPr>
      <w:r>
        <w:t>House Resolution</w:t>
      </w:r>
    </w:p>
    <w:p w:rsidR="008725E7" w:rsidRDefault="008725E7" w:rsidP="008725E7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725E7" w:rsidRDefault="008725E7" w:rsidP="008725E7">
      <w:pPr>
        <w:widowControl w:val="0"/>
        <w:jc w:val="left"/>
      </w:pPr>
      <w:r>
        <w:t>Document Path: l:\council\bills\gm\24479vr15.docx</w:t>
      </w: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jc w:val="left"/>
      </w:pPr>
      <w:r>
        <w:t>Introduced in the House on June 4, 2015</w:t>
      </w:r>
    </w:p>
    <w:p w:rsidR="008725E7" w:rsidRDefault="008725E7" w:rsidP="008725E7">
      <w:pPr>
        <w:widowControl w:val="0"/>
        <w:jc w:val="left"/>
      </w:pPr>
      <w:r>
        <w:t>Adopted by the House on June 4, 2015</w:t>
      </w: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jc w:val="left"/>
      </w:pPr>
      <w:r>
        <w:t xml:space="preserve">Summary: </w:t>
      </w:r>
      <w:r w:rsidR="00090358">
        <w:t>Naomay Andrews Griffin</w:t>
      </w: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jc w:val="left"/>
      </w:pPr>
    </w:p>
    <w:p w:rsidR="008725E7" w:rsidRDefault="008725E7" w:rsidP="008725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25E7">
        <w:rPr>
          <w:b/>
        </w:rPr>
        <w:t>HISTORY OF LEGISLATIVE ACTIONS</w:t>
      </w:r>
    </w:p>
    <w:p w:rsidR="008725E7" w:rsidRDefault="008725E7" w:rsidP="008725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25E7" w:rsidRPr="008725E7" w:rsidRDefault="008725E7" w:rsidP="008725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25E7">
        <w:rPr>
          <w:u w:val="single"/>
        </w:rPr>
        <w:tab/>
        <w:t>Date</w:t>
      </w:r>
      <w:r w:rsidRPr="008725E7">
        <w:rPr>
          <w:u w:val="single"/>
        </w:rPr>
        <w:tab/>
        <w:t>Body</w:t>
      </w:r>
      <w:r w:rsidRPr="008725E7">
        <w:rPr>
          <w:u w:val="single"/>
        </w:rPr>
        <w:tab/>
        <w:t>Action Description with journal page number</w:t>
      </w:r>
      <w:r w:rsidRPr="008725E7">
        <w:rPr>
          <w:u w:val="single"/>
        </w:rPr>
        <w:tab/>
      </w:r>
    </w:p>
    <w:p w:rsidR="000A7CF3" w:rsidRDefault="000A7CF3" w:rsidP="000A7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7A6349">
        <w:t>Introduced and adopted (</w:t>
      </w:r>
      <w:hyperlink r:id="rId7" w:history="1">
        <w:r w:rsidRPr="00C836DE">
          <w:rPr>
            <w:rStyle w:val="Hyperlink"/>
          </w:rPr>
          <w:t>House Journal</w:t>
        </w:r>
        <w:r w:rsidRPr="00C836DE">
          <w:rPr>
            <w:rStyle w:val="Hyperlink"/>
          </w:rPr>
          <w:noBreakHyphen/>
          <w:t>page 59</w:t>
        </w:r>
      </w:hyperlink>
      <w:r w:rsidRPr="007A6349">
        <w:t>)</w:t>
      </w:r>
    </w:p>
    <w:p w:rsidR="000A7CF3" w:rsidRDefault="000A7CF3" w:rsidP="000A7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5E7" w:rsidRDefault="008725E7" w:rsidP="0087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25E7">
          <w:rPr>
            <w:rStyle w:val="Hyperlink"/>
          </w:rPr>
          <w:t>legislative information</w:t>
        </w:r>
      </w:hyperlink>
      <w:r>
        <w:t xml:space="preserve"> at the website</w:t>
      </w:r>
    </w:p>
    <w:p w:rsidR="008725E7" w:rsidRDefault="008725E7" w:rsidP="0087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5E7" w:rsidRPr="008725E7" w:rsidRDefault="008725E7" w:rsidP="0087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5E7" w:rsidRDefault="008725E7" w:rsidP="008725E7">
      <w:r w:rsidRPr="008725E7">
        <w:rPr>
          <w:b/>
        </w:rPr>
        <w:t>VERSIONS OF THIS BILL</w:t>
      </w:r>
    </w:p>
    <w:p w:rsidR="008725E7" w:rsidRDefault="008725E7" w:rsidP="008725E7"/>
    <w:p w:rsidR="008725E7" w:rsidRDefault="00C836DE" w:rsidP="008725E7">
      <w:hyperlink r:id="rId9" w:history="1">
        <w:r w:rsidR="008725E7">
          <w:rPr>
            <w:rStyle w:val="Hyperlink"/>
          </w:rPr>
          <w:t>6/4/2015</w:t>
        </w:r>
      </w:hyperlink>
    </w:p>
    <w:p w:rsidR="008725E7" w:rsidRDefault="008725E7" w:rsidP="008725E7"/>
    <w:p w:rsidR="008725E7" w:rsidRDefault="008725E7" w:rsidP="008725E7">
      <w:pPr>
        <w:sectPr w:rsidR="008725E7" w:rsidSect="008725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FB8" w:rsidRDefault="00AB5F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D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E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443CD" w:rsidRPr="00A40995">
        <w:rPr>
          <w:color w:val="000000" w:themeColor="text1"/>
          <w:u w:color="000000" w:themeColor="text1"/>
        </w:rPr>
        <w:t>NAOMAY ANDREWS GRIFFIN</w:t>
      </w:r>
      <w:r w:rsidR="002443CD">
        <w:t xml:space="preserve"> OF CLARENDON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</w:t>
      </w:r>
      <w:r w:rsidR="005214DD">
        <w:t xml:space="preserve">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E72" w:rsidRDefault="00414D30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0E72">
        <w:t xml:space="preserve">the members of the South Carolina House of Representatives were saddened to learn of the death of </w:t>
      </w:r>
      <w:r w:rsidR="00420E72" w:rsidRPr="00A40995">
        <w:rPr>
          <w:color w:val="000000" w:themeColor="text1"/>
          <w:u w:color="000000" w:themeColor="text1"/>
        </w:rPr>
        <w:t>Naomay Andrews Griffin</w:t>
      </w:r>
      <w:r w:rsidR="00420E72">
        <w:t xml:space="preserve"> at the age of eighty</w:t>
      </w:r>
      <w:r w:rsidR="005214DD">
        <w:noBreakHyphen/>
      </w:r>
      <w:r w:rsidR="00420E72">
        <w:t xml:space="preserve">seven on </w:t>
      </w:r>
      <w:r w:rsidR="00420E72" w:rsidRPr="00A40995">
        <w:rPr>
          <w:color w:val="000000" w:themeColor="text1"/>
          <w:u w:color="000000" w:themeColor="text1"/>
        </w:rPr>
        <w:t>Thursday, Aug</w:t>
      </w:r>
      <w:r w:rsidR="00420E72">
        <w:rPr>
          <w:color w:val="000000" w:themeColor="text1"/>
          <w:u w:color="000000" w:themeColor="text1"/>
        </w:rPr>
        <w:t>ust</w:t>
      </w:r>
      <w:r w:rsidR="00420E72" w:rsidRPr="00A40995">
        <w:rPr>
          <w:color w:val="000000" w:themeColor="text1"/>
          <w:u w:color="000000" w:themeColor="text1"/>
        </w:rPr>
        <w:t xml:space="preserve"> 7, 2014</w:t>
      </w:r>
      <w:r w:rsidR="00420E72"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40995">
        <w:rPr>
          <w:color w:val="000000" w:themeColor="text1"/>
          <w:u w:color="000000" w:themeColor="text1"/>
        </w:rPr>
        <w:t>Paxville</w:t>
      </w:r>
      <w:r>
        <w:t xml:space="preserve"> on </w:t>
      </w:r>
      <w:r w:rsidRPr="00A40995">
        <w:rPr>
          <w:color w:val="000000" w:themeColor="text1"/>
          <w:u w:color="000000" w:themeColor="text1"/>
        </w:rPr>
        <w:t>Aug</w:t>
      </w:r>
      <w:r>
        <w:rPr>
          <w:color w:val="000000" w:themeColor="text1"/>
          <w:u w:color="000000" w:themeColor="text1"/>
        </w:rPr>
        <w:t>ust</w:t>
      </w:r>
      <w:r w:rsidRPr="00A40995">
        <w:rPr>
          <w:color w:val="000000" w:themeColor="text1"/>
          <w:u w:color="000000" w:themeColor="text1"/>
        </w:rPr>
        <w:t xml:space="preserve"> 20, 1926</w:t>
      </w:r>
      <w:r>
        <w:t xml:space="preserve">, </w:t>
      </w:r>
      <w:r w:rsidRPr="00A40995">
        <w:rPr>
          <w:color w:val="000000" w:themeColor="text1"/>
          <w:u w:color="000000" w:themeColor="text1"/>
        </w:rPr>
        <w:t>she was a daughter of the late David Benjamin Andrews and the late Bessie Hodge Broadway Andrews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A40995">
        <w:rPr>
          <w:color w:val="000000" w:themeColor="text1"/>
          <w:u w:color="000000" w:themeColor="text1"/>
        </w:rPr>
        <w:t>Charles Lawrence Griffin</w:t>
      </w:r>
      <w:r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she reared three fine children: </w:t>
      </w:r>
      <w:r w:rsidR="002443CD" w:rsidRPr="00A40995">
        <w:rPr>
          <w:color w:val="000000" w:themeColor="text1"/>
          <w:u w:color="000000" w:themeColor="text1"/>
        </w:rPr>
        <w:t>Charlie Griffin of Sumter</w:t>
      </w:r>
      <w:r w:rsidR="002443CD">
        <w:rPr>
          <w:color w:val="000000" w:themeColor="text1"/>
          <w:u w:color="000000" w:themeColor="text1"/>
        </w:rPr>
        <w:t xml:space="preserve">, </w:t>
      </w:r>
      <w:r w:rsidR="002443CD" w:rsidRPr="00A40995">
        <w:rPr>
          <w:color w:val="000000" w:themeColor="text1"/>
          <w:u w:color="000000" w:themeColor="text1"/>
        </w:rPr>
        <w:t>Virginia G. Cox of Sumter</w:t>
      </w:r>
      <w:r w:rsidR="002443CD">
        <w:rPr>
          <w:color w:val="000000" w:themeColor="text1"/>
          <w:u w:color="000000" w:themeColor="text1"/>
        </w:rPr>
        <w:t xml:space="preserve">, and the late </w:t>
      </w:r>
      <w:r w:rsidR="002443CD" w:rsidRPr="00A40995">
        <w:rPr>
          <w:color w:val="000000" w:themeColor="text1"/>
          <w:u w:color="000000" w:themeColor="text1"/>
        </w:rPr>
        <w:t>Bessie Cogburn</w:t>
      </w:r>
      <w:r w:rsidR="002443CD">
        <w:rPr>
          <w:color w:val="000000" w:themeColor="text1"/>
          <w:u w:color="000000" w:themeColor="text1"/>
        </w:rPr>
        <w:t>; and</w:t>
      </w:r>
    </w:p>
    <w:p w:rsidR="002443CD" w:rsidRDefault="002443CD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3CD" w:rsidRDefault="002443CD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Griffin was blessed with the love of </w:t>
      </w:r>
      <w:r w:rsidRPr="00A40995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precious grandchildren:</w:t>
      </w:r>
      <w:r w:rsidRPr="00A40995">
        <w:rPr>
          <w:color w:val="000000" w:themeColor="text1"/>
          <w:u w:color="000000" w:themeColor="text1"/>
        </w:rPr>
        <w:t xml:space="preserve"> Ellen Norsworthy, Griff Cox, Erick Cogburn, Keith Griffin, Kirk Griffin</w:t>
      </w:r>
      <w:r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and Lawren Cogburn</w:t>
      </w:r>
      <w:r>
        <w:rPr>
          <w:color w:val="000000" w:themeColor="text1"/>
          <w:u w:color="000000" w:themeColor="text1"/>
        </w:rPr>
        <w:t xml:space="preserve">.  She also had </w:t>
      </w:r>
      <w:r w:rsidRPr="00A40995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adoring </w:t>
      </w:r>
      <w:r w:rsidRPr="00A40995">
        <w:rPr>
          <w:color w:val="000000" w:themeColor="text1"/>
          <w:u w:color="000000" w:themeColor="text1"/>
        </w:rPr>
        <w:t>great</w:t>
      </w:r>
      <w:r w:rsidR="005214DD">
        <w:rPr>
          <w:color w:val="000000" w:themeColor="text1"/>
          <w:u w:color="000000" w:themeColor="text1"/>
        </w:rPr>
        <w:noBreakHyphen/>
      </w:r>
      <w:r w:rsidRPr="00A4099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443CD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A40995">
        <w:rPr>
          <w:color w:val="000000" w:themeColor="text1"/>
          <w:u w:color="000000" w:themeColor="text1"/>
        </w:rPr>
        <w:t>was a member of Paxville United Methodist Church,</w:t>
      </w:r>
      <w:r>
        <w:rPr>
          <w:color w:val="000000" w:themeColor="text1"/>
          <w:u w:color="000000" w:themeColor="text1"/>
        </w:rPr>
        <w:t xml:space="preserve"> </w:t>
      </w:r>
      <w:r w:rsidRPr="00A40995">
        <w:rPr>
          <w:color w:val="000000" w:themeColor="text1"/>
          <w:u w:color="000000" w:themeColor="text1"/>
        </w:rPr>
        <w:t>the Ladies Prayer Group</w:t>
      </w:r>
      <w:r w:rsidR="005214DD">
        <w:rPr>
          <w:color w:val="000000" w:themeColor="text1"/>
          <w:u w:color="000000" w:themeColor="text1"/>
        </w:rPr>
        <w:t>,</w:t>
      </w:r>
      <w:r w:rsidRPr="00A40995">
        <w:rPr>
          <w:color w:val="000000" w:themeColor="text1"/>
          <w:u w:color="000000" w:themeColor="text1"/>
        </w:rPr>
        <w:t xml:space="preserve"> and Pinewood Baptist Church Young at Heart</w:t>
      </w:r>
      <w:r>
        <w:rPr>
          <w:color w:val="000000" w:themeColor="text1"/>
          <w:u w:color="000000" w:themeColor="text1"/>
        </w:rPr>
        <w:t>; and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D30" w:rsidRDefault="00420E72" w:rsidP="00420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40995">
        <w:rPr>
          <w:color w:val="000000" w:themeColor="text1"/>
          <w:u w:color="000000" w:themeColor="text1"/>
        </w:rPr>
        <w:t xml:space="preserve">Naomay </w:t>
      </w:r>
      <w:r w:rsidRPr="00A40995">
        <w:rPr>
          <w:color w:val="000000" w:themeColor="text1"/>
          <w:u w:color="000000" w:themeColor="text1"/>
        </w:rPr>
        <w:lastRenderedPageBreak/>
        <w:t>Griffin</w:t>
      </w:r>
      <w:r>
        <w:t xml:space="preserve"> and for the example of sacrifice and kindness she set for all who knew her</w:t>
      </w:r>
      <w:r w:rsidR="00414D30">
        <w:t>.  Now, therefore,</w:t>
      </w: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D30" w:rsidRDefault="00414D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E72" w:rsidRDefault="00414D30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0E72">
        <w:t xml:space="preserve"> </w:t>
      </w:r>
      <w:r w:rsidR="00420E72" w:rsidRPr="00C90AA3">
        <w:t xml:space="preserve">the members of the South Carolina House of Representatives, by this resolution, </w:t>
      </w:r>
      <w:r w:rsidR="00420E72">
        <w:t xml:space="preserve">express their profound sorrow upon the passing of </w:t>
      </w:r>
      <w:r w:rsidR="00420E72" w:rsidRPr="00A40995">
        <w:rPr>
          <w:color w:val="000000" w:themeColor="text1"/>
          <w:u w:color="000000" w:themeColor="text1"/>
        </w:rPr>
        <w:t>Naomay Andrews Griffin</w:t>
      </w:r>
      <w:r w:rsidR="00420E72">
        <w:t xml:space="preserve"> of Clarendon County</w:t>
      </w:r>
      <w:r w:rsidR="00420E72">
        <w:rPr>
          <w:color w:val="000000" w:themeColor="text1"/>
          <w:u w:color="000000" w:themeColor="text1"/>
        </w:rPr>
        <w:t xml:space="preserve"> </w:t>
      </w:r>
      <w:r w:rsidR="00420E72">
        <w:t>and extend their deepest sympathy to her large and loving family and her many friends.</w:t>
      </w:r>
    </w:p>
    <w:p w:rsidR="00420E72" w:rsidRDefault="00420E72" w:rsidP="00AB5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D30" w:rsidRDefault="00420E72" w:rsidP="00420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40995">
        <w:rPr>
          <w:color w:val="000000" w:themeColor="text1"/>
          <w:u w:color="000000" w:themeColor="text1"/>
        </w:rPr>
        <w:t>Naomay Andrews Griffin</w:t>
      </w:r>
      <w:r>
        <w:t>.</w:t>
      </w:r>
    </w:p>
    <w:p w:rsidR="006A0ADC" w:rsidRDefault="005214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5E7" w:rsidRDefault="008725E7" w:rsidP="008725E7">
      <w:pPr>
        <w:suppressAutoHyphens/>
      </w:pPr>
    </w:p>
    <w:sectPr w:rsidR="008725E7" w:rsidSect="008725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3CD" w:rsidRDefault="002443CD" w:rsidP="009F0C77">
      <w:r>
        <w:separator/>
      </w:r>
    </w:p>
  </w:endnote>
  <w:endnote w:type="continuationSeparator" w:id="0">
    <w:p w:rsidR="002443CD" w:rsidRDefault="002443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3D6B9-27E1-4088-92D3-34FCDA9C5FFD}"/>
    <w:embedBold r:id="rId2" w:fontKey="{75E2D3DA-79D9-4BF3-8E81-280AE0D94B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C568F8-C9D6-4DEF-909C-0CE12EA159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D472B4-8975-45F3-B4D8-F0B25D271A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114E78-AFF2-48BB-848D-1DA6E00349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5E7" w:rsidRPr="00AB5FB8" w:rsidRDefault="008725E7" w:rsidP="00AB5F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36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3CD" w:rsidRDefault="002443CD" w:rsidP="009F0C77">
      <w:r>
        <w:separator/>
      </w:r>
    </w:p>
  </w:footnote>
  <w:footnote w:type="continuationSeparator" w:id="0">
    <w:p w:rsidR="002443CD" w:rsidRDefault="002443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9VR15"/>
    <w:docVar w:name="CoverBillType" w:val="r"/>
    <w:docVar w:name="docpath" w:val="L:\Council\bills\GM\24479VR15.DOCX"/>
    <w:docVar w:name="dvBillNumber" w:val="4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D30"/>
    <w:rsid w:val="00011869"/>
    <w:rsid w:val="00015CD6"/>
    <w:rsid w:val="00090358"/>
    <w:rsid w:val="000A7CF3"/>
    <w:rsid w:val="000E1785"/>
    <w:rsid w:val="000F40FA"/>
    <w:rsid w:val="000F5273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3C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D30"/>
    <w:rsid w:val="0041760A"/>
    <w:rsid w:val="00417C01"/>
    <w:rsid w:val="00420E72"/>
    <w:rsid w:val="004403BD"/>
    <w:rsid w:val="00461441"/>
    <w:rsid w:val="004809EE"/>
    <w:rsid w:val="004A636C"/>
    <w:rsid w:val="004E7D54"/>
    <w:rsid w:val="005214D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ADC"/>
    <w:rsid w:val="00734F00"/>
    <w:rsid w:val="007A70AE"/>
    <w:rsid w:val="008362E8"/>
    <w:rsid w:val="008725E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FB8"/>
    <w:rsid w:val="00AD4B17"/>
    <w:rsid w:val="00B412D4"/>
    <w:rsid w:val="00BE3C22"/>
    <w:rsid w:val="00C0345E"/>
    <w:rsid w:val="00C3483A"/>
    <w:rsid w:val="00C74E9D"/>
    <w:rsid w:val="00C82FD3"/>
    <w:rsid w:val="00C836DE"/>
    <w:rsid w:val="00C92819"/>
    <w:rsid w:val="00CC6B7B"/>
    <w:rsid w:val="00CD2089"/>
    <w:rsid w:val="00D73A67"/>
    <w:rsid w:val="00D970A9"/>
    <w:rsid w:val="00DF3845"/>
    <w:rsid w:val="00E406A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3EA10B-0F7D-4BE3-A964-20F0BE3B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37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2AFB5-64F5-4840-8BA9-F40F3603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550</Words>
  <Characters>3135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4337: Naomay Andrews Griffin - South Carolina Legislature Online</dc:title>
  <dc:creator>Gail Pinckney Moore</dc:creator>
  <cp:lastModifiedBy>N Cumfer</cp:lastModifiedBy>
  <cp:revision>2</cp:revision>
  <cp:lastPrinted>2015-06-03T19:53:00Z</cp:lastPrinted>
  <dcterms:created xsi:type="dcterms:W3CDTF">2016-12-02T19:06:00Z</dcterms:created>
  <dcterms:modified xsi:type="dcterms:W3CDTF">2016-12-02T19:06:00Z</dcterms:modified>
</cp:coreProperties>
</file>