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E4D" w:rsidRDefault="000B6E4D" w:rsidP="000B6E4D">
      <w:pPr>
        <w:widowControl w:val="0"/>
        <w:jc w:val="center"/>
      </w:pPr>
      <w:bookmarkStart w:id="0" w:name="_GoBack"/>
      <w:bookmarkEnd w:id="0"/>
      <w:r w:rsidRPr="000B6E4D">
        <w:rPr>
          <w:b/>
        </w:rPr>
        <w:t>South Carolina General Assembly</w:t>
      </w:r>
    </w:p>
    <w:p w:rsidR="000B6E4D" w:rsidRDefault="000B6E4D" w:rsidP="000B6E4D">
      <w:pPr>
        <w:widowControl w:val="0"/>
        <w:jc w:val="center"/>
      </w:pPr>
      <w:r>
        <w:t>121st Session, 2015-2016</w:t>
      </w: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jc w:val="left"/>
        <w:rPr>
          <w:b/>
        </w:rPr>
      </w:pPr>
      <w:r w:rsidRPr="000B6E4D">
        <w:rPr>
          <w:b/>
        </w:rPr>
        <w:t>H. 4357</w:t>
      </w:r>
    </w:p>
    <w:p w:rsidR="000B6E4D" w:rsidRDefault="000B6E4D" w:rsidP="000B6E4D">
      <w:pPr>
        <w:widowControl w:val="0"/>
        <w:jc w:val="left"/>
        <w:rPr>
          <w:b/>
        </w:rPr>
      </w:pPr>
    </w:p>
    <w:p w:rsidR="000B6E4D" w:rsidRDefault="000B6E4D" w:rsidP="000B6E4D">
      <w:pPr>
        <w:widowControl w:val="0"/>
        <w:jc w:val="left"/>
      </w:pPr>
      <w:r w:rsidRPr="000B6E4D">
        <w:rPr>
          <w:b/>
        </w:rPr>
        <w:t>STATUS INFORMATION</w:t>
      </w: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jc w:val="left"/>
      </w:pPr>
      <w:r>
        <w:t>House Resolution</w:t>
      </w:r>
    </w:p>
    <w:p w:rsidR="000B6E4D" w:rsidRDefault="000B6E4D" w:rsidP="000B6E4D">
      <w:pPr>
        <w:widowControl w:val="0"/>
        <w:jc w:val="left"/>
      </w:pPr>
      <w:r>
        <w:t>Sponsors: Reps. Bowers, Herbkersman, Newton, Bradley, Erickson, Hodges, Bamberg, R.L. Brown, Knight, Hosey, Crosby, Gilliard, Goldfinch, Horne, Limehouse, Mack, McCoy, Merrill, Rivers, Sottile, Stavrinakis, Tinkler, Whipper, Alexander, Allison, Anderson, Anthony, Atwater, Bales, Ballentine, Bannister, Bedingfield, Bernstein, Bingham, Brannon, G.A. Brown, Burns, Chumley, Clary, Clemmons, Clyburn, Cobb</w:t>
      </w:r>
      <w:r>
        <w:noBreakHyphen/>
        <w:t>Hunter, Cole, Collins, Corley, H.A. Crawford, Daning, Delleney, Dillard, Douglas, Duckworth, Felder, Finlay, Forrester, Funderburk, Gagnon, Gambrell, George, Govan, Hamilton, Hardee, Hart, Hayes, Henderson, Henegan, Hicks, Hill, Hiott, Hixon, Howard, Huggins, Jefferson, Johnson, Jordan, Kennedy, King, Kirby, Loftis, Long, Lowe, Lucas, McEachern, McKnight, M.S. McLeod, W.J. McLeod, Mitchell, D.C. Moss, V.S. Moss, Murphy, Nanney, Neal, Norman, Norrell, Ott, Parks, Pitts, Pope, Putnam, Quinn, Ridgeway, Riley, Robinson</w:t>
      </w:r>
      <w:r>
        <w:noBreakHyphen/>
        <w:t>Simpson, Rutherford, Ryhal, Sandifer, Simrill, G.M. Smith, G.R. Smith, J.E. Smith, Southard, Spires, Stringer, Tallon, Taylor, Thayer, Toole, Weeks, Wells, White, Whitmire, Williams, Willis and Yow</w:t>
      </w:r>
    </w:p>
    <w:p w:rsidR="000B6E4D" w:rsidRDefault="000B6E4D" w:rsidP="000B6E4D">
      <w:pPr>
        <w:widowControl w:val="0"/>
        <w:jc w:val="left"/>
      </w:pPr>
      <w:r>
        <w:t>Document Path: l:\council\bills\rm\1339ab15.docx</w:t>
      </w: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jc w:val="left"/>
      </w:pPr>
      <w:r>
        <w:t>Introduced in the House on June 23, 2015</w:t>
      </w:r>
    </w:p>
    <w:p w:rsidR="000B6E4D" w:rsidRDefault="000B6E4D" w:rsidP="000B6E4D">
      <w:pPr>
        <w:widowControl w:val="0"/>
        <w:jc w:val="left"/>
      </w:pPr>
      <w:r>
        <w:t>Adopted by the House on June 23, 2015</w:t>
      </w: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jc w:val="left"/>
      </w:pPr>
      <w:r>
        <w:t xml:space="preserve">Summary: </w:t>
      </w:r>
      <w:r w:rsidR="002B0E8E">
        <w:t>Honorable Clementa Carlos Pinckney</w:t>
      </w: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jc w:val="left"/>
      </w:pPr>
    </w:p>
    <w:p w:rsidR="000B6E4D" w:rsidRDefault="000B6E4D" w:rsidP="000B6E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E4D">
        <w:rPr>
          <w:b/>
        </w:rPr>
        <w:t>HISTORY OF LEGISLATIVE ACTIONS</w:t>
      </w:r>
    </w:p>
    <w:p w:rsidR="000B6E4D" w:rsidRDefault="000B6E4D" w:rsidP="000B6E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6E4D" w:rsidRPr="000B6E4D" w:rsidRDefault="000B6E4D" w:rsidP="000B6E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6E4D">
        <w:rPr>
          <w:u w:val="single"/>
        </w:rPr>
        <w:tab/>
        <w:t>Date</w:t>
      </w:r>
      <w:r w:rsidRPr="000B6E4D">
        <w:rPr>
          <w:u w:val="single"/>
        </w:rPr>
        <w:tab/>
        <w:t>Body</w:t>
      </w:r>
      <w:r w:rsidRPr="000B6E4D">
        <w:rPr>
          <w:u w:val="single"/>
        </w:rPr>
        <w:tab/>
        <w:t>Action Description with journal page number</w:t>
      </w:r>
      <w:r w:rsidRPr="000B6E4D">
        <w:rPr>
          <w:u w:val="single"/>
        </w:rPr>
        <w:tab/>
      </w:r>
    </w:p>
    <w:p w:rsidR="00DC1D67" w:rsidRDefault="00DC1D67" w:rsidP="00DC1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6/23/2015</w:t>
      </w:r>
      <w:r>
        <w:tab/>
        <w:t>House</w:t>
      </w:r>
      <w:r>
        <w:tab/>
      </w:r>
      <w:r w:rsidRPr="00FB3380">
        <w:t>Introduced and adopted (</w:t>
      </w:r>
      <w:hyperlink r:id="rId7" w:history="1">
        <w:r w:rsidRPr="009C35D8">
          <w:rPr>
            <w:rStyle w:val="Hyperlink"/>
          </w:rPr>
          <w:t>House Journal</w:t>
        </w:r>
        <w:r w:rsidRPr="009C35D8">
          <w:rPr>
            <w:rStyle w:val="Hyperlink"/>
          </w:rPr>
          <w:noBreakHyphen/>
          <w:t>page 8</w:t>
        </w:r>
      </w:hyperlink>
      <w:r w:rsidRPr="00FB3380">
        <w:t>)</w:t>
      </w:r>
    </w:p>
    <w:p w:rsidR="00DC1D67" w:rsidRDefault="00DC1D67" w:rsidP="00DC1D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E4D" w:rsidRDefault="000B6E4D" w:rsidP="000B6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B6E4D">
          <w:rPr>
            <w:rStyle w:val="Hyperlink"/>
          </w:rPr>
          <w:t>legislative information</w:t>
        </w:r>
      </w:hyperlink>
      <w:r>
        <w:t xml:space="preserve"> at the website</w:t>
      </w:r>
    </w:p>
    <w:p w:rsidR="000B6E4D" w:rsidRDefault="000B6E4D" w:rsidP="000B6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E4D" w:rsidRPr="000B6E4D" w:rsidRDefault="000B6E4D" w:rsidP="000B6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6E4D" w:rsidRDefault="000B6E4D" w:rsidP="000B6E4D">
      <w:r w:rsidRPr="000B6E4D">
        <w:rPr>
          <w:b/>
        </w:rPr>
        <w:t>VERSIONS OF THIS BILL</w:t>
      </w:r>
    </w:p>
    <w:p w:rsidR="000B6E4D" w:rsidRDefault="000B6E4D" w:rsidP="000B6E4D"/>
    <w:p w:rsidR="000B6E4D" w:rsidRDefault="009C35D8" w:rsidP="000B6E4D">
      <w:hyperlink r:id="rId9" w:history="1">
        <w:r w:rsidR="000B6E4D">
          <w:rPr>
            <w:rStyle w:val="Hyperlink"/>
          </w:rPr>
          <w:t>6/23/2015</w:t>
        </w:r>
      </w:hyperlink>
    </w:p>
    <w:p w:rsidR="000B6E4D" w:rsidRDefault="000B6E4D" w:rsidP="000B6E4D"/>
    <w:p w:rsidR="000B6E4D" w:rsidRDefault="000B6E4D" w:rsidP="000B6E4D">
      <w:pPr>
        <w:sectPr w:rsidR="000B6E4D" w:rsidSect="000B6E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6677" w:rsidRDefault="00A2667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087" w:rsidRDefault="00AE6087" w:rsidP="00AE6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66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4CE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94B" w:rsidRDefault="00D2134F" w:rsidP="00A61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6194B">
        <w:t>EXPRESS THE PROFOUND SORROW OF THE MEMBERS OF THE SOUTH CAROL</w:t>
      </w:r>
      <w:r w:rsidR="00093CA6">
        <w:t xml:space="preserve">INA HOUSE OF REPRESENTATIVES UPON THE PASSING OF THE HONORABLE CLEMENTA </w:t>
      </w:r>
      <w:r w:rsidR="00527802">
        <w:t>C</w:t>
      </w:r>
      <w:r w:rsidR="00FC5B81">
        <w:t>ARLOS</w:t>
      </w:r>
      <w:r w:rsidR="00527802">
        <w:t xml:space="preserve"> </w:t>
      </w:r>
      <w:r w:rsidR="00093CA6">
        <w:t xml:space="preserve">PINCKNEY OF </w:t>
      </w:r>
      <w:r w:rsidR="004B12BC">
        <w:t>RIDGELAND</w:t>
      </w:r>
      <w:r w:rsidR="00B72B6C">
        <w:t xml:space="preserve">, TO CELEBRATE HIS LIFE AND ACHIEVEMENTS, </w:t>
      </w:r>
      <w:r w:rsidR="00093CA6">
        <w:t>AND TO EXTEND THE DEEPEST SYMPATHY TO HIS FAMILY AND MANY F</w:t>
      </w:r>
      <w:r w:rsidR="00A6194B">
        <w:t>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6098" w:rsidRDefault="00774CE5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6098">
        <w:t xml:space="preserve">the members of the South Carolina </w:t>
      </w:r>
      <w:r w:rsidR="00A6194B">
        <w:t>House of Representatives</w:t>
      </w:r>
      <w:r w:rsidR="00096098">
        <w:t xml:space="preserve"> </w:t>
      </w:r>
      <w:r w:rsidR="00FA3E9A">
        <w:t>are</w:t>
      </w:r>
      <w:r w:rsidR="00096098">
        <w:t xml:space="preserve"> deeply saddened </w:t>
      </w:r>
      <w:r w:rsidR="00FA3E9A">
        <w:t>by</w:t>
      </w:r>
      <w:r w:rsidR="00096098">
        <w:t xml:space="preserve"> the </w:t>
      </w:r>
      <w:r w:rsidR="004A25BF">
        <w:t xml:space="preserve">untimely </w:t>
      </w:r>
      <w:r w:rsidR="00096098">
        <w:t>death of the Honorable C</w:t>
      </w:r>
      <w:r w:rsidR="00B844F5">
        <w:t>lem</w:t>
      </w:r>
      <w:r w:rsidR="00100151">
        <w:t>e</w:t>
      </w:r>
      <w:r w:rsidR="00B844F5">
        <w:t>nta C</w:t>
      </w:r>
      <w:r w:rsidR="00FC5B81">
        <w:t>arlos</w:t>
      </w:r>
      <w:r w:rsidR="00B844F5">
        <w:t xml:space="preserve"> Pinckney</w:t>
      </w:r>
      <w:r w:rsidR="00096098">
        <w:t xml:space="preserve"> of </w:t>
      </w:r>
      <w:r w:rsidR="004B12BC">
        <w:t>Ridgeland</w:t>
      </w:r>
      <w:r w:rsidR="003621A7">
        <w:t xml:space="preserve">, senior pastor of Mother Emanuel AME Church in Charleston and </w:t>
      </w:r>
      <w:r w:rsidR="004F2DAD">
        <w:t>member of the</w:t>
      </w:r>
      <w:r w:rsidR="00CC5A6A">
        <w:t xml:space="preserve"> South Carolina Senate. Attacked by a gunman while </w:t>
      </w:r>
      <w:r w:rsidR="00DE35C6">
        <w:t>leading a prayer meeting and Bible study</w:t>
      </w:r>
      <w:r w:rsidR="00CC5A6A">
        <w:t xml:space="preserve"> at Emanuel AME</w:t>
      </w:r>
      <w:r w:rsidR="00DE35C6">
        <w:t xml:space="preserve">, he and eight of his fellow church members </w:t>
      </w:r>
      <w:r w:rsidR="00CC5A6A">
        <w:t>were slain on June 17, 2015</w:t>
      </w:r>
      <w:r w:rsidR="00096098">
        <w:t>; and</w:t>
      </w:r>
    </w:p>
    <w:p w:rsidR="00441C24" w:rsidRDefault="00441C24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E4AD0" w:rsidRDefault="00096098" w:rsidP="0057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30D7">
        <w:rPr>
          <w:color w:val="000000" w:themeColor="text1"/>
          <w:u w:color="000000" w:themeColor="text1"/>
        </w:rPr>
        <w:t>Clem Pinckney w</w:t>
      </w:r>
      <w:r w:rsidRPr="00E13C00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born </w:t>
      </w:r>
      <w:r w:rsidR="009904F6">
        <w:rPr>
          <w:color w:val="000000" w:themeColor="text1"/>
          <w:u w:color="000000" w:themeColor="text1"/>
        </w:rPr>
        <w:t>the</w:t>
      </w:r>
      <w:r w:rsidRPr="00E13C00">
        <w:rPr>
          <w:color w:val="000000" w:themeColor="text1"/>
          <w:u w:color="000000" w:themeColor="text1"/>
        </w:rPr>
        <w:t xml:space="preserve"> son of </w:t>
      </w:r>
      <w:r w:rsidR="009904F6" w:rsidRPr="0048499A">
        <w:rPr>
          <w:color w:val="000000" w:themeColor="text1"/>
          <w:u w:color="000000" w:themeColor="text1"/>
        </w:rPr>
        <w:t xml:space="preserve">John </w:t>
      </w:r>
      <w:r w:rsidR="004F6EAD">
        <w:rPr>
          <w:color w:val="000000" w:themeColor="text1"/>
          <w:u w:color="000000" w:themeColor="text1"/>
        </w:rPr>
        <w:t xml:space="preserve">Pinckney </w:t>
      </w:r>
      <w:r w:rsidR="009904F6" w:rsidRPr="0048499A">
        <w:rPr>
          <w:color w:val="000000" w:themeColor="text1"/>
          <w:u w:color="000000" w:themeColor="text1"/>
        </w:rPr>
        <w:t>and the late Theopia S</w:t>
      </w:r>
      <w:r w:rsidR="004F6EAD">
        <w:rPr>
          <w:color w:val="000000" w:themeColor="text1"/>
          <w:u w:color="000000" w:themeColor="text1"/>
        </w:rPr>
        <w:t>tevenson</w:t>
      </w:r>
      <w:r w:rsidR="009904F6">
        <w:rPr>
          <w:color w:val="000000" w:themeColor="text1"/>
          <w:u w:color="000000" w:themeColor="text1"/>
        </w:rPr>
        <w:t xml:space="preserve"> P</w:t>
      </w:r>
      <w:r w:rsidR="009904F6" w:rsidRPr="0048499A">
        <w:rPr>
          <w:color w:val="000000" w:themeColor="text1"/>
          <w:u w:color="000000" w:themeColor="text1"/>
        </w:rPr>
        <w:t>inckney</w:t>
      </w:r>
      <w:r w:rsidR="009904F6">
        <w:rPr>
          <w:color w:val="000000" w:themeColor="text1"/>
          <w:u w:color="000000" w:themeColor="text1"/>
        </w:rPr>
        <w:t xml:space="preserve"> on </w:t>
      </w:r>
      <w:r w:rsidR="009904F6" w:rsidRPr="0048499A">
        <w:rPr>
          <w:color w:val="000000" w:themeColor="text1"/>
          <w:u w:color="000000" w:themeColor="text1"/>
        </w:rPr>
        <w:t>July 30, 1973</w:t>
      </w:r>
      <w:r w:rsidR="009904F6">
        <w:rPr>
          <w:color w:val="000000" w:themeColor="text1"/>
          <w:u w:color="000000" w:themeColor="text1"/>
        </w:rPr>
        <w:t xml:space="preserve">. </w:t>
      </w:r>
      <w:r w:rsidR="007E4AD0">
        <w:rPr>
          <w:color w:val="000000" w:themeColor="text1"/>
          <w:u w:color="000000" w:themeColor="text1"/>
        </w:rPr>
        <w:t>E</w:t>
      </w:r>
      <w:r w:rsidR="00577F39">
        <w:rPr>
          <w:color w:val="000000" w:themeColor="text1"/>
          <w:u w:color="000000" w:themeColor="text1"/>
        </w:rPr>
        <w:t>arly show</w:t>
      </w:r>
      <w:r w:rsidR="007E4AD0">
        <w:rPr>
          <w:color w:val="000000" w:themeColor="text1"/>
          <w:u w:color="000000" w:themeColor="text1"/>
        </w:rPr>
        <w:t>ing</w:t>
      </w:r>
      <w:r w:rsidR="00577F39">
        <w:rPr>
          <w:color w:val="000000" w:themeColor="text1"/>
          <w:u w:color="000000" w:themeColor="text1"/>
        </w:rPr>
        <w:t xml:space="preserve"> his commitment to the Christian roots implanted in him</w:t>
      </w:r>
      <w:r w:rsidR="007E4AD0">
        <w:rPr>
          <w:color w:val="000000" w:themeColor="text1"/>
          <w:u w:color="000000" w:themeColor="text1"/>
        </w:rPr>
        <w:t xml:space="preserve">, he </w:t>
      </w:r>
      <w:r w:rsidR="00577F39" w:rsidRPr="00A1744C">
        <w:rPr>
          <w:color w:val="000000" w:themeColor="text1"/>
          <w:u w:color="000000" w:themeColor="text1"/>
        </w:rPr>
        <w:t xml:space="preserve">began preaching at the age of </w:t>
      </w:r>
      <w:r w:rsidR="007E4AD0">
        <w:rPr>
          <w:color w:val="000000" w:themeColor="text1"/>
          <w:u w:color="000000" w:themeColor="text1"/>
        </w:rPr>
        <w:t>thirteen</w:t>
      </w:r>
      <w:r w:rsidR="00577F39" w:rsidRPr="00A1744C">
        <w:rPr>
          <w:color w:val="000000" w:themeColor="text1"/>
          <w:u w:color="000000" w:themeColor="text1"/>
        </w:rPr>
        <w:t xml:space="preserve"> and was first appointed pastor at </w:t>
      </w:r>
      <w:r w:rsidR="007E4AD0">
        <w:rPr>
          <w:color w:val="000000" w:themeColor="text1"/>
          <w:u w:color="000000" w:themeColor="text1"/>
        </w:rPr>
        <w:t>eighteen</w:t>
      </w:r>
      <w:r w:rsidR="00577F39" w:rsidRPr="00A1744C">
        <w:rPr>
          <w:color w:val="000000" w:themeColor="text1"/>
          <w:u w:color="000000" w:themeColor="text1"/>
        </w:rPr>
        <w:t xml:space="preserve">. </w:t>
      </w:r>
      <w:r w:rsidR="00EC325F">
        <w:rPr>
          <w:color w:val="000000" w:themeColor="text1"/>
          <w:u w:color="000000" w:themeColor="text1"/>
        </w:rPr>
        <w:t>A fourth</w:t>
      </w:r>
      <w:r w:rsidR="008F5ABB">
        <w:rPr>
          <w:color w:val="000000" w:themeColor="text1"/>
          <w:u w:color="000000" w:themeColor="text1"/>
        </w:rPr>
        <w:noBreakHyphen/>
      </w:r>
      <w:r w:rsidR="00EC325F">
        <w:rPr>
          <w:color w:val="000000" w:themeColor="text1"/>
          <w:u w:color="000000" w:themeColor="text1"/>
        </w:rPr>
        <w:t>generation minister, h</w:t>
      </w:r>
      <w:r w:rsidR="00577F39" w:rsidRPr="00A1744C">
        <w:rPr>
          <w:color w:val="000000" w:themeColor="text1"/>
          <w:u w:color="000000" w:themeColor="text1"/>
        </w:rPr>
        <w:t>e was named pastor of Emanuel AME in 2010</w:t>
      </w:r>
      <w:r w:rsidR="007E4AD0">
        <w:rPr>
          <w:color w:val="000000" w:themeColor="text1"/>
          <w:u w:color="000000" w:themeColor="text1"/>
        </w:rPr>
        <w:t>; and</w:t>
      </w:r>
    </w:p>
    <w:p w:rsidR="007E4AD0" w:rsidRDefault="007E4AD0" w:rsidP="00577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F6" w:rsidRPr="0048499A" w:rsidRDefault="007E4AD0" w:rsidP="007E4A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="009904F6" w:rsidRPr="00A1744C">
        <w:rPr>
          <w:color w:val="000000" w:themeColor="text1"/>
          <w:u w:color="000000" w:themeColor="text1"/>
        </w:rPr>
        <w:t xml:space="preserve">ust one year after graduating </w:t>
      </w:r>
      <w:r w:rsidR="0036509C">
        <w:rPr>
          <w:color w:val="000000" w:themeColor="text1"/>
          <w:u w:color="000000" w:themeColor="text1"/>
        </w:rPr>
        <w:t xml:space="preserve">magna cum laude </w:t>
      </w:r>
      <w:r w:rsidR="009904F6" w:rsidRPr="00A1744C">
        <w:rPr>
          <w:color w:val="000000" w:themeColor="text1"/>
          <w:u w:color="000000" w:themeColor="text1"/>
        </w:rPr>
        <w:t xml:space="preserve">from Allen University in 1995, </w:t>
      </w:r>
      <w:r w:rsidR="009353DD">
        <w:rPr>
          <w:color w:val="000000" w:themeColor="text1"/>
          <w:u w:color="000000" w:themeColor="text1"/>
        </w:rPr>
        <w:t xml:space="preserve">this </w:t>
      </w:r>
      <w:r w:rsidR="009353DD" w:rsidRPr="0048499A">
        <w:rPr>
          <w:color w:val="000000" w:themeColor="text1"/>
          <w:u w:color="000000" w:themeColor="text1"/>
        </w:rPr>
        <w:t>Princeton University Research</w:t>
      </w:r>
      <w:r w:rsidR="008137AF">
        <w:rPr>
          <w:color w:val="000000" w:themeColor="text1"/>
          <w:u w:color="000000" w:themeColor="text1"/>
        </w:rPr>
        <w:t xml:space="preserve"> Fellow </w:t>
      </w:r>
      <w:r w:rsidR="009353DD">
        <w:rPr>
          <w:color w:val="000000" w:themeColor="text1"/>
          <w:u w:color="000000" w:themeColor="text1"/>
        </w:rPr>
        <w:t xml:space="preserve">(summer </w:t>
      </w:r>
      <w:r w:rsidR="009353DD" w:rsidRPr="0048499A">
        <w:rPr>
          <w:color w:val="000000" w:themeColor="text1"/>
          <w:u w:color="000000" w:themeColor="text1"/>
        </w:rPr>
        <w:t>1994</w:t>
      </w:r>
      <w:r w:rsidR="009353DD">
        <w:rPr>
          <w:color w:val="000000" w:themeColor="text1"/>
          <w:u w:color="000000" w:themeColor="text1"/>
        </w:rPr>
        <w:t xml:space="preserve">) </w:t>
      </w:r>
      <w:r w:rsidR="009904F6">
        <w:rPr>
          <w:color w:val="000000" w:themeColor="text1"/>
          <w:u w:color="000000" w:themeColor="text1"/>
        </w:rPr>
        <w:t xml:space="preserve">was elected to the South Carolina House of Representatives and </w:t>
      </w:r>
      <w:r w:rsidR="009904F6" w:rsidRPr="00A1744C">
        <w:rPr>
          <w:color w:val="000000" w:themeColor="text1"/>
          <w:u w:color="000000" w:themeColor="text1"/>
        </w:rPr>
        <w:t xml:space="preserve">became, at </w:t>
      </w:r>
      <w:r w:rsidR="009904F6">
        <w:rPr>
          <w:color w:val="000000" w:themeColor="text1"/>
          <w:u w:color="000000" w:themeColor="text1"/>
        </w:rPr>
        <w:t>the age of twenty</w:t>
      </w:r>
      <w:r w:rsidR="008F5ABB">
        <w:rPr>
          <w:color w:val="000000" w:themeColor="text1"/>
          <w:u w:color="000000" w:themeColor="text1"/>
        </w:rPr>
        <w:noBreakHyphen/>
      </w:r>
      <w:r w:rsidR="009904F6">
        <w:rPr>
          <w:color w:val="000000" w:themeColor="text1"/>
          <w:u w:color="000000" w:themeColor="text1"/>
        </w:rPr>
        <w:t>three</w:t>
      </w:r>
      <w:r w:rsidR="009904F6" w:rsidRPr="00A1744C">
        <w:rPr>
          <w:color w:val="000000" w:themeColor="text1"/>
          <w:u w:color="000000" w:themeColor="text1"/>
        </w:rPr>
        <w:t>, the youngest African</w:t>
      </w:r>
      <w:r w:rsidR="009904F6">
        <w:rPr>
          <w:color w:val="000000" w:themeColor="text1"/>
          <w:u w:color="000000" w:themeColor="text1"/>
        </w:rPr>
        <w:t xml:space="preserve"> </w:t>
      </w:r>
      <w:r w:rsidR="009904F6" w:rsidRPr="00A1744C">
        <w:rPr>
          <w:color w:val="000000" w:themeColor="text1"/>
          <w:u w:color="000000" w:themeColor="text1"/>
        </w:rPr>
        <w:t xml:space="preserve">American elected to the </w:t>
      </w:r>
      <w:r w:rsidR="009904F6">
        <w:rPr>
          <w:color w:val="000000" w:themeColor="text1"/>
          <w:u w:color="000000" w:themeColor="text1"/>
        </w:rPr>
        <w:t>this great state</w:t>
      </w:r>
      <w:r w:rsidR="008F5ABB" w:rsidRPr="008F5ABB">
        <w:rPr>
          <w:color w:val="000000" w:themeColor="text1"/>
          <w:u w:color="000000" w:themeColor="text1"/>
        </w:rPr>
        <w:t>’</w:t>
      </w:r>
      <w:r w:rsidR="009904F6">
        <w:rPr>
          <w:color w:val="000000" w:themeColor="text1"/>
          <w:u w:color="000000" w:themeColor="text1"/>
        </w:rPr>
        <w:t>s l</w:t>
      </w:r>
      <w:r w:rsidR="009904F6" w:rsidRPr="00A1744C">
        <w:rPr>
          <w:color w:val="000000" w:themeColor="text1"/>
          <w:u w:color="000000" w:themeColor="text1"/>
        </w:rPr>
        <w:t xml:space="preserve">egislature. </w:t>
      </w:r>
      <w:r w:rsidR="009904F6">
        <w:rPr>
          <w:color w:val="000000" w:themeColor="text1"/>
          <w:u w:color="000000" w:themeColor="text1"/>
        </w:rPr>
        <w:t>In furtherance of his education, h</w:t>
      </w:r>
      <w:r w:rsidR="009904F6" w:rsidRPr="00A1744C">
        <w:rPr>
          <w:color w:val="000000" w:themeColor="text1"/>
          <w:u w:color="000000" w:themeColor="text1"/>
        </w:rPr>
        <w:t>e earned his master</w:t>
      </w:r>
      <w:r w:rsidR="008F5ABB" w:rsidRPr="008F5ABB">
        <w:rPr>
          <w:color w:val="000000" w:themeColor="text1"/>
          <w:u w:color="000000" w:themeColor="text1"/>
        </w:rPr>
        <w:t>’</w:t>
      </w:r>
      <w:r w:rsidR="009904F6" w:rsidRPr="00A1744C">
        <w:rPr>
          <w:color w:val="000000" w:themeColor="text1"/>
          <w:u w:color="000000" w:themeColor="text1"/>
        </w:rPr>
        <w:t>s</w:t>
      </w:r>
      <w:r w:rsidR="00C31C69">
        <w:rPr>
          <w:color w:val="000000" w:themeColor="text1"/>
          <w:u w:color="000000" w:themeColor="text1"/>
        </w:rPr>
        <w:t xml:space="preserve"> degree in </w:t>
      </w:r>
      <w:r w:rsidR="009904F6" w:rsidRPr="00A1744C">
        <w:rPr>
          <w:color w:val="000000" w:themeColor="text1"/>
          <w:u w:color="000000" w:themeColor="text1"/>
        </w:rPr>
        <w:t xml:space="preserve">public administration from the University of South Carolina in 1999 and </w:t>
      </w:r>
      <w:r w:rsidR="00F91F1D">
        <w:rPr>
          <w:color w:val="000000" w:themeColor="text1"/>
          <w:u w:color="000000" w:themeColor="text1"/>
        </w:rPr>
        <w:t xml:space="preserve">later </w:t>
      </w:r>
      <w:r w:rsidR="00142701">
        <w:rPr>
          <w:color w:val="000000" w:themeColor="text1"/>
          <w:u w:color="000000" w:themeColor="text1"/>
        </w:rPr>
        <w:t xml:space="preserve">his master of divinity </w:t>
      </w:r>
      <w:r w:rsidR="009904F6" w:rsidRPr="00A1744C">
        <w:rPr>
          <w:color w:val="000000" w:themeColor="text1"/>
          <w:u w:color="000000" w:themeColor="text1"/>
        </w:rPr>
        <w:t xml:space="preserve">at Lutheran </w:t>
      </w:r>
      <w:r w:rsidR="009904F6" w:rsidRPr="00A1744C">
        <w:rPr>
          <w:color w:val="000000" w:themeColor="text1"/>
          <w:u w:color="000000" w:themeColor="text1"/>
        </w:rPr>
        <w:lastRenderedPageBreak/>
        <w:t xml:space="preserve">Theological Southern Seminary. In 2000, he was elected to the </w:t>
      </w:r>
      <w:r w:rsidR="009904F6">
        <w:rPr>
          <w:color w:val="000000" w:themeColor="text1"/>
          <w:u w:color="000000" w:themeColor="text1"/>
        </w:rPr>
        <w:t>South Carolina Senate; and</w:t>
      </w:r>
    </w:p>
    <w:p w:rsidR="009904F6" w:rsidRDefault="009904F6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Default="00114926" w:rsidP="00403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the </w:t>
      </w:r>
      <w:r w:rsidR="004C73B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enate, </w:t>
      </w:r>
      <w:r w:rsidR="00AB2BA3">
        <w:rPr>
          <w:color w:val="000000" w:themeColor="text1"/>
          <w:u w:color="000000" w:themeColor="text1"/>
        </w:rPr>
        <w:t>Clem Pinckney, a</w:t>
      </w:r>
      <w:r>
        <w:rPr>
          <w:color w:val="000000" w:themeColor="text1"/>
          <w:u w:color="000000" w:themeColor="text1"/>
        </w:rPr>
        <w:t xml:space="preserve"> nineteen</w:t>
      </w:r>
      <w:r w:rsidR="008F5A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A1744C">
        <w:rPr>
          <w:color w:val="000000" w:themeColor="text1"/>
          <w:u w:color="000000" w:themeColor="text1"/>
        </w:rPr>
        <w:t>state legislator</w:t>
      </w:r>
      <w:r w:rsidR="00AB2BA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030CA">
        <w:rPr>
          <w:color w:val="000000" w:themeColor="text1"/>
          <w:u w:color="000000" w:themeColor="text1"/>
        </w:rPr>
        <w:t xml:space="preserve">proved his </w:t>
      </w:r>
      <w:r w:rsidR="00396A21">
        <w:rPr>
          <w:color w:val="000000" w:themeColor="text1"/>
          <w:u w:color="000000" w:themeColor="text1"/>
        </w:rPr>
        <w:t>wo</w:t>
      </w:r>
      <w:r w:rsidR="004030CA">
        <w:rPr>
          <w:color w:val="000000" w:themeColor="text1"/>
          <w:u w:color="000000" w:themeColor="text1"/>
        </w:rPr>
        <w:t xml:space="preserve">rth as a member of the </w:t>
      </w:r>
      <w:r w:rsidR="004030CA" w:rsidRPr="0048499A">
        <w:rPr>
          <w:color w:val="000000" w:themeColor="text1"/>
          <w:u w:color="000000" w:themeColor="text1"/>
        </w:rPr>
        <w:t>Banking and Insurance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Corrections and Penology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Education</w:t>
      </w:r>
      <w:r w:rsidR="004030CA">
        <w:rPr>
          <w:color w:val="000000" w:themeColor="text1"/>
          <w:u w:color="000000" w:themeColor="text1"/>
        </w:rPr>
        <w:t xml:space="preserve">, </w:t>
      </w:r>
      <w:r w:rsidR="004030CA" w:rsidRPr="0048499A">
        <w:rPr>
          <w:color w:val="000000" w:themeColor="text1"/>
          <w:u w:color="000000" w:themeColor="text1"/>
        </w:rPr>
        <w:t>Finance</w:t>
      </w:r>
      <w:r w:rsidR="004030CA">
        <w:rPr>
          <w:color w:val="000000" w:themeColor="text1"/>
          <w:u w:color="000000" w:themeColor="text1"/>
        </w:rPr>
        <w:t xml:space="preserve">, and </w:t>
      </w:r>
      <w:r w:rsidR="004030CA" w:rsidRPr="0048499A">
        <w:rPr>
          <w:color w:val="000000" w:themeColor="text1"/>
          <w:u w:color="000000" w:themeColor="text1"/>
        </w:rPr>
        <w:t>Medical Affairs</w:t>
      </w:r>
      <w:r w:rsidR="004030CA">
        <w:rPr>
          <w:color w:val="000000" w:themeColor="text1"/>
          <w:u w:color="000000" w:themeColor="text1"/>
        </w:rPr>
        <w:t xml:space="preserve"> committees and c</w:t>
      </w:r>
      <w:r>
        <w:rPr>
          <w:color w:val="000000" w:themeColor="text1"/>
          <w:u w:color="000000" w:themeColor="text1"/>
        </w:rPr>
        <w:t xml:space="preserve">hampioned causes important to him. He fought to expand Medicaid and supported public education. </w:t>
      </w:r>
      <w:r w:rsidR="00575249">
        <w:rPr>
          <w:color w:val="000000" w:themeColor="text1"/>
          <w:u w:color="000000" w:themeColor="text1"/>
        </w:rPr>
        <w:t>H</w:t>
      </w:r>
      <w:r w:rsidR="00560827">
        <w:rPr>
          <w:color w:val="000000" w:themeColor="text1"/>
          <w:u w:color="000000" w:themeColor="text1"/>
        </w:rPr>
        <w:t>e helped bring to fruition the South Carolina Healthy Bucks program, which provides vouchers for the purchase of healthy foods at the farmer</w:t>
      </w:r>
      <w:r w:rsidR="008F5ABB" w:rsidRPr="008F5ABB">
        <w:rPr>
          <w:color w:val="000000" w:themeColor="text1"/>
          <w:u w:color="000000" w:themeColor="text1"/>
        </w:rPr>
        <w:t>’</w:t>
      </w:r>
      <w:r w:rsidR="00560827">
        <w:rPr>
          <w:color w:val="000000" w:themeColor="text1"/>
          <w:u w:color="000000" w:themeColor="text1"/>
        </w:rPr>
        <w:t>s market. He strongly opposed voter ID legislation he felt would hinder some of South Carolina</w:t>
      </w:r>
      <w:r w:rsidR="008F5ABB" w:rsidRPr="008F5ABB">
        <w:rPr>
          <w:color w:val="000000" w:themeColor="text1"/>
          <w:u w:color="000000" w:themeColor="text1"/>
        </w:rPr>
        <w:t>’</w:t>
      </w:r>
      <w:r w:rsidR="00560827">
        <w:rPr>
          <w:color w:val="000000" w:themeColor="text1"/>
          <w:u w:color="000000" w:themeColor="text1"/>
        </w:rPr>
        <w:t>s citizens from exercising their right to vote.</w:t>
      </w:r>
      <w:r w:rsidR="00575249">
        <w:rPr>
          <w:color w:val="000000" w:themeColor="text1"/>
          <w:u w:color="000000" w:themeColor="text1"/>
        </w:rPr>
        <w:t xml:space="preserve"> Most recently, he spoke eloquently and provided leadership for the provision of body</w:t>
      </w:r>
      <w:r w:rsidR="008F5ABB">
        <w:rPr>
          <w:color w:val="000000" w:themeColor="text1"/>
          <w:u w:color="000000" w:themeColor="text1"/>
        </w:rPr>
        <w:noBreakHyphen/>
      </w:r>
      <w:r w:rsidR="00575249">
        <w:rPr>
          <w:color w:val="000000" w:themeColor="text1"/>
          <w:u w:color="000000" w:themeColor="text1"/>
        </w:rPr>
        <w:t>worn cameras for law enforcement officers in this State</w:t>
      </w:r>
      <w:r w:rsidR="004030CA">
        <w:rPr>
          <w:color w:val="000000" w:themeColor="text1"/>
          <w:u w:color="000000" w:themeColor="text1"/>
        </w:rPr>
        <w:t>; and</w:t>
      </w:r>
    </w:p>
    <w:p w:rsidR="004030CA" w:rsidRDefault="004030CA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DB2" w:rsidRDefault="00212DB2" w:rsidP="00212D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5C9A">
        <w:rPr>
          <w:color w:val="000000" w:themeColor="text1"/>
          <w:u w:color="000000" w:themeColor="text1"/>
        </w:rPr>
        <w:t xml:space="preserve">in short, </w:t>
      </w:r>
      <w:r>
        <w:rPr>
          <w:color w:val="000000" w:themeColor="text1"/>
          <w:u w:color="000000" w:themeColor="text1"/>
        </w:rPr>
        <w:t>Clem Pinckney</w:t>
      </w:r>
      <w:r w:rsidR="00086C0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FE2DC3">
        <w:rPr>
          <w:color w:val="000000" w:themeColor="text1"/>
          <w:u w:color="000000" w:themeColor="text1"/>
        </w:rPr>
        <w:t>ocused on using the pulpit in his church and the floor in the state Senate to advocate for the least among us</w:t>
      </w:r>
      <w:r>
        <w:rPr>
          <w:color w:val="000000" w:themeColor="text1"/>
          <w:u w:color="000000" w:themeColor="text1"/>
        </w:rPr>
        <w:t>: t</w:t>
      </w:r>
      <w:r w:rsidRPr="00FE2DC3">
        <w:rPr>
          <w:color w:val="000000" w:themeColor="text1"/>
          <w:u w:color="000000" w:themeColor="text1"/>
        </w:rPr>
        <w:t>hose struggling to find jobs</w:t>
      </w:r>
      <w:r>
        <w:rPr>
          <w:color w:val="000000" w:themeColor="text1"/>
          <w:u w:color="000000" w:themeColor="text1"/>
        </w:rPr>
        <w:t xml:space="preserve">, those </w:t>
      </w:r>
      <w:r w:rsidRPr="00FE2DC3">
        <w:rPr>
          <w:color w:val="000000" w:themeColor="text1"/>
          <w:u w:color="000000" w:themeColor="text1"/>
        </w:rPr>
        <w:t>sick and in need of health care</w:t>
      </w:r>
      <w:r>
        <w:rPr>
          <w:color w:val="000000" w:themeColor="text1"/>
          <w:u w:color="000000" w:themeColor="text1"/>
        </w:rPr>
        <w:t xml:space="preserve">, </w:t>
      </w:r>
      <w:r w:rsidR="0070636F">
        <w:rPr>
          <w:color w:val="000000" w:themeColor="text1"/>
          <w:u w:color="000000" w:themeColor="text1"/>
        </w:rPr>
        <w:t xml:space="preserve">and </w:t>
      </w:r>
      <w:r w:rsidRPr="00FE2DC3">
        <w:rPr>
          <w:color w:val="000000" w:themeColor="text1"/>
          <w:u w:color="000000" w:themeColor="text1"/>
        </w:rPr>
        <w:t>the school</w:t>
      </w:r>
      <w:r w:rsidR="001F501A">
        <w:rPr>
          <w:color w:val="000000" w:themeColor="text1"/>
          <w:u w:color="000000" w:themeColor="text1"/>
        </w:rPr>
        <w:t>children</w:t>
      </w:r>
      <w:r w:rsidRPr="00FE2DC3">
        <w:rPr>
          <w:color w:val="000000" w:themeColor="text1"/>
          <w:u w:color="000000" w:themeColor="text1"/>
        </w:rPr>
        <w:t xml:space="preserve"> in Jasper County.</w:t>
      </w:r>
      <w:r>
        <w:rPr>
          <w:color w:val="000000" w:themeColor="text1"/>
          <w:u w:color="000000" w:themeColor="text1"/>
        </w:rPr>
        <w:t xml:space="preserve"> </w:t>
      </w:r>
      <w:r w:rsidRPr="00FE2DC3">
        <w:rPr>
          <w:color w:val="000000" w:themeColor="text1"/>
          <w:u w:color="000000" w:themeColor="text1"/>
        </w:rPr>
        <w:t>He wasn</w:t>
      </w:r>
      <w:r w:rsidR="008F5ABB" w:rsidRPr="008F5ABB">
        <w:rPr>
          <w:color w:val="000000" w:themeColor="text1"/>
          <w:u w:color="000000" w:themeColor="text1"/>
        </w:rPr>
        <w:t>’</w:t>
      </w:r>
      <w:r w:rsidRPr="00FE2DC3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overbearing</w:t>
      </w:r>
      <w:r w:rsidRPr="00FE2DC3">
        <w:rPr>
          <w:color w:val="000000" w:themeColor="text1"/>
          <w:u w:color="000000" w:themeColor="text1"/>
        </w:rPr>
        <w:t xml:space="preserve"> about it</w:t>
      </w:r>
      <w:r>
        <w:rPr>
          <w:color w:val="000000" w:themeColor="text1"/>
          <w:u w:color="000000" w:themeColor="text1"/>
        </w:rPr>
        <w:t xml:space="preserve">; </w:t>
      </w:r>
      <w:r w:rsidR="006241D4">
        <w:rPr>
          <w:color w:val="000000" w:themeColor="text1"/>
          <w:u w:color="000000" w:themeColor="text1"/>
        </w:rPr>
        <w:t>the</w:t>
      </w:r>
      <w:r w:rsidRPr="00FE2D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booming </w:t>
      </w:r>
      <w:r w:rsidRPr="00FE2DC3">
        <w:rPr>
          <w:color w:val="000000" w:themeColor="text1"/>
          <w:u w:color="000000" w:themeColor="text1"/>
        </w:rPr>
        <w:t xml:space="preserve">baritone voice </w:t>
      </w:r>
      <w:r w:rsidR="006241D4">
        <w:rPr>
          <w:color w:val="000000" w:themeColor="text1"/>
          <w:u w:color="000000" w:themeColor="text1"/>
        </w:rPr>
        <w:t xml:space="preserve">that matched his tall stature </w:t>
      </w:r>
      <w:r w:rsidRPr="00FE2DC3">
        <w:rPr>
          <w:color w:val="000000" w:themeColor="text1"/>
          <w:u w:color="000000" w:themeColor="text1"/>
        </w:rPr>
        <w:t>was always kept at an even keel</w:t>
      </w:r>
      <w:r>
        <w:rPr>
          <w:color w:val="000000" w:themeColor="text1"/>
          <w:u w:color="000000" w:themeColor="text1"/>
        </w:rPr>
        <w:t xml:space="preserve">, and </w:t>
      </w:r>
      <w:r w:rsidR="006241D4">
        <w:rPr>
          <w:color w:val="000000" w:themeColor="text1"/>
          <w:u w:color="000000" w:themeColor="text1"/>
        </w:rPr>
        <w:t>his a</w:t>
      </w:r>
      <w:r w:rsidRPr="00FE2DC3">
        <w:rPr>
          <w:color w:val="000000" w:themeColor="text1"/>
          <w:u w:color="000000" w:themeColor="text1"/>
        </w:rPr>
        <w:t>pproach was always humble as he gave voice to some of the state</w:t>
      </w:r>
      <w:r w:rsidR="008F5ABB" w:rsidRPr="008F5ABB">
        <w:rPr>
          <w:color w:val="000000" w:themeColor="text1"/>
          <w:u w:color="000000" w:themeColor="text1"/>
        </w:rPr>
        <w:t>’</w:t>
      </w:r>
      <w:r w:rsidRPr="00FE2DC3">
        <w:rPr>
          <w:color w:val="000000" w:themeColor="text1"/>
          <w:u w:color="000000" w:themeColor="text1"/>
        </w:rPr>
        <w:t>s poorest residents</w:t>
      </w:r>
      <w:r w:rsidR="00221428">
        <w:rPr>
          <w:color w:val="000000" w:themeColor="text1"/>
          <w:u w:color="000000" w:themeColor="text1"/>
        </w:rPr>
        <w:t xml:space="preserve"> without seeking personal credit</w:t>
      </w:r>
      <w:r>
        <w:rPr>
          <w:color w:val="000000" w:themeColor="text1"/>
          <w:u w:color="000000" w:themeColor="text1"/>
        </w:rPr>
        <w:t>; and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FD5" w:rsidRDefault="00A73B0C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D4699">
        <w:rPr>
          <w:color w:val="000000" w:themeColor="text1"/>
          <w:u w:color="000000" w:themeColor="text1"/>
        </w:rPr>
        <w:t xml:space="preserve">all his life, </w:t>
      </w:r>
      <w:r w:rsidR="00092C2A">
        <w:rPr>
          <w:color w:val="000000" w:themeColor="text1"/>
          <w:u w:color="000000" w:themeColor="text1"/>
        </w:rPr>
        <w:t>Clem Pinckney found his God a rock he could lean on. To strengthen His servant for his life</w:t>
      </w:r>
      <w:r w:rsidR="008F5ABB" w:rsidRPr="008F5ABB">
        <w:rPr>
          <w:color w:val="000000" w:themeColor="text1"/>
          <w:u w:color="000000" w:themeColor="text1"/>
        </w:rPr>
        <w:t>’</w:t>
      </w:r>
      <w:r w:rsidR="00092C2A">
        <w:rPr>
          <w:color w:val="000000" w:themeColor="text1"/>
          <w:u w:color="000000" w:themeColor="text1"/>
        </w:rPr>
        <w:t>s work, the Lord blessed Clem with the strong support of a fine</w:t>
      </w:r>
      <w:r>
        <w:rPr>
          <w:color w:val="000000" w:themeColor="text1"/>
          <w:u w:color="000000" w:themeColor="text1"/>
        </w:rPr>
        <w:t xml:space="preserve"> family</w:t>
      </w:r>
      <w:r w:rsidR="00092C2A">
        <w:rPr>
          <w:color w:val="000000" w:themeColor="text1"/>
          <w:u w:color="000000" w:themeColor="text1"/>
        </w:rPr>
        <w:t xml:space="preserve">: </w:t>
      </w:r>
      <w:r>
        <w:rPr>
          <w:color w:val="000000" w:themeColor="text1"/>
          <w:u w:color="000000" w:themeColor="text1"/>
        </w:rPr>
        <w:t xml:space="preserve">his </w:t>
      </w:r>
      <w:r w:rsidR="00092C2A">
        <w:rPr>
          <w:color w:val="000000" w:themeColor="text1"/>
          <w:u w:color="000000" w:themeColor="text1"/>
        </w:rPr>
        <w:t xml:space="preserve">dear </w:t>
      </w:r>
      <w:r>
        <w:rPr>
          <w:color w:val="000000" w:themeColor="text1"/>
          <w:u w:color="000000" w:themeColor="text1"/>
        </w:rPr>
        <w:t xml:space="preserve">wife, </w:t>
      </w:r>
      <w:r w:rsidRPr="0048499A">
        <w:rPr>
          <w:color w:val="000000" w:themeColor="text1"/>
          <w:u w:color="000000" w:themeColor="text1"/>
        </w:rPr>
        <w:t>Jennifer</w:t>
      </w:r>
      <w:r w:rsidR="00FE2DA0">
        <w:rPr>
          <w:color w:val="000000" w:themeColor="text1"/>
          <w:u w:color="000000" w:themeColor="text1"/>
        </w:rPr>
        <w:t xml:space="preserve"> Benjamin Pinckney</w:t>
      </w:r>
      <w:r>
        <w:rPr>
          <w:color w:val="000000" w:themeColor="text1"/>
          <w:u w:color="000000" w:themeColor="text1"/>
        </w:rPr>
        <w:t xml:space="preserve">, whom he married on </w:t>
      </w:r>
      <w:r w:rsidRPr="0048499A">
        <w:rPr>
          <w:color w:val="000000" w:themeColor="text1"/>
          <w:u w:color="000000" w:themeColor="text1"/>
        </w:rPr>
        <w:t>October 23, 1999</w:t>
      </w:r>
      <w:r>
        <w:rPr>
          <w:color w:val="000000" w:themeColor="text1"/>
          <w:u w:color="000000" w:themeColor="text1"/>
        </w:rPr>
        <w:t xml:space="preserve">, and his two </w:t>
      </w:r>
      <w:r w:rsidR="00092C2A">
        <w:rPr>
          <w:color w:val="000000" w:themeColor="text1"/>
          <w:u w:color="000000" w:themeColor="text1"/>
        </w:rPr>
        <w:t xml:space="preserve">delightful </w:t>
      </w:r>
      <w:r>
        <w:rPr>
          <w:color w:val="000000" w:themeColor="text1"/>
          <w:u w:color="000000" w:themeColor="text1"/>
        </w:rPr>
        <w:t xml:space="preserve">daughters, </w:t>
      </w:r>
      <w:r w:rsidRPr="0048499A">
        <w:rPr>
          <w:color w:val="000000" w:themeColor="text1"/>
          <w:u w:color="000000" w:themeColor="text1"/>
        </w:rPr>
        <w:t>Eliana and Malana</w:t>
      </w:r>
      <w:r w:rsidR="00092C2A">
        <w:rPr>
          <w:color w:val="000000" w:themeColor="text1"/>
          <w:u w:color="000000" w:themeColor="text1"/>
        </w:rPr>
        <w:t>; and</w:t>
      </w:r>
    </w:p>
    <w:p w:rsidR="00A30FD5" w:rsidRDefault="00A30FD5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6F04">
        <w:rPr>
          <w:color w:val="000000" w:themeColor="text1"/>
          <w:u w:color="000000" w:themeColor="text1"/>
        </w:rPr>
        <w:t>Clementa Pinckney leaves to c</w:t>
      </w:r>
      <w:r w:rsidR="00932983">
        <w:rPr>
          <w:color w:val="000000" w:themeColor="text1"/>
          <w:u w:color="000000" w:themeColor="text1"/>
        </w:rPr>
        <w:t xml:space="preserve">herish his memory and carry on </w:t>
      </w:r>
      <w:r w:rsidR="00986F04">
        <w:rPr>
          <w:color w:val="000000" w:themeColor="text1"/>
          <w:u w:color="000000" w:themeColor="text1"/>
        </w:rPr>
        <w:t xml:space="preserve">his legacy </w:t>
      </w:r>
      <w:r w:rsidRPr="00B178B3">
        <w:rPr>
          <w:color w:val="000000" w:themeColor="text1"/>
          <w:u w:color="000000" w:themeColor="text1"/>
        </w:rPr>
        <w:t xml:space="preserve">his </w:t>
      </w:r>
      <w:r w:rsidR="00986F04">
        <w:rPr>
          <w:color w:val="000000" w:themeColor="text1"/>
          <w:u w:color="000000" w:themeColor="text1"/>
        </w:rPr>
        <w:t xml:space="preserve">devoted </w:t>
      </w:r>
      <w:r w:rsidRPr="00E13C00">
        <w:rPr>
          <w:color w:val="000000" w:themeColor="text1"/>
          <w:u w:color="000000" w:themeColor="text1"/>
        </w:rPr>
        <w:t>wife</w:t>
      </w:r>
      <w:r w:rsidR="00FE2DA0">
        <w:rPr>
          <w:color w:val="000000" w:themeColor="text1"/>
          <w:u w:color="000000" w:themeColor="text1"/>
        </w:rPr>
        <w:t xml:space="preserve"> and c</w:t>
      </w:r>
      <w:r w:rsidR="00986F04">
        <w:rPr>
          <w:color w:val="000000" w:themeColor="text1"/>
          <w:u w:color="000000" w:themeColor="text1"/>
        </w:rPr>
        <w:t>hildren</w:t>
      </w:r>
      <w:r w:rsidR="00FE2DA0">
        <w:rPr>
          <w:color w:val="000000" w:themeColor="text1"/>
          <w:u w:color="000000" w:themeColor="text1"/>
        </w:rPr>
        <w:t xml:space="preserve"> </w:t>
      </w:r>
      <w:r w:rsidR="0037627E">
        <w:rPr>
          <w:color w:val="000000" w:themeColor="text1"/>
          <w:u w:color="000000" w:themeColor="text1"/>
        </w:rPr>
        <w:t xml:space="preserve">and </w:t>
      </w:r>
      <w:r w:rsidR="008D3E7C">
        <w:rPr>
          <w:color w:val="000000" w:themeColor="text1"/>
          <w:u w:color="000000" w:themeColor="text1"/>
        </w:rPr>
        <w:t>a host of other relatives and friends, including his colleagues in the South Carolina House of Representatives</w:t>
      </w:r>
      <w:r w:rsidR="00E11F40">
        <w:rPr>
          <w:color w:val="000000" w:themeColor="text1"/>
          <w:u w:color="000000" w:themeColor="text1"/>
        </w:rPr>
        <w:t>; and</w:t>
      </w:r>
    </w:p>
    <w:p w:rsidR="00221428" w:rsidRDefault="0022142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1428" w:rsidRDefault="0022142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1E89">
        <w:rPr>
          <w:color w:val="000000" w:themeColor="text1"/>
          <w:u w:color="000000" w:themeColor="text1"/>
        </w:rPr>
        <w:t xml:space="preserve">knowing that </w:t>
      </w:r>
      <w:r>
        <w:rPr>
          <w:color w:val="000000" w:themeColor="text1"/>
          <w:u w:color="000000" w:themeColor="text1"/>
        </w:rPr>
        <w:t xml:space="preserve">Senator Pinckney would not </w:t>
      </w:r>
      <w:r w:rsidR="00E41E89">
        <w:rPr>
          <w:color w:val="000000" w:themeColor="text1"/>
          <w:u w:color="000000" w:themeColor="text1"/>
        </w:rPr>
        <w:t>want this body to remember him without also remembering the sorrow of his congregation, the House wishes to ex</w:t>
      </w:r>
      <w:r w:rsidR="00A83883">
        <w:rPr>
          <w:color w:val="000000" w:themeColor="text1"/>
          <w:u w:color="000000" w:themeColor="text1"/>
        </w:rPr>
        <w:t>press</w:t>
      </w:r>
      <w:r w:rsidR="00E41E89">
        <w:rPr>
          <w:color w:val="000000" w:themeColor="text1"/>
          <w:u w:color="000000" w:themeColor="text1"/>
        </w:rPr>
        <w:t xml:space="preserve"> its </w:t>
      </w:r>
      <w:r w:rsidR="00A83883">
        <w:rPr>
          <w:color w:val="000000" w:themeColor="text1"/>
          <w:u w:color="000000" w:themeColor="text1"/>
        </w:rPr>
        <w:t xml:space="preserve">heartfelt grief to Mother Emanuel AME Church, </w:t>
      </w:r>
      <w:r w:rsidR="00F66BF6">
        <w:rPr>
          <w:color w:val="000000" w:themeColor="text1"/>
          <w:u w:color="000000" w:themeColor="text1"/>
        </w:rPr>
        <w:t xml:space="preserve">one of </w:t>
      </w:r>
      <w:r w:rsidR="00227B72">
        <w:rPr>
          <w:color w:val="000000" w:themeColor="text1"/>
          <w:u w:color="000000" w:themeColor="text1"/>
        </w:rPr>
        <w:t xml:space="preserve">the </w:t>
      </w:r>
      <w:r w:rsidR="00F66BF6">
        <w:rPr>
          <w:color w:val="000000" w:themeColor="text1"/>
          <w:u w:color="000000" w:themeColor="text1"/>
        </w:rPr>
        <w:t>oldest African</w:t>
      </w:r>
      <w:r w:rsidR="008F5ABB">
        <w:rPr>
          <w:color w:val="000000" w:themeColor="text1"/>
          <w:u w:color="000000" w:themeColor="text1"/>
        </w:rPr>
        <w:noBreakHyphen/>
      </w:r>
      <w:r w:rsidR="00F66BF6">
        <w:rPr>
          <w:color w:val="000000" w:themeColor="text1"/>
          <w:u w:color="000000" w:themeColor="text1"/>
        </w:rPr>
        <w:t>American churches in the United States</w:t>
      </w:r>
      <w:r w:rsidR="00180EB7">
        <w:rPr>
          <w:color w:val="000000" w:themeColor="text1"/>
          <w:u w:color="000000" w:themeColor="text1"/>
        </w:rPr>
        <w:t>, in its</w:t>
      </w:r>
      <w:r w:rsidR="00A83883">
        <w:rPr>
          <w:color w:val="000000" w:themeColor="text1"/>
          <w:u w:color="000000" w:themeColor="text1"/>
        </w:rPr>
        <w:t xml:space="preserve"> loss of nine </w:t>
      </w:r>
      <w:r w:rsidR="00180EB7">
        <w:rPr>
          <w:color w:val="000000" w:themeColor="text1"/>
          <w:u w:color="000000" w:themeColor="text1"/>
        </w:rPr>
        <w:t>much</w:t>
      </w:r>
      <w:r w:rsidR="008F5ABB">
        <w:rPr>
          <w:color w:val="000000" w:themeColor="text1"/>
          <w:u w:color="000000" w:themeColor="text1"/>
        </w:rPr>
        <w:noBreakHyphen/>
      </w:r>
      <w:r w:rsidR="00180EB7">
        <w:rPr>
          <w:color w:val="000000" w:themeColor="text1"/>
          <w:u w:color="000000" w:themeColor="text1"/>
        </w:rPr>
        <w:t xml:space="preserve">loved </w:t>
      </w:r>
      <w:r w:rsidR="00A83883">
        <w:rPr>
          <w:color w:val="000000" w:themeColor="text1"/>
          <w:u w:color="000000" w:themeColor="text1"/>
        </w:rPr>
        <w:t>members</w:t>
      </w:r>
      <w:r w:rsidR="00180EB7">
        <w:rPr>
          <w:color w:val="000000" w:themeColor="text1"/>
          <w:u w:color="000000" w:themeColor="text1"/>
        </w:rPr>
        <w:t>; and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0BE9" w:rsidRDefault="00BF7BCD" w:rsidP="00F20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C51D4">
        <w:rPr>
          <w:color w:val="000000" w:themeColor="text1"/>
        </w:rPr>
        <w:t>th</w:t>
      </w:r>
      <w:r w:rsidR="00C21C42">
        <w:rPr>
          <w:color w:val="000000" w:themeColor="text1"/>
        </w:rPr>
        <w:t xml:space="preserve">ese words </w:t>
      </w:r>
      <w:r w:rsidR="00EC51D4">
        <w:rPr>
          <w:color w:val="000000" w:themeColor="text1"/>
        </w:rPr>
        <w:t>written with a sure hope by the Apostle Paul</w:t>
      </w:r>
      <w:r>
        <w:rPr>
          <w:color w:val="000000" w:themeColor="text1"/>
        </w:rPr>
        <w:t xml:space="preserve"> </w:t>
      </w:r>
      <w:r w:rsidR="009E3D8A">
        <w:rPr>
          <w:color w:val="000000" w:themeColor="text1"/>
        </w:rPr>
        <w:t xml:space="preserve">truly </w:t>
      </w:r>
      <w:r>
        <w:rPr>
          <w:color w:val="000000" w:themeColor="text1"/>
        </w:rPr>
        <w:t>may be said of Clem Pinckney</w:t>
      </w:r>
      <w:r w:rsidR="004539C2">
        <w:rPr>
          <w:color w:val="000000" w:themeColor="text1"/>
        </w:rPr>
        <w:t>, a choice servant of the Lord Jesus Christ</w:t>
      </w:r>
      <w:r>
        <w:rPr>
          <w:color w:val="000000" w:themeColor="text1"/>
        </w:rPr>
        <w:t xml:space="preserve">: </w:t>
      </w:r>
      <w:r w:rsidR="00F20BE9">
        <w:rPr>
          <w:color w:val="000000" w:themeColor="text1"/>
        </w:rPr>
        <w:t>“I have fought a good fight, I have finished my course, I have kept the faith: Henceforth there is laid up for me a crown of righteousness, which the Lord, the righteous judge, shall give me at that day: and not to me only, but unto all them also that love his appearing” (II Timothy 4:7</w:t>
      </w:r>
      <w:r w:rsidR="008F5ABB">
        <w:rPr>
          <w:color w:val="000000" w:themeColor="text1"/>
        </w:rPr>
        <w:noBreakHyphen/>
      </w:r>
      <w:r w:rsidR="00F20BE9">
        <w:rPr>
          <w:color w:val="000000" w:themeColor="text1"/>
        </w:rPr>
        <w:t>8</w:t>
      </w:r>
      <w:r w:rsidR="008C66D4">
        <w:rPr>
          <w:color w:val="000000" w:themeColor="text1"/>
        </w:rPr>
        <w:t>. KJV</w:t>
      </w:r>
      <w:r w:rsidR="00F20BE9">
        <w:rPr>
          <w:color w:val="000000" w:themeColor="text1"/>
        </w:rPr>
        <w:t>)</w:t>
      </w:r>
      <w:r>
        <w:rPr>
          <w:color w:val="000000" w:themeColor="text1"/>
        </w:rPr>
        <w:t>; and</w:t>
      </w:r>
    </w:p>
    <w:p w:rsidR="00F20BE9" w:rsidRDefault="00F20BE9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098" w:rsidRPr="001847B1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Clementa</w:t>
      </w:r>
      <w:r w:rsidR="00FC5B81">
        <w:rPr>
          <w:color w:val="000000" w:themeColor="text1"/>
          <w:u w:color="000000" w:themeColor="text1"/>
        </w:rPr>
        <w:t xml:space="preserve"> Carlos</w:t>
      </w:r>
      <w:r>
        <w:rPr>
          <w:color w:val="000000" w:themeColor="text1"/>
          <w:u w:color="000000" w:themeColor="text1"/>
        </w:rPr>
        <w:t xml:space="preserve"> Pinckney</w:t>
      </w:r>
      <w:r w:rsidR="008F5ABB" w:rsidRPr="008F5A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F4C64">
        <w:rPr>
          <w:color w:val="000000" w:themeColor="text1"/>
          <w:u w:color="000000" w:themeColor="text1"/>
        </w:rPr>
        <w:t xml:space="preserve">integrity, </w:t>
      </w:r>
      <w:r>
        <w:rPr>
          <w:color w:val="000000" w:themeColor="text1"/>
          <w:u w:color="000000" w:themeColor="text1"/>
        </w:rPr>
        <w:t>generosity of spirit, and general enthusiasm for life, work, his God, family, and friends were unmatched, and he will be remembered as a humble public servant and beloved South Carolina statesman. Now, therefore,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F93" w:rsidRDefault="00C20F93" w:rsidP="00C20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741" w:rsidRDefault="00096098" w:rsidP="00B2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C20F93">
        <w:t>House of Representatives</w:t>
      </w:r>
      <w:r>
        <w:t xml:space="preserve">, by this resolution, express their profound sorrow </w:t>
      </w:r>
      <w:r w:rsidR="00B24741">
        <w:t xml:space="preserve">upon the passing of the </w:t>
      </w:r>
      <w:r w:rsidR="00196753">
        <w:t>H</w:t>
      </w:r>
      <w:r w:rsidR="00FC5B81">
        <w:t>onorable Clementa Carlos</w:t>
      </w:r>
      <w:r w:rsidR="00B24741">
        <w:t xml:space="preserve"> Pinckney of </w:t>
      </w:r>
      <w:r w:rsidR="008F4FEB">
        <w:t>Ridgeland</w:t>
      </w:r>
      <w:r w:rsidR="00B24741">
        <w:t>, celebrate his life and achievements, and extend the deepest sympathy to his family and many friends.</w:t>
      </w: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6098" w:rsidRDefault="00096098" w:rsidP="00096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0636F">
        <w:t>esented</w:t>
      </w:r>
      <w:r>
        <w:t xml:space="preserve"> to </w:t>
      </w:r>
      <w:r w:rsidR="001312E4">
        <w:t>Mrs. Jennifer Pinckney</w:t>
      </w:r>
      <w:r w:rsidR="00FC5B81">
        <w:t xml:space="preserve">, Miss Eliana Pinckney, Miss Malana Pinckney, and Mr. John Pinckney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6D7E47" w:rsidRDefault="008F5ABB" w:rsidP="002A24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E4D" w:rsidRDefault="000B6E4D" w:rsidP="000B6E4D">
      <w:pPr>
        <w:suppressAutoHyphens/>
      </w:pPr>
    </w:p>
    <w:sectPr w:rsidR="000B6E4D" w:rsidSect="000B6E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F39" w:rsidRDefault="00577F39" w:rsidP="009F0C77">
      <w:r>
        <w:separator/>
      </w:r>
    </w:p>
  </w:endnote>
  <w:endnote w:type="continuationSeparator" w:id="0">
    <w:p w:rsidR="00577F39" w:rsidRDefault="00577F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8D71CF-E7C0-4D49-874B-B989E9A51022}"/>
    <w:embedBold r:id="rId2" w:fontKey="{4DA12272-3F2F-4F3A-AE27-2B84C29A3D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60DC72-FD01-4D8D-88B0-9C9B73967E7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F4ECCF-E09D-45D2-B3CD-B222F3C9DF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CED2BF-352F-488D-A1F9-21D92BF2E3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E4D" w:rsidRPr="00A26677" w:rsidRDefault="000B6E4D" w:rsidP="00A266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35D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F39" w:rsidRDefault="00577F39" w:rsidP="009F0C77">
      <w:r>
        <w:separator/>
      </w:r>
    </w:p>
  </w:footnote>
  <w:footnote w:type="continuationSeparator" w:id="0">
    <w:p w:rsidR="00577F39" w:rsidRDefault="00577F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9AB15"/>
    <w:docVar w:name="CoverBillType" w:val="r"/>
    <w:docVar w:name="docpath" w:val="L:\Council\bills\RM\1339AB15.DOCX"/>
    <w:docVar w:name="dvBillNumber" w:val="43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74CE5"/>
    <w:rsid w:val="00007A6D"/>
    <w:rsid w:val="00011869"/>
    <w:rsid w:val="00015CD6"/>
    <w:rsid w:val="00032B7D"/>
    <w:rsid w:val="00086C05"/>
    <w:rsid w:val="00092C2A"/>
    <w:rsid w:val="00093CA6"/>
    <w:rsid w:val="00096098"/>
    <w:rsid w:val="000B6E4D"/>
    <w:rsid w:val="000E1785"/>
    <w:rsid w:val="000F2564"/>
    <w:rsid w:val="000F40FA"/>
    <w:rsid w:val="00100151"/>
    <w:rsid w:val="0010776B"/>
    <w:rsid w:val="00114926"/>
    <w:rsid w:val="001312E4"/>
    <w:rsid w:val="00133E66"/>
    <w:rsid w:val="00142701"/>
    <w:rsid w:val="001435A3"/>
    <w:rsid w:val="00146ED3"/>
    <w:rsid w:val="00151044"/>
    <w:rsid w:val="00180EB7"/>
    <w:rsid w:val="00196753"/>
    <w:rsid w:val="001D08F2"/>
    <w:rsid w:val="001D525B"/>
    <w:rsid w:val="001D7F4F"/>
    <w:rsid w:val="001F501A"/>
    <w:rsid w:val="00205238"/>
    <w:rsid w:val="00212DB2"/>
    <w:rsid w:val="00221428"/>
    <w:rsid w:val="00227B72"/>
    <w:rsid w:val="002321B6"/>
    <w:rsid w:val="00250967"/>
    <w:rsid w:val="002543C8"/>
    <w:rsid w:val="0025541D"/>
    <w:rsid w:val="00284AAE"/>
    <w:rsid w:val="00297BD0"/>
    <w:rsid w:val="002A24F4"/>
    <w:rsid w:val="002A7D29"/>
    <w:rsid w:val="002B0E8E"/>
    <w:rsid w:val="002E5912"/>
    <w:rsid w:val="002F65F6"/>
    <w:rsid w:val="00301B21"/>
    <w:rsid w:val="00325348"/>
    <w:rsid w:val="0032732C"/>
    <w:rsid w:val="00336AD0"/>
    <w:rsid w:val="003621A7"/>
    <w:rsid w:val="0036509C"/>
    <w:rsid w:val="0037079A"/>
    <w:rsid w:val="0037627E"/>
    <w:rsid w:val="00390A8B"/>
    <w:rsid w:val="00396A21"/>
    <w:rsid w:val="003A1B63"/>
    <w:rsid w:val="003B2237"/>
    <w:rsid w:val="003C4DAB"/>
    <w:rsid w:val="003D01E8"/>
    <w:rsid w:val="003E5288"/>
    <w:rsid w:val="003F6D79"/>
    <w:rsid w:val="004030CA"/>
    <w:rsid w:val="0041760A"/>
    <w:rsid w:val="00417C01"/>
    <w:rsid w:val="004403BD"/>
    <w:rsid w:val="00441C24"/>
    <w:rsid w:val="004539C2"/>
    <w:rsid w:val="00461441"/>
    <w:rsid w:val="004809EE"/>
    <w:rsid w:val="004A25BF"/>
    <w:rsid w:val="004B12BC"/>
    <w:rsid w:val="004C135A"/>
    <w:rsid w:val="004C73BA"/>
    <w:rsid w:val="004E7D54"/>
    <w:rsid w:val="004F2DAD"/>
    <w:rsid w:val="004F6EAD"/>
    <w:rsid w:val="005273C6"/>
    <w:rsid w:val="00527802"/>
    <w:rsid w:val="00530A69"/>
    <w:rsid w:val="00545593"/>
    <w:rsid w:val="00560827"/>
    <w:rsid w:val="00562B3C"/>
    <w:rsid w:val="00567F8E"/>
    <w:rsid w:val="00575249"/>
    <w:rsid w:val="00577C6C"/>
    <w:rsid w:val="00577F39"/>
    <w:rsid w:val="005C2FE2"/>
    <w:rsid w:val="005E2BC9"/>
    <w:rsid w:val="00605102"/>
    <w:rsid w:val="00616D21"/>
    <w:rsid w:val="006215AA"/>
    <w:rsid w:val="006241D4"/>
    <w:rsid w:val="00642410"/>
    <w:rsid w:val="006837DA"/>
    <w:rsid w:val="006913C9"/>
    <w:rsid w:val="0069470D"/>
    <w:rsid w:val="006D7E47"/>
    <w:rsid w:val="006F30D7"/>
    <w:rsid w:val="0070636F"/>
    <w:rsid w:val="00734F00"/>
    <w:rsid w:val="0076024D"/>
    <w:rsid w:val="00774CE5"/>
    <w:rsid w:val="007855C0"/>
    <w:rsid w:val="007A30E9"/>
    <w:rsid w:val="007A70AE"/>
    <w:rsid w:val="007C78C5"/>
    <w:rsid w:val="007E4AD0"/>
    <w:rsid w:val="008137AF"/>
    <w:rsid w:val="008362E8"/>
    <w:rsid w:val="00837FB0"/>
    <w:rsid w:val="00846E68"/>
    <w:rsid w:val="008A1768"/>
    <w:rsid w:val="008C66D4"/>
    <w:rsid w:val="008D3E7C"/>
    <w:rsid w:val="008D4699"/>
    <w:rsid w:val="008F0F33"/>
    <w:rsid w:val="008F4429"/>
    <w:rsid w:val="008F4C64"/>
    <w:rsid w:val="008F4FEB"/>
    <w:rsid w:val="008F5ABB"/>
    <w:rsid w:val="00932983"/>
    <w:rsid w:val="009353DD"/>
    <w:rsid w:val="0094021A"/>
    <w:rsid w:val="00986F04"/>
    <w:rsid w:val="009904F6"/>
    <w:rsid w:val="009B44AF"/>
    <w:rsid w:val="009C35D8"/>
    <w:rsid w:val="009C6A0B"/>
    <w:rsid w:val="009E2EDB"/>
    <w:rsid w:val="009E3D8A"/>
    <w:rsid w:val="009F0C77"/>
    <w:rsid w:val="009F4DD1"/>
    <w:rsid w:val="00A26677"/>
    <w:rsid w:val="00A30FD5"/>
    <w:rsid w:val="00A41684"/>
    <w:rsid w:val="00A6194B"/>
    <w:rsid w:val="00A64E80"/>
    <w:rsid w:val="00A72BCD"/>
    <w:rsid w:val="00A73B0C"/>
    <w:rsid w:val="00A741D9"/>
    <w:rsid w:val="00A833AB"/>
    <w:rsid w:val="00A83883"/>
    <w:rsid w:val="00A9741D"/>
    <w:rsid w:val="00AA4053"/>
    <w:rsid w:val="00AB2BA3"/>
    <w:rsid w:val="00AD4B17"/>
    <w:rsid w:val="00AE6087"/>
    <w:rsid w:val="00B232AF"/>
    <w:rsid w:val="00B24741"/>
    <w:rsid w:val="00B412D4"/>
    <w:rsid w:val="00B72B6C"/>
    <w:rsid w:val="00B844F5"/>
    <w:rsid w:val="00BB7227"/>
    <w:rsid w:val="00BE3C22"/>
    <w:rsid w:val="00BF7BCD"/>
    <w:rsid w:val="00C0345E"/>
    <w:rsid w:val="00C1592D"/>
    <w:rsid w:val="00C20F93"/>
    <w:rsid w:val="00C21C42"/>
    <w:rsid w:val="00C31C69"/>
    <w:rsid w:val="00C3483A"/>
    <w:rsid w:val="00C57273"/>
    <w:rsid w:val="00C74E9D"/>
    <w:rsid w:val="00C8275D"/>
    <w:rsid w:val="00C82FD3"/>
    <w:rsid w:val="00C92819"/>
    <w:rsid w:val="00CC5A6A"/>
    <w:rsid w:val="00CC6B7B"/>
    <w:rsid w:val="00CD2089"/>
    <w:rsid w:val="00D2134F"/>
    <w:rsid w:val="00D73A67"/>
    <w:rsid w:val="00D95B20"/>
    <w:rsid w:val="00D970A9"/>
    <w:rsid w:val="00DC1D67"/>
    <w:rsid w:val="00DD18F4"/>
    <w:rsid w:val="00DE35C6"/>
    <w:rsid w:val="00DF3845"/>
    <w:rsid w:val="00E11F40"/>
    <w:rsid w:val="00E41911"/>
    <w:rsid w:val="00E41E89"/>
    <w:rsid w:val="00E92EEF"/>
    <w:rsid w:val="00EC325F"/>
    <w:rsid w:val="00EC51D4"/>
    <w:rsid w:val="00EF2368"/>
    <w:rsid w:val="00F03213"/>
    <w:rsid w:val="00F11621"/>
    <w:rsid w:val="00F20BE9"/>
    <w:rsid w:val="00F24442"/>
    <w:rsid w:val="00F50AE3"/>
    <w:rsid w:val="00F656BA"/>
    <w:rsid w:val="00F66BF6"/>
    <w:rsid w:val="00F67CF1"/>
    <w:rsid w:val="00F840F0"/>
    <w:rsid w:val="00F91F1D"/>
    <w:rsid w:val="00FA3E9A"/>
    <w:rsid w:val="00FB0D0D"/>
    <w:rsid w:val="00FB43B4"/>
    <w:rsid w:val="00FC5B81"/>
    <w:rsid w:val="00FE2DA0"/>
    <w:rsid w:val="00FF2AE4"/>
    <w:rsid w:val="00FF5C9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B4CE6B-C392-4815-AC79-AF81C6D9D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0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6E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7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57_201506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AD095-A48B-4093-8AA9-D27716C48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1031</Words>
  <Characters>5883</Characters>
  <Application>Microsoft Office Word</Application>
  <DocSecurity>6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4357: Honorable Clementa Carlos Pinckney - South Carolina Legislature Online</dc:title>
  <dc:creator>McDowell</dc:creator>
  <cp:lastModifiedBy>N Cumfer</cp:lastModifiedBy>
  <cp:revision>2</cp:revision>
  <cp:lastPrinted>2015-06-23T17:18:00Z</cp:lastPrinted>
  <dcterms:created xsi:type="dcterms:W3CDTF">2016-12-02T19:07:00Z</dcterms:created>
  <dcterms:modified xsi:type="dcterms:W3CDTF">2016-12-02T19:07:00Z</dcterms:modified>
</cp:coreProperties>
</file>