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35" w:rsidRDefault="00F05735" w:rsidP="00F05735">
      <w:pPr>
        <w:widowControl w:val="0"/>
        <w:jc w:val="center"/>
      </w:pPr>
      <w:bookmarkStart w:id="0" w:name="_GoBack"/>
      <w:bookmarkEnd w:id="0"/>
      <w:r w:rsidRPr="00F05735">
        <w:rPr>
          <w:b/>
        </w:rPr>
        <w:t>South Carolina General Assembly</w:t>
      </w:r>
    </w:p>
    <w:p w:rsidR="00F05735" w:rsidRDefault="00F05735" w:rsidP="00F05735">
      <w:pPr>
        <w:widowControl w:val="0"/>
        <w:jc w:val="center"/>
      </w:pPr>
      <w:r>
        <w:t>121st Session, 2015-2016</w:t>
      </w:r>
    </w:p>
    <w:p w:rsidR="00F05735" w:rsidRDefault="00F05735" w:rsidP="00F05735">
      <w:pPr>
        <w:widowControl w:val="0"/>
        <w:jc w:val="left"/>
      </w:pPr>
    </w:p>
    <w:p w:rsidR="00F05735" w:rsidRDefault="00F05735" w:rsidP="00F05735">
      <w:pPr>
        <w:widowControl w:val="0"/>
        <w:jc w:val="left"/>
        <w:rPr>
          <w:b/>
        </w:rPr>
      </w:pPr>
      <w:r w:rsidRPr="00F05735">
        <w:rPr>
          <w:b/>
        </w:rPr>
        <w:t>H. 4473</w:t>
      </w:r>
    </w:p>
    <w:p w:rsidR="00F05735" w:rsidRDefault="00F05735" w:rsidP="00F05735">
      <w:pPr>
        <w:widowControl w:val="0"/>
        <w:jc w:val="left"/>
        <w:rPr>
          <w:b/>
        </w:rPr>
      </w:pPr>
    </w:p>
    <w:p w:rsidR="00F05735" w:rsidRDefault="00F05735" w:rsidP="00F05735">
      <w:pPr>
        <w:widowControl w:val="0"/>
        <w:jc w:val="left"/>
      </w:pPr>
      <w:r w:rsidRPr="00F05735">
        <w:rPr>
          <w:b/>
        </w:rPr>
        <w:t>STATUS INFORMATION</w:t>
      </w:r>
    </w:p>
    <w:p w:rsidR="00F05735" w:rsidRDefault="00F05735" w:rsidP="00F05735">
      <w:pPr>
        <w:widowControl w:val="0"/>
        <w:jc w:val="left"/>
      </w:pPr>
    </w:p>
    <w:p w:rsidR="00F05735" w:rsidRDefault="00F05735" w:rsidP="00F05735">
      <w:pPr>
        <w:widowControl w:val="0"/>
        <w:jc w:val="left"/>
      </w:pPr>
      <w:r>
        <w:t>General Bill</w:t>
      </w:r>
    </w:p>
    <w:p w:rsidR="00F05735" w:rsidRDefault="000853E0" w:rsidP="00F05735">
      <w:pPr>
        <w:widowControl w:val="0"/>
        <w:jc w:val="left"/>
      </w:pPr>
      <w:r>
        <w:t>Sponsors: Reps. Limehouse, Chumley and Burns</w:t>
      </w:r>
    </w:p>
    <w:p w:rsidR="00F05735" w:rsidRDefault="00F05735" w:rsidP="00F05735">
      <w:pPr>
        <w:widowControl w:val="0"/>
        <w:jc w:val="left"/>
      </w:pPr>
      <w:r>
        <w:t>Document Path: l:\council\bills\nbd\11135cm16.docx</w:t>
      </w:r>
    </w:p>
    <w:p w:rsidR="00F05735" w:rsidRDefault="00F05735" w:rsidP="00F05735">
      <w:pPr>
        <w:widowControl w:val="0"/>
        <w:jc w:val="left"/>
      </w:pPr>
    </w:p>
    <w:p w:rsidR="00186CF0" w:rsidRDefault="00186CF0" w:rsidP="00F05735">
      <w:pPr>
        <w:widowControl w:val="0"/>
        <w:jc w:val="left"/>
      </w:pPr>
      <w:r>
        <w:t>Introduced in the House on January 12, 2016</w:t>
      </w:r>
    </w:p>
    <w:p w:rsidR="00186CF0" w:rsidRPr="00186CF0" w:rsidRDefault="00186CF0" w:rsidP="00F05735">
      <w:pPr>
        <w:widowControl w:val="0"/>
        <w:jc w:val="left"/>
      </w:pPr>
      <w:r>
        <w:t xml:space="preserve">Currently residing in the House Committee on </w:t>
      </w:r>
      <w:r w:rsidRPr="00186CF0">
        <w:rPr>
          <w:b/>
        </w:rPr>
        <w:t>Judiciary</w:t>
      </w:r>
    </w:p>
    <w:p w:rsidR="00186CF0" w:rsidRDefault="00186CF0" w:rsidP="00F05735">
      <w:pPr>
        <w:widowControl w:val="0"/>
        <w:jc w:val="left"/>
      </w:pPr>
    </w:p>
    <w:p w:rsidR="00F05735" w:rsidRDefault="00F05735" w:rsidP="00F05735">
      <w:pPr>
        <w:widowControl w:val="0"/>
        <w:jc w:val="left"/>
      </w:pPr>
      <w:r>
        <w:t xml:space="preserve">Summary: </w:t>
      </w:r>
      <w:r w:rsidR="00014D99">
        <w:t>Carrying a concealed weapon</w:t>
      </w:r>
    </w:p>
    <w:p w:rsidR="00F05735" w:rsidRDefault="00F05735" w:rsidP="00F05735">
      <w:pPr>
        <w:widowControl w:val="0"/>
        <w:jc w:val="left"/>
      </w:pPr>
    </w:p>
    <w:p w:rsidR="00F05735" w:rsidRDefault="00F05735" w:rsidP="00F05735">
      <w:pPr>
        <w:widowControl w:val="0"/>
        <w:jc w:val="left"/>
      </w:pPr>
    </w:p>
    <w:p w:rsidR="00F05735" w:rsidRDefault="00F05735" w:rsidP="00F05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735">
        <w:rPr>
          <w:b/>
        </w:rPr>
        <w:t>HISTORY OF LEGISLATIVE ACTIONS</w:t>
      </w:r>
    </w:p>
    <w:p w:rsidR="00F05735" w:rsidRDefault="00F05735" w:rsidP="00F05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5735" w:rsidRPr="00F05735" w:rsidRDefault="00F05735" w:rsidP="00F057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735">
        <w:rPr>
          <w:u w:val="single"/>
        </w:rPr>
        <w:tab/>
        <w:t>Date</w:t>
      </w:r>
      <w:r w:rsidRPr="00F05735">
        <w:rPr>
          <w:u w:val="single"/>
        </w:rPr>
        <w:tab/>
        <w:t>Body</w:t>
      </w:r>
      <w:r w:rsidRPr="00F05735">
        <w:rPr>
          <w:u w:val="single"/>
        </w:rPr>
        <w:tab/>
        <w:t>Action Description with journal page number</w:t>
      </w:r>
      <w:r w:rsidRPr="00F05735">
        <w:rPr>
          <w:u w:val="single"/>
        </w:rPr>
        <w:tab/>
      </w:r>
    </w:p>
    <w:p w:rsidR="0061448F" w:rsidRDefault="0061448F" w:rsidP="0061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91408B">
        <w:t>Prefiled</w:t>
      </w:r>
    </w:p>
    <w:p w:rsidR="0061448F" w:rsidRDefault="0061448F" w:rsidP="0061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91408B">
        <w:t xml:space="preserve">Referred to Committee on </w:t>
      </w:r>
      <w:r w:rsidRPr="0091408B">
        <w:rPr>
          <w:b/>
        </w:rPr>
        <w:t>Judiciary</w:t>
      </w:r>
    </w:p>
    <w:p w:rsidR="0061448F" w:rsidRDefault="0061448F" w:rsidP="0061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91408B">
        <w:t>Introduced and read first time (</w:t>
      </w:r>
      <w:hyperlink r:id="rId7" w:history="1">
        <w:r w:rsidRPr="00EA5100">
          <w:rPr>
            <w:rStyle w:val="Hyperlink"/>
          </w:rPr>
          <w:t>House Journal</w:t>
        </w:r>
        <w:r w:rsidRPr="00EA5100">
          <w:rPr>
            <w:rStyle w:val="Hyperlink"/>
          </w:rPr>
          <w:noBreakHyphen/>
          <w:t>page 75</w:t>
        </w:r>
      </w:hyperlink>
      <w:r w:rsidRPr="0091408B">
        <w:t>)</w:t>
      </w:r>
    </w:p>
    <w:p w:rsidR="0061448F" w:rsidRDefault="0061448F" w:rsidP="0061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91408B">
        <w:t>Ref</w:t>
      </w:r>
      <w:r>
        <w:t xml:space="preserve">erred to Committee on </w:t>
      </w:r>
      <w:r w:rsidRPr="0091408B">
        <w:rPr>
          <w:b/>
        </w:rPr>
        <w:t>Judiciary</w:t>
      </w:r>
      <w:r>
        <w:t xml:space="preserve"> </w:t>
      </w:r>
      <w:r w:rsidRPr="0091408B">
        <w:t>(</w:t>
      </w:r>
      <w:hyperlink r:id="rId8" w:history="1">
        <w:r w:rsidRPr="00EA5100">
          <w:rPr>
            <w:rStyle w:val="Hyperlink"/>
          </w:rPr>
          <w:t>House Journal</w:t>
        </w:r>
        <w:r w:rsidRPr="00EA5100">
          <w:rPr>
            <w:rStyle w:val="Hyperlink"/>
          </w:rPr>
          <w:noBreakHyphen/>
          <w:t>page 75</w:t>
        </w:r>
      </w:hyperlink>
      <w:r w:rsidRPr="0091408B">
        <w:t>)</w:t>
      </w:r>
    </w:p>
    <w:p w:rsidR="0061448F" w:rsidRDefault="0061448F" w:rsidP="00614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35" w:rsidRDefault="00F05735" w:rsidP="00F05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05735">
          <w:rPr>
            <w:rStyle w:val="Hyperlink"/>
          </w:rPr>
          <w:t>legislative information</w:t>
        </w:r>
      </w:hyperlink>
      <w:r>
        <w:t xml:space="preserve"> at the website</w:t>
      </w:r>
    </w:p>
    <w:p w:rsidR="00F05735" w:rsidRDefault="00F05735" w:rsidP="00F05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35" w:rsidRPr="00F05735" w:rsidRDefault="00F05735" w:rsidP="00F057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35" w:rsidRDefault="00F05735" w:rsidP="00F05735">
      <w:pPr>
        <w:widowControl w:val="0"/>
        <w:jc w:val="left"/>
      </w:pPr>
      <w:r w:rsidRPr="00F05735">
        <w:rPr>
          <w:b/>
        </w:rPr>
        <w:t>VERSIONS OF THIS BILL</w:t>
      </w:r>
    </w:p>
    <w:p w:rsidR="00F05735" w:rsidRDefault="00F05735" w:rsidP="00F05735">
      <w:pPr>
        <w:widowControl w:val="0"/>
        <w:jc w:val="left"/>
      </w:pPr>
    </w:p>
    <w:p w:rsidR="00F05735" w:rsidRDefault="00EA5100" w:rsidP="00F05735">
      <w:pPr>
        <w:widowControl w:val="0"/>
        <w:jc w:val="left"/>
      </w:pPr>
      <w:hyperlink r:id="rId10" w:history="1">
        <w:r w:rsidR="00F05735">
          <w:rPr>
            <w:rStyle w:val="Hyperlink"/>
          </w:rPr>
          <w:t>12/3/2015</w:t>
        </w:r>
      </w:hyperlink>
    </w:p>
    <w:p w:rsidR="00F05735" w:rsidRDefault="00F05735" w:rsidP="00F05735"/>
    <w:p w:rsidR="00F05735" w:rsidRDefault="00F05735" w:rsidP="00F05735">
      <w:pPr>
        <w:sectPr w:rsidR="00F05735" w:rsidSect="00F057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4156" w:rsidRDefault="00F14156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66D" w:rsidRDefault="00A5566D" w:rsidP="00A55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6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31</w:t>
      </w:r>
      <w:r>
        <w:noBreakHyphen/>
        <w:t>245 SO AS TO PROVIDE THAT A PERSON WHO IS AUTHORIZED TO CARRY A CONCEALED WEAPON OR ANOTHER FIREARM MAY NOT BE PROHIBITED FROM CARRYING A CONCEALED WEAPON OR ANOTHER FIREARM OUTSIDE A MILITARY RECRUITING FACILITY.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467C7">
        <w:t>Article 4, Chapter 31, Title 23 of the 1976 Code is amended by adding:</w:t>
      </w:r>
    </w:p>
    <w:p w:rsidR="004467C7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67C7" w:rsidRDefault="004467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245. Notwithstanding another provision of law, a person who is authorized to carry a concealed weapon or another firearm may not be prohibited from carrying a concealed weapon or another firearm outside a military recruiting facility.”</w:t>
      </w: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6BD" w:rsidRDefault="007906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467C7">
        <w:t>2</w:t>
      </w:r>
      <w:r>
        <w:t>.</w:t>
      </w:r>
      <w:r>
        <w:tab/>
        <w:t>This act takes effect upon approval by the Governor.</w:t>
      </w:r>
    </w:p>
    <w:p w:rsidR="00D65C4B" w:rsidRDefault="004467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5735" w:rsidRDefault="00F05735" w:rsidP="00F05735">
      <w:pPr>
        <w:suppressAutoHyphens/>
      </w:pPr>
    </w:p>
    <w:sectPr w:rsidR="00F05735" w:rsidSect="00F057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6BD" w:rsidRDefault="007906BD" w:rsidP="009F0C77">
      <w:r>
        <w:separator/>
      </w:r>
    </w:p>
  </w:endnote>
  <w:endnote w:type="continuationSeparator" w:id="0">
    <w:p w:rsidR="007906BD" w:rsidRDefault="007906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B734A1-2998-4976-BF2F-4AE9E3174234}"/>
    <w:embedBold r:id="rId2" w:fontKey="{CB794582-9D99-4896-88DB-C3BAB9A2F0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7F4D47-6461-4FF8-BFB5-8FED7B32C2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119951-22EF-4A55-A337-49D33985E9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35" w:rsidRPr="00F14156" w:rsidRDefault="00F05735" w:rsidP="00F14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1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6BD" w:rsidRDefault="007906BD" w:rsidP="009F0C77">
      <w:r>
        <w:separator/>
      </w:r>
    </w:p>
  </w:footnote>
  <w:footnote w:type="continuationSeparator" w:id="0">
    <w:p w:rsidR="007906BD" w:rsidRDefault="007906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5CM16"/>
    <w:docVar w:name="CoverBillType" w:val="b"/>
    <w:docVar w:name="docpath" w:val="L:\Council\bills\NBD\11135CM16.DOCX"/>
    <w:docVar w:name="dvBillNumber" w:val="447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906BD"/>
    <w:rsid w:val="000051A9"/>
    <w:rsid w:val="00011869"/>
    <w:rsid w:val="00014D99"/>
    <w:rsid w:val="00015CD6"/>
    <w:rsid w:val="000853E0"/>
    <w:rsid w:val="000E1785"/>
    <w:rsid w:val="000F40FA"/>
    <w:rsid w:val="0010776B"/>
    <w:rsid w:val="00133E66"/>
    <w:rsid w:val="001435A3"/>
    <w:rsid w:val="00146ED3"/>
    <w:rsid w:val="00151044"/>
    <w:rsid w:val="00186CF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C6"/>
    <w:rsid w:val="0037079A"/>
    <w:rsid w:val="003C4DAB"/>
    <w:rsid w:val="003D01E8"/>
    <w:rsid w:val="003E5288"/>
    <w:rsid w:val="003F6D79"/>
    <w:rsid w:val="0041760A"/>
    <w:rsid w:val="00417C01"/>
    <w:rsid w:val="004403BD"/>
    <w:rsid w:val="004467C7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48F"/>
    <w:rsid w:val="006215AA"/>
    <w:rsid w:val="00633953"/>
    <w:rsid w:val="006913C9"/>
    <w:rsid w:val="0069470D"/>
    <w:rsid w:val="00734F00"/>
    <w:rsid w:val="007906B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866"/>
    <w:rsid w:val="00A41684"/>
    <w:rsid w:val="00A5566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5C4B"/>
    <w:rsid w:val="00D73A67"/>
    <w:rsid w:val="00D970A9"/>
    <w:rsid w:val="00DF3845"/>
    <w:rsid w:val="00E41911"/>
    <w:rsid w:val="00E92EEF"/>
    <w:rsid w:val="00EA5100"/>
    <w:rsid w:val="00EF2368"/>
    <w:rsid w:val="00F05735"/>
    <w:rsid w:val="00F1415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77725-A48D-451A-BCC2-227A9A55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57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73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AD307-A27A-4ACA-9818-7D0BBA80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269</Words>
  <Characters>1534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4473: Carrying a concealed weapon - South Carolina Legislature Online</dc:title>
  <dc:creator>%USERNAME%</dc:creator>
  <cp:lastModifiedBy>N Cumfer</cp:lastModifiedBy>
  <cp:revision>2</cp:revision>
  <cp:lastPrinted>2015-12-02T13:51:00Z</cp:lastPrinted>
  <dcterms:created xsi:type="dcterms:W3CDTF">2016-12-02T19:10:00Z</dcterms:created>
  <dcterms:modified xsi:type="dcterms:W3CDTF">2016-12-02T19:10:00Z</dcterms:modified>
</cp:coreProperties>
</file>