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804" w:rsidRDefault="004F6804" w:rsidP="004F6804">
      <w:pPr>
        <w:widowControl w:val="0"/>
        <w:jc w:val="center"/>
      </w:pPr>
      <w:bookmarkStart w:id="0" w:name="_GoBack"/>
      <w:bookmarkEnd w:id="0"/>
      <w:r w:rsidRPr="004F6804">
        <w:rPr>
          <w:b/>
        </w:rPr>
        <w:t>South Carolina General Assembly</w:t>
      </w:r>
    </w:p>
    <w:p w:rsidR="004F6804" w:rsidRDefault="004F6804" w:rsidP="004F6804">
      <w:pPr>
        <w:widowControl w:val="0"/>
        <w:jc w:val="center"/>
      </w:pPr>
      <w:r>
        <w:t>121st Session, 2015-2016</w:t>
      </w:r>
    </w:p>
    <w:p w:rsidR="004F6804" w:rsidRDefault="004F6804" w:rsidP="004F6804">
      <w:pPr>
        <w:widowControl w:val="0"/>
        <w:jc w:val="left"/>
      </w:pPr>
    </w:p>
    <w:p w:rsidR="004F6804" w:rsidRDefault="004F6804" w:rsidP="004F6804">
      <w:pPr>
        <w:widowControl w:val="0"/>
        <w:jc w:val="left"/>
        <w:rPr>
          <w:b/>
        </w:rPr>
      </w:pPr>
      <w:r w:rsidRPr="004F6804">
        <w:rPr>
          <w:b/>
        </w:rPr>
        <w:t>H. 4489</w:t>
      </w:r>
    </w:p>
    <w:p w:rsidR="004F6804" w:rsidRDefault="004F6804" w:rsidP="004F6804">
      <w:pPr>
        <w:widowControl w:val="0"/>
        <w:jc w:val="left"/>
        <w:rPr>
          <w:b/>
        </w:rPr>
      </w:pPr>
    </w:p>
    <w:p w:rsidR="004F6804" w:rsidRDefault="004F6804" w:rsidP="004F6804">
      <w:pPr>
        <w:widowControl w:val="0"/>
        <w:jc w:val="left"/>
      </w:pPr>
      <w:r w:rsidRPr="004F6804">
        <w:rPr>
          <w:b/>
        </w:rPr>
        <w:t>STATUS INFORMATION</w:t>
      </w:r>
    </w:p>
    <w:p w:rsidR="004F6804" w:rsidRDefault="004F6804" w:rsidP="004F6804">
      <w:pPr>
        <w:widowControl w:val="0"/>
        <w:jc w:val="left"/>
      </w:pPr>
    </w:p>
    <w:p w:rsidR="004F6804" w:rsidRDefault="004F6804" w:rsidP="004F6804">
      <w:pPr>
        <w:widowControl w:val="0"/>
        <w:jc w:val="left"/>
      </w:pPr>
      <w:r>
        <w:t>General Bill</w:t>
      </w:r>
    </w:p>
    <w:p w:rsidR="004F6804" w:rsidRDefault="004F6804" w:rsidP="004F6804">
      <w:pPr>
        <w:widowControl w:val="0"/>
        <w:jc w:val="left"/>
      </w:pPr>
      <w:r>
        <w:t>Sponsors: Rep. Pope</w:t>
      </w:r>
    </w:p>
    <w:p w:rsidR="004F6804" w:rsidRDefault="004F6804" w:rsidP="004F6804">
      <w:pPr>
        <w:widowControl w:val="0"/>
        <w:jc w:val="left"/>
      </w:pPr>
      <w:r>
        <w:t>Document Path: l:\council\bills\ms\7160ahb16.docx</w:t>
      </w:r>
    </w:p>
    <w:p w:rsidR="004F6804" w:rsidRDefault="004F6804" w:rsidP="004F6804">
      <w:pPr>
        <w:widowControl w:val="0"/>
        <w:jc w:val="left"/>
      </w:pPr>
    </w:p>
    <w:p w:rsidR="008C7B3C" w:rsidRDefault="008C7B3C" w:rsidP="004F6804">
      <w:pPr>
        <w:widowControl w:val="0"/>
        <w:jc w:val="left"/>
      </w:pPr>
      <w:r>
        <w:t>Introduced in the House on January 12, 2016</w:t>
      </w:r>
    </w:p>
    <w:p w:rsidR="008C7B3C" w:rsidRPr="008C7B3C" w:rsidRDefault="008C7B3C" w:rsidP="004F6804">
      <w:pPr>
        <w:widowControl w:val="0"/>
        <w:jc w:val="left"/>
      </w:pPr>
      <w:r>
        <w:t xml:space="preserve">Currently residing in the House Committee on </w:t>
      </w:r>
      <w:r w:rsidRPr="008C7B3C">
        <w:rPr>
          <w:b/>
        </w:rPr>
        <w:t>Judiciary</w:t>
      </w:r>
    </w:p>
    <w:p w:rsidR="008C7B3C" w:rsidRDefault="008C7B3C" w:rsidP="004F6804">
      <w:pPr>
        <w:widowControl w:val="0"/>
        <w:jc w:val="left"/>
      </w:pPr>
    </w:p>
    <w:p w:rsidR="004F6804" w:rsidRDefault="004F6804" w:rsidP="004F6804">
      <w:pPr>
        <w:widowControl w:val="0"/>
        <w:jc w:val="left"/>
      </w:pPr>
      <w:r>
        <w:t xml:space="preserve">Summary: </w:t>
      </w:r>
      <w:r w:rsidR="00152782">
        <w:t>Notification procedures to a victim</w:t>
      </w:r>
    </w:p>
    <w:p w:rsidR="004F6804" w:rsidRDefault="004F6804" w:rsidP="004F6804">
      <w:pPr>
        <w:widowControl w:val="0"/>
        <w:jc w:val="left"/>
      </w:pPr>
    </w:p>
    <w:p w:rsidR="004F6804" w:rsidRDefault="004F6804" w:rsidP="004F6804">
      <w:pPr>
        <w:widowControl w:val="0"/>
        <w:jc w:val="left"/>
      </w:pPr>
    </w:p>
    <w:p w:rsidR="004F6804" w:rsidRDefault="004F6804" w:rsidP="004F68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6804">
        <w:rPr>
          <w:b/>
        </w:rPr>
        <w:t>HISTORY OF LEGISLATIVE ACTIONS</w:t>
      </w:r>
    </w:p>
    <w:p w:rsidR="004F6804" w:rsidRDefault="004F6804" w:rsidP="004F68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6804" w:rsidRPr="004F6804" w:rsidRDefault="004F6804" w:rsidP="004F68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6804">
        <w:rPr>
          <w:u w:val="single"/>
        </w:rPr>
        <w:tab/>
        <w:t>Date</w:t>
      </w:r>
      <w:r w:rsidRPr="004F6804">
        <w:rPr>
          <w:u w:val="single"/>
        </w:rPr>
        <w:tab/>
        <w:t>Body</w:t>
      </w:r>
      <w:r w:rsidRPr="004F6804">
        <w:rPr>
          <w:u w:val="single"/>
        </w:rPr>
        <w:tab/>
        <w:t>Action Description with journal page number</w:t>
      </w:r>
      <w:r w:rsidRPr="004F6804">
        <w:rPr>
          <w:u w:val="single"/>
        </w:rPr>
        <w:tab/>
      </w:r>
    </w:p>
    <w:p w:rsidR="009F223B" w:rsidRDefault="009F223B" w:rsidP="009F22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EB3CE7">
        <w:t>Prefiled</w:t>
      </w:r>
    </w:p>
    <w:p w:rsidR="009F223B" w:rsidRDefault="009F223B" w:rsidP="009F22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EB3CE7">
        <w:t xml:space="preserve">Referred to Committee on </w:t>
      </w:r>
      <w:r w:rsidRPr="00EB3CE7">
        <w:rPr>
          <w:b/>
        </w:rPr>
        <w:t>Judiciary</w:t>
      </w:r>
    </w:p>
    <w:p w:rsidR="009F223B" w:rsidRDefault="009F223B" w:rsidP="009F22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EB3CE7">
        <w:t>Introduced and read first time (</w:t>
      </w:r>
      <w:hyperlink r:id="rId7" w:history="1">
        <w:r w:rsidRPr="000A6FA3">
          <w:rPr>
            <w:rStyle w:val="Hyperlink"/>
          </w:rPr>
          <w:t>House Journal</w:t>
        </w:r>
        <w:r w:rsidRPr="000A6FA3">
          <w:rPr>
            <w:rStyle w:val="Hyperlink"/>
          </w:rPr>
          <w:noBreakHyphen/>
          <w:t>page 80</w:t>
        </w:r>
      </w:hyperlink>
      <w:r w:rsidRPr="00EB3CE7">
        <w:t>)</w:t>
      </w:r>
    </w:p>
    <w:p w:rsidR="009F223B" w:rsidRDefault="009F223B" w:rsidP="009F22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EB3CE7">
        <w:t>Ref</w:t>
      </w:r>
      <w:r>
        <w:t xml:space="preserve">erred to Committee on </w:t>
      </w:r>
      <w:r w:rsidRPr="00EB3CE7">
        <w:rPr>
          <w:b/>
        </w:rPr>
        <w:t>Judiciary</w:t>
      </w:r>
      <w:r>
        <w:t xml:space="preserve"> </w:t>
      </w:r>
      <w:r w:rsidRPr="00EB3CE7">
        <w:t>(</w:t>
      </w:r>
      <w:hyperlink r:id="rId8" w:history="1">
        <w:r w:rsidRPr="000A6FA3">
          <w:rPr>
            <w:rStyle w:val="Hyperlink"/>
          </w:rPr>
          <w:t>House Journal</w:t>
        </w:r>
        <w:r w:rsidRPr="000A6FA3">
          <w:rPr>
            <w:rStyle w:val="Hyperlink"/>
          </w:rPr>
          <w:noBreakHyphen/>
          <w:t>page 80</w:t>
        </w:r>
      </w:hyperlink>
      <w:r w:rsidRPr="00EB3CE7">
        <w:t>)</w:t>
      </w:r>
    </w:p>
    <w:p w:rsidR="009F223B" w:rsidRDefault="009F223B" w:rsidP="009F22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6804" w:rsidRDefault="004F6804" w:rsidP="004F68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4F6804">
          <w:rPr>
            <w:rStyle w:val="Hyperlink"/>
          </w:rPr>
          <w:t>legislative information</w:t>
        </w:r>
      </w:hyperlink>
      <w:r>
        <w:t xml:space="preserve"> at the website</w:t>
      </w:r>
    </w:p>
    <w:p w:rsidR="004F6804" w:rsidRDefault="004F6804" w:rsidP="004F68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6804" w:rsidRPr="004F6804" w:rsidRDefault="004F6804" w:rsidP="004F68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6804" w:rsidRDefault="004F6804" w:rsidP="004F6804">
      <w:pPr>
        <w:widowControl w:val="0"/>
        <w:jc w:val="left"/>
      </w:pPr>
      <w:r w:rsidRPr="004F6804">
        <w:rPr>
          <w:b/>
        </w:rPr>
        <w:t>VERSIONS OF THIS BILL</w:t>
      </w:r>
    </w:p>
    <w:p w:rsidR="004F6804" w:rsidRDefault="004F6804" w:rsidP="004F6804">
      <w:pPr>
        <w:widowControl w:val="0"/>
        <w:jc w:val="left"/>
      </w:pPr>
    </w:p>
    <w:p w:rsidR="004F6804" w:rsidRDefault="000A6FA3" w:rsidP="004F6804">
      <w:pPr>
        <w:widowControl w:val="0"/>
        <w:jc w:val="left"/>
      </w:pPr>
      <w:hyperlink r:id="rId10" w:history="1">
        <w:r w:rsidR="004F6804">
          <w:rPr>
            <w:rStyle w:val="Hyperlink"/>
          </w:rPr>
          <w:t>12/3/2015</w:t>
        </w:r>
      </w:hyperlink>
    </w:p>
    <w:p w:rsidR="004F6804" w:rsidRDefault="004F6804" w:rsidP="004F6804"/>
    <w:p w:rsidR="004F6804" w:rsidRDefault="004F6804" w:rsidP="004F6804">
      <w:pPr>
        <w:sectPr w:rsidR="004F6804" w:rsidSect="004F68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1D84" w:rsidRDefault="00A51D84" w:rsidP="00164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519" w:rsidRDefault="00164519" w:rsidP="00164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519" w:rsidRDefault="00164519" w:rsidP="00164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519" w:rsidRDefault="00164519" w:rsidP="00164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519" w:rsidRDefault="00164519" w:rsidP="00164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519" w:rsidRDefault="00164519" w:rsidP="00164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519" w:rsidRDefault="00164519" w:rsidP="00164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1D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45D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13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16</w:t>
      </w:r>
      <w:r>
        <w:noBreakHyphen/>
        <w:t>3</w:t>
      </w:r>
      <w:r>
        <w:noBreakHyphen/>
        <w:t>1530, AS AMENDED, CODE OF LAWS OF SOUTH CAROLINA, 1976, RELATING TO A DEPARTMENT OR AGENCY HAVING CUSTODY OR CUSTODIAL SUPERVISION OF A PERSON CONVICTED OR ACCUSED OF CERTAIN OFFENSES NOTIFYING A VICTIM OF THE OFFENSE OF THE PERSON</w:t>
      </w:r>
      <w:r w:rsidRPr="00661AF4">
        <w:t>’</w:t>
      </w:r>
      <w:r>
        <w:t>S RELEASE, ESCAPE, OR INTERDEPARTMENTAL TRANSFER, SO AS TO LIMIT THE NOTIFICATION PROCEDURE TO THE USE OF ELECTRONIC OR OTHER AUTOMATED COMMUNICATION OR RECORDING.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45DF" w:rsidRDefault="009945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45DF" w:rsidRDefault="009945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3D6" w:rsidRDefault="009945DF" w:rsidP="009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513D6">
        <w:t>Section 16</w:t>
      </w:r>
      <w:r w:rsidR="009513D6">
        <w:noBreakHyphen/>
        <w:t>3</w:t>
      </w:r>
      <w:r w:rsidR="009513D6">
        <w:noBreakHyphen/>
        <w:t>1530(B) of the 1976 Code, as added by Act 106 of 2005, is amended to read:</w:t>
      </w:r>
    </w:p>
    <w:p w:rsidR="009513D6" w:rsidRDefault="009513D6" w:rsidP="009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3D6" w:rsidRDefault="009513D6" w:rsidP="009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B62D8C">
        <w:t xml:space="preserve">Notification of a victim pursuant to the provisions of this section may </w:t>
      </w:r>
      <w:r w:rsidRPr="00661AF4">
        <w:rPr>
          <w:strike/>
        </w:rPr>
        <w:t>not be only by electronic or other automated communication or recording except in the case of an intradepartmental transfer</w:t>
      </w:r>
      <w:r>
        <w:t xml:space="preserve"> </w:t>
      </w:r>
      <w:r w:rsidRPr="00661AF4">
        <w:rPr>
          <w:u w:val="single"/>
        </w:rPr>
        <w:t>be made by electronic or other automated communication or recording</w:t>
      </w:r>
      <w:r w:rsidRPr="00B62D8C">
        <w:t>.</w:t>
      </w:r>
      <w:r>
        <w:t>”</w:t>
      </w:r>
    </w:p>
    <w:p w:rsidR="009513D6" w:rsidRDefault="009513D6" w:rsidP="009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5DF" w:rsidRDefault="009513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5295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F6804" w:rsidRDefault="004F6804" w:rsidP="004F6804">
      <w:pPr>
        <w:suppressAutoHyphens/>
      </w:pPr>
    </w:p>
    <w:sectPr w:rsidR="004F6804" w:rsidSect="004F680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5DF" w:rsidRDefault="009945DF" w:rsidP="009F0C77">
      <w:r>
        <w:separator/>
      </w:r>
    </w:p>
  </w:endnote>
  <w:endnote w:type="continuationSeparator" w:id="0">
    <w:p w:rsidR="009945DF" w:rsidRDefault="009945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8F690D-149D-4EE0-AE4A-D6B378AEFA75}"/>
    <w:embedBold r:id="rId2" w:fontKey="{D92F1612-CE57-449E-B0A5-0A9A368C20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FE0465-0D1A-403A-9630-D774102E80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1FCB3CB-4CFD-431C-863C-22D9A9B685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804" w:rsidRPr="00A51D84" w:rsidRDefault="004F6804" w:rsidP="00A51D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A6FA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5DF" w:rsidRDefault="009945DF" w:rsidP="009F0C77">
      <w:r>
        <w:separator/>
      </w:r>
    </w:p>
  </w:footnote>
  <w:footnote w:type="continuationSeparator" w:id="0">
    <w:p w:rsidR="009945DF" w:rsidRDefault="009945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60AHB16"/>
    <w:docVar w:name="CoverBillType" w:val="b"/>
    <w:docVar w:name="docpath" w:val="L:\Council\bills\MS\7160AHB16.DOCX"/>
    <w:docVar w:name="dvBillNumber" w:val="448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9945DF"/>
    <w:rsid w:val="00011869"/>
    <w:rsid w:val="00015CD6"/>
    <w:rsid w:val="00052954"/>
    <w:rsid w:val="000A6FA3"/>
    <w:rsid w:val="000E1785"/>
    <w:rsid w:val="000F40FA"/>
    <w:rsid w:val="0010776B"/>
    <w:rsid w:val="00133E66"/>
    <w:rsid w:val="001435A3"/>
    <w:rsid w:val="00146ED3"/>
    <w:rsid w:val="00151044"/>
    <w:rsid w:val="00152782"/>
    <w:rsid w:val="0016451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2B8"/>
    <w:rsid w:val="00461441"/>
    <w:rsid w:val="004809EE"/>
    <w:rsid w:val="004E7D54"/>
    <w:rsid w:val="004F6804"/>
    <w:rsid w:val="005273C6"/>
    <w:rsid w:val="00530A69"/>
    <w:rsid w:val="00543EE2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C7B3C"/>
    <w:rsid w:val="008F0F33"/>
    <w:rsid w:val="008F4429"/>
    <w:rsid w:val="0094021A"/>
    <w:rsid w:val="009513D6"/>
    <w:rsid w:val="009945DF"/>
    <w:rsid w:val="009B44AF"/>
    <w:rsid w:val="009C6A0B"/>
    <w:rsid w:val="009F0C77"/>
    <w:rsid w:val="009F223B"/>
    <w:rsid w:val="009F4DD1"/>
    <w:rsid w:val="00A368E5"/>
    <w:rsid w:val="00A41684"/>
    <w:rsid w:val="00A51D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2F2D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BC498D-79BE-4F2B-A67E-2E462FB9D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F68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489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8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FEF04-8E5D-4A1B-8218-7703602C8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291</Words>
  <Characters>1660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4489: Notification procedures to a victim - South Carolina Legislature Online</dc:title>
  <dc:creator>MarthaSanders</dc:creator>
  <cp:lastModifiedBy>N Cumfer</cp:lastModifiedBy>
  <cp:revision>2</cp:revision>
  <cp:lastPrinted>2015-11-19T15:22:00Z</cp:lastPrinted>
  <dcterms:created xsi:type="dcterms:W3CDTF">2016-12-02T19:10:00Z</dcterms:created>
  <dcterms:modified xsi:type="dcterms:W3CDTF">2016-12-02T19:10:00Z</dcterms:modified>
</cp:coreProperties>
</file>