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5FC9" w:rsidRDefault="00125FC9" w:rsidP="00125FC9">
      <w:pPr>
        <w:widowControl w:val="0"/>
        <w:jc w:val="center"/>
      </w:pPr>
      <w:bookmarkStart w:id="0" w:name="_GoBack"/>
      <w:bookmarkEnd w:id="0"/>
      <w:r w:rsidRPr="00125FC9">
        <w:rPr>
          <w:b/>
        </w:rPr>
        <w:t>South Carolina General Assembly</w:t>
      </w:r>
    </w:p>
    <w:p w:rsidR="00125FC9" w:rsidRDefault="00125FC9" w:rsidP="00125FC9">
      <w:pPr>
        <w:widowControl w:val="0"/>
        <w:jc w:val="center"/>
      </w:pPr>
      <w:r>
        <w:t>121st Session, 2015-2016</w:t>
      </w:r>
    </w:p>
    <w:p w:rsidR="00125FC9" w:rsidRDefault="00125FC9" w:rsidP="00125FC9">
      <w:pPr>
        <w:widowControl w:val="0"/>
        <w:jc w:val="left"/>
      </w:pPr>
    </w:p>
    <w:p w:rsidR="00125FC9" w:rsidRDefault="00125FC9" w:rsidP="00125FC9">
      <w:pPr>
        <w:widowControl w:val="0"/>
        <w:jc w:val="left"/>
        <w:rPr>
          <w:b/>
        </w:rPr>
      </w:pPr>
      <w:r w:rsidRPr="00125FC9">
        <w:rPr>
          <w:b/>
        </w:rPr>
        <w:t>H. 4499</w:t>
      </w:r>
    </w:p>
    <w:p w:rsidR="00125FC9" w:rsidRDefault="00125FC9" w:rsidP="00125FC9">
      <w:pPr>
        <w:widowControl w:val="0"/>
        <w:jc w:val="left"/>
        <w:rPr>
          <w:b/>
        </w:rPr>
      </w:pPr>
    </w:p>
    <w:p w:rsidR="00125FC9" w:rsidRDefault="00125FC9" w:rsidP="00125FC9">
      <w:pPr>
        <w:widowControl w:val="0"/>
        <w:jc w:val="left"/>
      </w:pPr>
      <w:r w:rsidRPr="00125FC9">
        <w:rPr>
          <w:b/>
        </w:rPr>
        <w:t>STATUS INFORMATION</w:t>
      </w:r>
    </w:p>
    <w:p w:rsidR="00125FC9" w:rsidRDefault="00125FC9" w:rsidP="00125FC9">
      <w:pPr>
        <w:widowControl w:val="0"/>
        <w:jc w:val="left"/>
      </w:pPr>
    </w:p>
    <w:p w:rsidR="00125FC9" w:rsidRDefault="00125FC9" w:rsidP="00125FC9">
      <w:pPr>
        <w:widowControl w:val="0"/>
        <w:jc w:val="left"/>
      </w:pPr>
      <w:r>
        <w:t>General Bill</w:t>
      </w:r>
    </w:p>
    <w:p w:rsidR="00125FC9" w:rsidRDefault="008D65A7" w:rsidP="00125FC9">
      <w:pPr>
        <w:widowControl w:val="0"/>
        <w:jc w:val="left"/>
      </w:pPr>
      <w:r>
        <w:t>Sponsors: Reps. Putnam, Chumley and Burns</w:t>
      </w:r>
    </w:p>
    <w:p w:rsidR="00125FC9" w:rsidRDefault="00125FC9" w:rsidP="00125FC9">
      <w:pPr>
        <w:widowControl w:val="0"/>
        <w:jc w:val="left"/>
      </w:pPr>
      <w:r>
        <w:t>Document Path: l:\council\bills\gt\5004cm16.docx</w:t>
      </w:r>
    </w:p>
    <w:p w:rsidR="00125FC9" w:rsidRDefault="00125FC9" w:rsidP="00125FC9">
      <w:pPr>
        <w:widowControl w:val="0"/>
        <w:jc w:val="left"/>
      </w:pPr>
    </w:p>
    <w:p w:rsidR="00836319" w:rsidRDefault="00836319" w:rsidP="00125FC9">
      <w:pPr>
        <w:widowControl w:val="0"/>
        <w:jc w:val="left"/>
      </w:pPr>
      <w:r>
        <w:t>Introduced in the House on January 12, 2016</w:t>
      </w:r>
    </w:p>
    <w:p w:rsidR="00836319" w:rsidRPr="00836319" w:rsidRDefault="00836319" w:rsidP="00125FC9">
      <w:pPr>
        <w:widowControl w:val="0"/>
        <w:jc w:val="left"/>
      </w:pPr>
      <w:r>
        <w:t xml:space="preserve">Currently residing in the House Committee on </w:t>
      </w:r>
      <w:r w:rsidRPr="00836319">
        <w:rPr>
          <w:b/>
        </w:rPr>
        <w:t>Judiciary</w:t>
      </w:r>
    </w:p>
    <w:p w:rsidR="00836319" w:rsidRDefault="00836319" w:rsidP="00125FC9">
      <w:pPr>
        <w:widowControl w:val="0"/>
        <w:jc w:val="left"/>
      </w:pPr>
    </w:p>
    <w:p w:rsidR="00125FC9" w:rsidRDefault="00125FC9" w:rsidP="00125FC9">
      <w:pPr>
        <w:widowControl w:val="0"/>
        <w:jc w:val="left"/>
      </w:pPr>
      <w:r>
        <w:t xml:space="preserve">Summary: </w:t>
      </w:r>
      <w:r w:rsidR="00A96AD7">
        <w:t>Concealed weapons</w:t>
      </w:r>
    </w:p>
    <w:p w:rsidR="00125FC9" w:rsidRDefault="00125FC9" w:rsidP="00125FC9">
      <w:pPr>
        <w:widowControl w:val="0"/>
        <w:jc w:val="left"/>
      </w:pPr>
    </w:p>
    <w:p w:rsidR="00125FC9" w:rsidRDefault="00125FC9" w:rsidP="00125FC9">
      <w:pPr>
        <w:widowControl w:val="0"/>
        <w:jc w:val="left"/>
      </w:pPr>
    </w:p>
    <w:p w:rsidR="00125FC9" w:rsidRDefault="00125FC9" w:rsidP="00125FC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25FC9">
        <w:rPr>
          <w:b/>
        </w:rPr>
        <w:t>HISTORY OF LEGISLATIVE ACTIONS</w:t>
      </w:r>
    </w:p>
    <w:p w:rsidR="00125FC9" w:rsidRDefault="00125FC9" w:rsidP="00125FC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25FC9" w:rsidRPr="00125FC9" w:rsidRDefault="00125FC9" w:rsidP="00125FC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25FC9">
        <w:rPr>
          <w:u w:val="single"/>
        </w:rPr>
        <w:tab/>
        <w:t>Date</w:t>
      </w:r>
      <w:r w:rsidRPr="00125FC9">
        <w:rPr>
          <w:u w:val="single"/>
        </w:rPr>
        <w:tab/>
        <w:t>Body</w:t>
      </w:r>
      <w:r w:rsidRPr="00125FC9">
        <w:rPr>
          <w:u w:val="single"/>
        </w:rPr>
        <w:tab/>
        <w:t>Action Description with journal page number</w:t>
      </w:r>
      <w:r w:rsidRPr="00125FC9">
        <w:rPr>
          <w:u w:val="single"/>
        </w:rPr>
        <w:tab/>
      </w:r>
    </w:p>
    <w:p w:rsidR="00D92D65" w:rsidRDefault="00D92D65" w:rsidP="00D92D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12/3/2015</w:t>
      </w:r>
      <w:r>
        <w:tab/>
        <w:t>House</w:t>
      </w:r>
      <w:r>
        <w:tab/>
      </w:r>
      <w:r w:rsidRPr="00B70BAE">
        <w:t>Prefiled</w:t>
      </w:r>
    </w:p>
    <w:p w:rsidR="00D92D65" w:rsidRDefault="00D92D65" w:rsidP="00D92D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12/3/2015</w:t>
      </w:r>
      <w:r>
        <w:tab/>
        <w:t>House</w:t>
      </w:r>
      <w:r>
        <w:tab/>
      </w:r>
      <w:r w:rsidRPr="00B70BAE">
        <w:t xml:space="preserve">Referred to Committee on </w:t>
      </w:r>
      <w:r w:rsidRPr="00B70BAE">
        <w:rPr>
          <w:b/>
        </w:rPr>
        <w:t>Judiciary</w:t>
      </w:r>
    </w:p>
    <w:p w:rsidR="00D92D65" w:rsidRDefault="00D92D65" w:rsidP="00D92D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1/12/2016</w:t>
      </w:r>
      <w:r>
        <w:tab/>
        <w:t>House</w:t>
      </w:r>
      <w:r>
        <w:tab/>
      </w:r>
      <w:r w:rsidRPr="00B70BAE">
        <w:t>Introduced and read first time (</w:t>
      </w:r>
      <w:hyperlink r:id="rId7" w:history="1">
        <w:r w:rsidRPr="003B5209">
          <w:rPr>
            <w:rStyle w:val="Hyperlink"/>
          </w:rPr>
          <w:t>House Journal</w:t>
        </w:r>
        <w:r w:rsidRPr="003B5209">
          <w:rPr>
            <w:rStyle w:val="Hyperlink"/>
          </w:rPr>
          <w:noBreakHyphen/>
          <w:t>page 83</w:t>
        </w:r>
      </w:hyperlink>
      <w:r w:rsidRPr="00B70BAE">
        <w:t>)</w:t>
      </w:r>
    </w:p>
    <w:p w:rsidR="00D92D65" w:rsidRDefault="00D92D65" w:rsidP="00D92D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1/12/2016</w:t>
      </w:r>
      <w:r>
        <w:tab/>
        <w:t>House</w:t>
      </w:r>
      <w:r>
        <w:tab/>
      </w:r>
      <w:r w:rsidRPr="00B70BAE">
        <w:t>Ref</w:t>
      </w:r>
      <w:r>
        <w:t xml:space="preserve">erred to Committee on </w:t>
      </w:r>
      <w:r w:rsidRPr="00B70BAE">
        <w:rPr>
          <w:b/>
        </w:rPr>
        <w:t>Judiciary</w:t>
      </w:r>
      <w:r>
        <w:t xml:space="preserve"> </w:t>
      </w:r>
      <w:r w:rsidRPr="00B70BAE">
        <w:t>(</w:t>
      </w:r>
      <w:hyperlink r:id="rId8" w:history="1">
        <w:r w:rsidRPr="003B5209">
          <w:rPr>
            <w:rStyle w:val="Hyperlink"/>
          </w:rPr>
          <w:t>House Journal</w:t>
        </w:r>
        <w:r w:rsidRPr="003B5209">
          <w:rPr>
            <w:rStyle w:val="Hyperlink"/>
          </w:rPr>
          <w:noBreakHyphen/>
          <w:t>page 83</w:t>
        </w:r>
      </w:hyperlink>
      <w:r w:rsidRPr="00B70BAE">
        <w:t>)</w:t>
      </w:r>
    </w:p>
    <w:p w:rsidR="00D92D65" w:rsidRDefault="00D92D65" w:rsidP="00D92D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25FC9" w:rsidRDefault="00125FC9" w:rsidP="00125F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125FC9">
          <w:rPr>
            <w:rStyle w:val="Hyperlink"/>
          </w:rPr>
          <w:t>legislative information</w:t>
        </w:r>
      </w:hyperlink>
      <w:r>
        <w:t xml:space="preserve"> at the website</w:t>
      </w:r>
    </w:p>
    <w:p w:rsidR="00125FC9" w:rsidRDefault="00125FC9" w:rsidP="00125F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25FC9" w:rsidRPr="00125FC9" w:rsidRDefault="00125FC9" w:rsidP="00125F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25FC9" w:rsidRDefault="00125FC9" w:rsidP="00125FC9">
      <w:pPr>
        <w:widowControl w:val="0"/>
        <w:jc w:val="left"/>
      </w:pPr>
      <w:r w:rsidRPr="00125FC9">
        <w:rPr>
          <w:b/>
        </w:rPr>
        <w:t>VERSIONS OF THIS BILL</w:t>
      </w:r>
    </w:p>
    <w:p w:rsidR="00125FC9" w:rsidRDefault="00125FC9" w:rsidP="00125FC9">
      <w:pPr>
        <w:widowControl w:val="0"/>
        <w:jc w:val="left"/>
      </w:pPr>
    </w:p>
    <w:p w:rsidR="00125FC9" w:rsidRDefault="003B5209" w:rsidP="00125FC9">
      <w:pPr>
        <w:widowControl w:val="0"/>
        <w:jc w:val="left"/>
      </w:pPr>
      <w:hyperlink r:id="rId10" w:history="1">
        <w:r w:rsidR="00125FC9">
          <w:rPr>
            <w:rStyle w:val="Hyperlink"/>
          </w:rPr>
          <w:t>12/3/2015</w:t>
        </w:r>
      </w:hyperlink>
    </w:p>
    <w:p w:rsidR="00125FC9" w:rsidRDefault="00125FC9" w:rsidP="00125FC9"/>
    <w:p w:rsidR="00125FC9" w:rsidRDefault="00125FC9" w:rsidP="00125FC9">
      <w:pPr>
        <w:sectPr w:rsidR="00125FC9" w:rsidSect="00125FC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E52CF" w:rsidRDefault="00EE52CF" w:rsidP="008740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400B" w:rsidRDefault="0087400B" w:rsidP="008740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400B" w:rsidRDefault="0087400B" w:rsidP="008740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400B" w:rsidRDefault="0087400B" w:rsidP="008740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400B" w:rsidRDefault="0087400B" w:rsidP="008740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400B" w:rsidRDefault="0087400B" w:rsidP="008740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400B" w:rsidRDefault="0087400B" w:rsidP="008740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E52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31BF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7248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23</w:t>
      </w:r>
      <w:r w:rsidR="007F48C6">
        <w:noBreakHyphen/>
      </w:r>
      <w:r>
        <w:t>31</w:t>
      </w:r>
      <w:r w:rsidR="007F48C6">
        <w:noBreakHyphen/>
      </w:r>
      <w:r>
        <w:t>215, AS AMENDED, CODE OF LAWS OF SOUTH CAROLINA, 1976, RELATING TO THE ISSUANCE OF CONCEALED WEAPON PERMITS, SO AS TO PROVIDE THAT A RESIDENT OF THIS STATE MAY CARRY A CONCEALED WEAPON UPON CERTAIN PREMISES FOR THE DURATION OF A STATE EMERGENCY DECLARED BY THE GOVERNOR.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31BFB" w:rsidRDefault="00B31B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31BFB" w:rsidRDefault="00B31B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1BFB" w:rsidRDefault="00B31B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C7248B">
        <w:t>Section 23</w:t>
      </w:r>
      <w:r w:rsidR="007F48C6">
        <w:noBreakHyphen/>
      </w:r>
      <w:r w:rsidR="00C7248B">
        <w:t>31</w:t>
      </w:r>
      <w:r w:rsidR="007F48C6">
        <w:noBreakHyphen/>
      </w:r>
      <w:r w:rsidR="00C7248B">
        <w:t>215 of the 1976 Code, as last amended by Act 123 of 2014, is further amended by adding the following appropriately lettered subsection:</w:t>
      </w:r>
    </w:p>
    <w:p w:rsidR="00B31BFB" w:rsidRDefault="00B31B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248B" w:rsidRDefault="007F4DD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 )</w:t>
      </w:r>
      <w:r>
        <w:tab/>
      </w:r>
      <w:r w:rsidR="00C7248B">
        <w:t>Notwithstanding the provisions contained in subsection (M) or another provision of law, a resident of this State may carry a concealed weapon upon any premise, except in a school or on federal property, for the duration of a state emergency declared by the Governor.”</w:t>
      </w:r>
    </w:p>
    <w:p w:rsidR="00C7248B" w:rsidRDefault="00C7248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1BFB" w:rsidRDefault="00B31B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1781F">
        <w:t>2</w:t>
      </w:r>
      <w:r>
        <w:t>.</w:t>
      </w:r>
      <w:r>
        <w:tab/>
        <w:t>This act takes effect upon approval by the Governor.</w:t>
      </w:r>
    </w:p>
    <w:p w:rsidR="00924812" w:rsidRDefault="007F48C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25FC9" w:rsidRDefault="00125FC9" w:rsidP="00125FC9">
      <w:pPr>
        <w:suppressAutoHyphens/>
      </w:pPr>
    </w:p>
    <w:sectPr w:rsidR="00125FC9" w:rsidSect="00125FC9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781F" w:rsidRDefault="0001781F" w:rsidP="009F0C77">
      <w:r>
        <w:separator/>
      </w:r>
    </w:p>
  </w:endnote>
  <w:endnote w:type="continuationSeparator" w:id="0">
    <w:p w:rsidR="0001781F" w:rsidRDefault="0001781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0B935FA-C526-4490-9B33-935BB5DDEC70}"/>
    <w:embedBold r:id="rId2" w:fontKey="{7EF80037-FF1A-4368-A10C-71011FFE11F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C0C41EE-D886-4CB8-9B80-C4ED3024E88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8FD454D-AD9A-4CB3-93A2-54E6207C622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FFCBDD9-0F5C-487C-AC94-5B6F526E565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5FC9" w:rsidRPr="00EE52CF" w:rsidRDefault="00125FC9" w:rsidP="00EE52C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[4499]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B520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781F" w:rsidRDefault="0001781F" w:rsidP="009F0C77">
      <w:r>
        <w:separator/>
      </w:r>
    </w:p>
  </w:footnote>
  <w:footnote w:type="continuationSeparator" w:id="0">
    <w:p w:rsidR="0001781F" w:rsidRDefault="0001781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004CM16"/>
    <w:docVar w:name="CoverBillType" w:val="b"/>
    <w:docVar w:name="docpath" w:val="L:\Council\bills\GT\5004CM16.DOCX"/>
    <w:docVar w:name="dvBillNumber" w:val="4499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B31BFB"/>
    <w:rsid w:val="00011869"/>
    <w:rsid w:val="00015CD6"/>
    <w:rsid w:val="0001781F"/>
    <w:rsid w:val="000E1785"/>
    <w:rsid w:val="000F40FA"/>
    <w:rsid w:val="0010776B"/>
    <w:rsid w:val="00125FC9"/>
    <w:rsid w:val="00133E66"/>
    <w:rsid w:val="001435A3"/>
    <w:rsid w:val="00146ED3"/>
    <w:rsid w:val="00151044"/>
    <w:rsid w:val="001B782E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19D0"/>
    <w:rsid w:val="0037079A"/>
    <w:rsid w:val="003B5209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7F48C6"/>
    <w:rsid w:val="007F4DD8"/>
    <w:rsid w:val="008362E8"/>
    <w:rsid w:val="00836319"/>
    <w:rsid w:val="0087400B"/>
    <w:rsid w:val="008A1768"/>
    <w:rsid w:val="008D65A7"/>
    <w:rsid w:val="008F0F33"/>
    <w:rsid w:val="008F4429"/>
    <w:rsid w:val="00924812"/>
    <w:rsid w:val="0094021A"/>
    <w:rsid w:val="009B44AF"/>
    <w:rsid w:val="009C6A0B"/>
    <w:rsid w:val="009F0C77"/>
    <w:rsid w:val="009F4DD1"/>
    <w:rsid w:val="00A3222F"/>
    <w:rsid w:val="00A41684"/>
    <w:rsid w:val="00A64E80"/>
    <w:rsid w:val="00A72BCD"/>
    <w:rsid w:val="00A741D9"/>
    <w:rsid w:val="00A833AB"/>
    <w:rsid w:val="00A96AD7"/>
    <w:rsid w:val="00A9741D"/>
    <w:rsid w:val="00AC57FA"/>
    <w:rsid w:val="00AD4B17"/>
    <w:rsid w:val="00B31BFB"/>
    <w:rsid w:val="00B412D4"/>
    <w:rsid w:val="00BE3C22"/>
    <w:rsid w:val="00C0345E"/>
    <w:rsid w:val="00C3483A"/>
    <w:rsid w:val="00C7248B"/>
    <w:rsid w:val="00C74E9D"/>
    <w:rsid w:val="00C82FD3"/>
    <w:rsid w:val="00C92819"/>
    <w:rsid w:val="00CC6B7B"/>
    <w:rsid w:val="00CD2089"/>
    <w:rsid w:val="00D73A67"/>
    <w:rsid w:val="00D92D65"/>
    <w:rsid w:val="00D970A9"/>
    <w:rsid w:val="00DF3845"/>
    <w:rsid w:val="00E41911"/>
    <w:rsid w:val="00E92EEF"/>
    <w:rsid w:val="00EE52C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DF9269F-5389-416A-A46F-F03FA14B40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1781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781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25FC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6\01-12-1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1-12-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4499_2015120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499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F7849D-F2D0-41FC-89C6-1FB5AD8B44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2</Pages>
  <Words>282</Words>
  <Characters>1612</Characters>
  <Application>Microsoft Office Word</Application>
  <DocSecurity>6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4499: Concealed weapons - South Carolina Legislature Online</dc:title>
  <dc:creator>Gwen Thurmond</dc:creator>
  <cp:lastModifiedBy>N Cumfer</cp:lastModifiedBy>
  <cp:revision>2</cp:revision>
  <cp:lastPrinted>2015-12-01T14:36:00Z</cp:lastPrinted>
  <dcterms:created xsi:type="dcterms:W3CDTF">2016-12-02T19:11:00Z</dcterms:created>
  <dcterms:modified xsi:type="dcterms:W3CDTF">2016-12-02T19:11:00Z</dcterms:modified>
</cp:coreProperties>
</file>