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A21" w:rsidRDefault="00D40A21" w:rsidP="00D40A21">
      <w:pPr>
        <w:widowControl w:val="0"/>
        <w:jc w:val="center"/>
      </w:pPr>
      <w:bookmarkStart w:id="0" w:name="_GoBack"/>
      <w:bookmarkEnd w:id="0"/>
      <w:r w:rsidRPr="00D40A21">
        <w:rPr>
          <w:b/>
        </w:rPr>
        <w:t>South Carolina General Assembly</w:t>
      </w:r>
    </w:p>
    <w:p w:rsidR="00D40A21" w:rsidRDefault="00D40A21" w:rsidP="00D40A21">
      <w:pPr>
        <w:widowControl w:val="0"/>
        <w:jc w:val="center"/>
      </w:pPr>
      <w:r>
        <w:t>121st Session, 2015-2016</w:t>
      </w:r>
    </w:p>
    <w:p w:rsidR="00D40A21" w:rsidRDefault="00D40A21" w:rsidP="00D40A21">
      <w:pPr>
        <w:widowControl w:val="0"/>
        <w:jc w:val="left"/>
      </w:pPr>
    </w:p>
    <w:p w:rsidR="00D40A21" w:rsidRDefault="00D40A21" w:rsidP="00D40A21">
      <w:pPr>
        <w:widowControl w:val="0"/>
        <w:jc w:val="left"/>
        <w:rPr>
          <w:b/>
        </w:rPr>
      </w:pPr>
      <w:r w:rsidRPr="00D40A21">
        <w:rPr>
          <w:b/>
        </w:rPr>
        <w:t>S.</w:t>
      </w:r>
      <w:r>
        <w:rPr>
          <w:b/>
        </w:rPr>
        <w:t xml:space="preserve"> </w:t>
      </w:r>
      <w:r w:rsidRPr="00D40A21">
        <w:rPr>
          <w:b/>
        </w:rPr>
        <w:t>455</w:t>
      </w:r>
    </w:p>
    <w:p w:rsidR="00D40A21" w:rsidRDefault="00D40A21" w:rsidP="00D40A21">
      <w:pPr>
        <w:widowControl w:val="0"/>
        <w:jc w:val="left"/>
        <w:rPr>
          <w:b/>
        </w:rPr>
      </w:pPr>
    </w:p>
    <w:p w:rsidR="00D40A21" w:rsidRDefault="00D40A21" w:rsidP="00D40A21">
      <w:pPr>
        <w:widowControl w:val="0"/>
        <w:jc w:val="left"/>
      </w:pPr>
      <w:r w:rsidRPr="00D40A21">
        <w:rPr>
          <w:b/>
        </w:rPr>
        <w:t>STATUS INFORMATION</w:t>
      </w:r>
    </w:p>
    <w:p w:rsidR="00D40A21" w:rsidRDefault="00D40A21" w:rsidP="00D40A21">
      <w:pPr>
        <w:widowControl w:val="0"/>
        <w:jc w:val="left"/>
      </w:pPr>
    </w:p>
    <w:p w:rsidR="00D40A21" w:rsidRDefault="00D40A21" w:rsidP="00D40A21">
      <w:pPr>
        <w:widowControl w:val="0"/>
        <w:jc w:val="left"/>
      </w:pPr>
      <w:r>
        <w:t>Senate Resolution</w:t>
      </w:r>
    </w:p>
    <w:p w:rsidR="00D40A21" w:rsidRDefault="00D40A21" w:rsidP="00D40A21">
      <w:pPr>
        <w:widowControl w:val="0"/>
        <w:jc w:val="left"/>
      </w:pPr>
      <w:r>
        <w:t>Sponsors: Senators Johnson, Alexander, Allen, Bennett, Bright, Bryant, Campbell, Campsen, Cleary, Coleman, Corbin, Courson, Cromer, Davis, Fair, Gregory, Grooms, Hayes, Hembree, Hutto, Jackson, Kimpson, Leatherman, Lourie, Malloy, L. Martin, S. Martin, Massey, Matthews, McElveen, Nicholson, O'Dell, Peeler, Pinckney, Rankin, Reese, Sabb, Scott, Setzler, Shealy, Sheheen, Thurmond, Turner, Verdin, Williams and Young</w:t>
      </w:r>
    </w:p>
    <w:p w:rsidR="00D40A21" w:rsidRDefault="00D40A21" w:rsidP="00D40A21">
      <w:pPr>
        <w:widowControl w:val="0"/>
        <w:jc w:val="left"/>
      </w:pPr>
      <w:r>
        <w:t>Document Path: l:\council\bills\rm\1124zw15.docx</w:t>
      </w:r>
    </w:p>
    <w:p w:rsidR="00D40A21" w:rsidRDefault="00D40A21" w:rsidP="00D40A21">
      <w:pPr>
        <w:widowControl w:val="0"/>
        <w:jc w:val="left"/>
      </w:pPr>
    </w:p>
    <w:p w:rsidR="00D40A21" w:rsidRDefault="00D40A21" w:rsidP="00D40A21">
      <w:pPr>
        <w:widowControl w:val="0"/>
        <w:jc w:val="left"/>
      </w:pPr>
      <w:r>
        <w:t>Introduced in the Senate on February 12, 2015</w:t>
      </w:r>
    </w:p>
    <w:p w:rsidR="00D40A21" w:rsidRDefault="00D40A21" w:rsidP="00D40A21">
      <w:pPr>
        <w:widowControl w:val="0"/>
        <w:jc w:val="left"/>
      </w:pPr>
      <w:r>
        <w:t>Adopted by the Senate on February 12, 2015</w:t>
      </w:r>
    </w:p>
    <w:p w:rsidR="00D40A21" w:rsidRDefault="00D40A21" w:rsidP="00D40A21">
      <w:pPr>
        <w:widowControl w:val="0"/>
        <w:jc w:val="left"/>
      </w:pPr>
    </w:p>
    <w:p w:rsidR="00D40A21" w:rsidRDefault="00D40A21" w:rsidP="00D40A21">
      <w:pPr>
        <w:widowControl w:val="0"/>
        <w:jc w:val="left"/>
      </w:pPr>
      <w:r>
        <w:t xml:space="preserve">Summary: </w:t>
      </w:r>
      <w:r w:rsidR="006A288B">
        <w:t>Mt. Calvary Fire Baptized Holiness Church</w:t>
      </w:r>
    </w:p>
    <w:p w:rsidR="00D40A21" w:rsidRDefault="00D40A21" w:rsidP="00D40A21">
      <w:pPr>
        <w:widowControl w:val="0"/>
        <w:jc w:val="left"/>
      </w:pPr>
    </w:p>
    <w:p w:rsidR="00D40A21" w:rsidRDefault="00D40A21" w:rsidP="00D40A21">
      <w:pPr>
        <w:widowControl w:val="0"/>
        <w:jc w:val="left"/>
      </w:pPr>
    </w:p>
    <w:p w:rsidR="00D40A21" w:rsidRDefault="00D40A21" w:rsidP="00D40A21">
      <w:pPr>
        <w:widowControl w:val="0"/>
        <w:tabs>
          <w:tab w:val="center" w:pos="590"/>
          <w:tab w:val="center" w:pos="1440"/>
          <w:tab w:val="left" w:pos="1872"/>
          <w:tab w:val="left" w:pos="9187"/>
        </w:tabs>
        <w:jc w:val="left"/>
      </w:pPr>
      <w:r w:rsidRPr="00D40A21">
        <w:rPr>
          <w:b/>
        </w:rPr>
        <w:t>HISTORY OF LEGISLATIVE ACTIONS</w:t>
      </w:r>
    </w:p>
    <w:p w:rsidR="00D40A21" w:rsidRDefault="00D40A21" w:rsidP="00D40A21">
      <w:pPr>
        <w:widowControl w:val="0"/>
        <w:tabs>
          <w:tab w:val="center" w:pos="590"/>
          <w:tab w:val="center" w:pos="1440"/>
          <w:tab w:val="left" w:pos="1872"/>
          <w:tab w:val="left" w:pos="9187"/>
        </w:tabs>
        <w:jc w:val="left"/>
      </w:pPr>
    </w:p>
    <w:p w:rsidR="00D40A21" w:rsidRPr="00D40A21" w:rsidRDefault="00D40A21" w:rsidP="00D40A21">
      <w:pPr>
        <w:widowControl w:val="0"/>
        <w:tabs>
          <w:tab w:val="center" w:pos="590"/>
          <w:tab w:val="center" w:pos="1440"/>
          <w:tab w:val="left" w:pos="1872"/>
          <w:tab w:val="left" w:pos="9187"/>
        </w:tabs>
        <w:jc w:val="left"/>
      </w:pPr>
      <w:r w:rsidRPr="00D40A21">
        <w:rPr>
          <w:u w:val="single"/>
        </w:rPr>
        <w:tab/>
        <w:t>Date</w:t>
      </w:r>
      <w:r w:rsidRPr="00D40A21">
        <w:rPr>
          <w:u w:val="single"/>
        </w:rPr>
        <w:tab/>
        <w:t>Body</w:t>
      </w:r>
      <w:r w:rsidRPr="00D40A21">
        <w:rPr>
          <w:u w:val="single"/>
        </w:rPr>
        <w:tab/>
        <w:t>Action Description with journal page number</w:t>
      </w:r>
      <w:r w:rsidRPr="00D40A21">
        <w:rPr>
          <w:u w:val="single"/>
        </w:rPr>
        <w:tab/>
      </w:r>
    </w:p>
    <w:p w:rsidR="00381E7D" w:rsidRDefault="00381E7D" w:rsidP="00381E7D">
      <w:pPr>
        <w:widowControl w:val="0"/>
        <w:tabs>
          <w:tab w:val="right" w:pos="1008"/>
          <w:tab w:val="left" w:pos="1152"/>
          <w:tab w:val="left" w:pos="1872"/>
          <w:tab w:val="left" w:pos="9187"/>
        </w:tabs>
        <w:ind w:left="2088" w:hanging="2088"/>
        <w:jc w:val="left"/>
      </w:pPr>
      <w:r>
        <w:tab/>
        <w:t>2/12/2015</w:t>
      </w:r>
      <w:r>
        <w:tab/>
        <w:t>Senate</w:t>
      </w:r>
      <w:r>
        <w:tab/>
      </w:r>
      <w:r w:rsidRPr="00BB791C">
        <w:t>Introduced and adopted (</w:t>
      </w:r>
      <w:hyperlink r:id="rId7" w:history="1">
        <w:r w:rsidRPr="006F3BA6">
          <w:rPr>
            <w:rStyle w:val="Hyperlink"/>
          </w:rPr>
          <w:t>Senate Journal</w:t>
        </w:r>
        <w:r w:rsidRPr="006F3BA6">
          <w:rPr>
            <w:rStyle w:val="Hyperlink"/>
          </w:rPr>
          <w:noBreakHyphen/>
          <w:t>page 4</w:t>
        </w:r>
      </w:hyperlink>
      <w:r w:rsidRPr="00BB791C">
        <w:t>)</w:t>
      </w:r>
    </w:p>
    <w:p w:rsidR="00381E7D" w:rsidRDefault="00381E7D" w:rsidP="00381E7D">
      <w:pPr>
        <w:widowControl w:val="0"/>
        <w:tabs>
          <w:tab w:val="right" w:pos="1008"/>
          <w:tab w:val="left" w:pos="1152"/>
          <w:tab w:val="left" w:pos="1872"/>
          <w:tab w:val="left" w:pos="9187"/>
        </w:tabs>
        <w:ind w:left="2088" w:hanging="2088"/>
        <w:jc w:val="left"/>
      </w:pPr>
    </w:p>
    <w:p w:rsidR="00D40A21" w:rsidRDefault="00D40A21" w:rsidP="00D40A21">
      <w:pPr>
        <w:widowControl w:val="0"/>
        <w:tabs>
          <w:tab w:val="right" w:pos="1008"/>
          <w:tab w:val="left" w:pos="1152"/>
          <w:tab w:val="left" w:pos="1872"/>
          <w:tab w:val="left" w:pos="9187"/>
        </w:tabs>
        <w:ind w:left="2088" w:hanging="2088"/>
        <w:jc w:val="left"/>
      </w:pPr>
      <w:r>
        <w:t xml:space="preserve">View the latest </w:t>
      </w:r>
      <w:hyperlink r:id="rId8" w:history="1">
        <w:r w:rsidRPr="00D40A21">
          <w:rPr>
            <w:rStyle w:val="Hyperlink"/>
          </w:rPr>
          <w:t>legislative information</w:t>
        </w:r>
      </w:hyperlink>
      <w:r>
        <w:t xml:space="preserve"> at the website</w:t>
      </w:r>
    </w:p>
    <w:p w:rsidR="00D40A21" w:rsidRDefault="00D40A21" w:rsidP="00D40A21">
      <w:pPr>
        <w:widowControl w:val="0"/>
        <w:tabs>
          <w:tab w:val="right" w:pos="1008"/>
          <w:tab w:val="left" w:pos="1152"/>
          <w:tab w:val="left" w:pos="1872"/>
          <w:tab w:val="left" w:pos="9187"/>
        </w:tabs>
        <w:ind w:left="2088" w:hanging="2088"/>
        <w:jc w:val="left"/>
      </w:pPr>
    </w:p>
    <w:p w:rsidR="00D40A21" w:rsidRPr="00D40A21" w:rsidRDefault="00D40A21" w:rsidP="00D40A21">
      <w:pPr>
        <w:widowControl w:val="0"/>
        <w:tabs>
          <w:tab w:val="right" w:pos="1008"/>
          <w:tab w:val="left" w:pos="1152"/>
          <w:tab w:val="left" w:pos="1872"/>
          <w:tab w:val="left" w:pos="9187"/>
        </w:tabs>
        <w:ind w:left="2088" w:hanging="2088"/>
        <w:jc w:val="left"/>
      </w:pPr>
    </w:p>
    <w:p w:rsidR="00D40A21" w:rsidRDefault="00D40A21" w:rsidP="00D40A21">
      <w:r w:rsidRPr="00D40A21">
        <w:rPr>
          <w:b/>
        </w:rPr>
        <w:t>VERSIONS OF THIS BILL</w:t>
      </w:r>
    </w:p>
    <w:p w:rsidR="00D40A21" w:rsidRDefault="00D40A21" w:rsidP="00D40A21"/>
    <w:p w:rsidR="00D40A21" w:rsidRDefault="006F3BA6" w:rsidP="00D40A21">
      <w:hyperlink r:id="rId9" w:history="1">
        <w:r w:rsidR="00D40A21">
          <w:rPr>
            <w:rStyle w:val="Hyperlink"/>
          </w:rPr>
          <w:t>2/12/2015</w:t>
        </w:r>
      </w:hyperlink>
    </w:p>
    <w:p w:rsidR="00D40A21" w:rsidRDefault="00D40A21" w:rsidP="00D40A21"/>
    <w:p w:rsidR="00D40A21" w:rsidRDefault="00D40A21" w:rsidP="00D40A21">
      <w:pPr>
        <w:sectPr w:rsidR="00D40A21" w:rsidSect="00D40A21">
          <w:pgSz w:w="12240" w:h="15840" w:code="1"/>
          <w:pgMar w:top="1080" w:right="1440" w:bottom="1080" w:left="1440" w:header="720" w:footer="720" w:gutter="0"/>
          <w:cols w:space="720"/>
          <w:noEndnote/>
          <w:docGrid w:linePitch="360"/>
        </w:sectPr>
      </w:pPr>
    </w:p>
    <w:p w:rsidR="00D9375E" w:rsidRDefault="00D937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D1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1F1" w:rsidRDefault="004E237D" w:rsidP="006F7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6F71F1">
        <w:t xml:space="preserve">RECOGNIZE AND CONGRATULATE </w:t>
      </w:r>
      <w:r w:rsidR="004B0AD8">
        <w:t>M</w:t>
      </w:r>
      <w:r w:rsidR="00E75F64">
        <w:t xml:space="preserve">T. </w:t>
      </w:r>
      <w:r w:rsidR="004B0AD8">
        <w:t xml:space="preserve">CALVARY FIRE BAPTIZED HOLINESS </w:t>
      </w:r>
      <w:r w:rsidR="006F71F1">
        <w:t xml:space="preserve">CHURCH OF </w:t>
      </w:r>
      <w:r w:rsidR="004B0AD8">
        <w:t>MANNING</w:t>
      </w:r>
      <w:r w:rsidR="006F71F1">
        <w:t xml:space="preserve"> ON THE OCCASION OF ITS HISTORIC ONE HUNDREDTH ANNIVERSARY AND TO COMMEND THE CHURCH FOR A CENTURY OF SERVICE TO GOD AND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D8A" w:rsidRDefault="00F93351"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86449">
        <w:t xml:space="preserve">founded in 1914, </w:t>
      </w:r>
      <w:r w:rsidR="00181AF2">
        <w:t>Mt. Calvary Fire Baptized Holiness Church</w:t>
      </w:r>
      <w:r w:rsidR="00A86449">
        <w:t xml:space="preserve"> traces its history </w:t>
      </w:r>
      <w:r w:rsidR="00181AF2">
        <w:t>back to the early twentieth century. The</w:t>
      </w:r>
      <w:r>
        <w:t xml:space="preserve"> 1935 WPA Survey of Church Archives</w:t>
      </w:r>
      <w:r w:rsidR="00181AF2">
        <w:t xml:space="preserve"> shows</w:t>
      </w:r>
      <w:r w:rsidR="00DF3555">
        <w:t xml:space="preserve"> </w:t>
      </w:r>
      <w:r w:rsidR="00181AF2">
        <w:t xml:space="preserve">Mt. Calvary recorded </w:t>
      </w:r>
      <w:r w:rsidR="00DF3555">
        <w:t xml:space="preserve">as the Colored Fire Baptized Holiness Church of God of the Americas of Manning, South Carolina. The survey </w:t>
      </w:r>
      <w:r w:rsidR="004C3298">
        <w:t xml:space="preserve">further </w:t>
      </w:r>
      <w:r w:rsidR="00DF3555">
        <w:t xml:space="preserve">reports that eight members, under the leadership of Reverend P.G. Gladden, organized the church and </w:t>
      </w:r>
      <w:r w:rsidR="004C3298">
        <w:t xml:space="preserve">in </w:t>
      </w:r>
      <w:r w:rsidR="00A86449">
        <w:t>its founding year</w:t>
      </w:r>
      <w:r w:rsidR="004C3298">
        <w:t xml:space="preserve"> </w:t>
      </w:r>
      <w:r w:rsidR="00DF3555">
        <w:t>erected a square frame building</w:t>
      </w:r>
      <w:r w:rsidR="004C3298">
        <w:t>,</w:t>
      </w:r>
      <w:r w:rsidR="00DF3555">
        <w:t xml:space="preserve"> where services were held</w:t>
      </w:r>
      <w:r w:rsidR="00A16D8A">
        <w:t>. Th</w:t>
      </w:r>
      <w:r w:rsidR="004C3298">
        <w:t>is</w:t>
      </w:r>
      <w:r w:rsidR="00A16D8A">
        <w:t xml:space="preserve"> building was located on “Factory Hill</w:t>
      </w:r>
      <w:r w:rsidR="00E827E5">
        <w:t>,</w:t>
      </w:r>
      <w:r w:rsidR="00A16D8A">
        <w:t xml:space="preserve">” </w:t>
      </w:r>
      <w:r w:rsidR="00E827E5">
        <w:t>p</w:t>
      </w:r>
      <w:r w:rsidR="00A16D8A">
        <w:t>resently known as Mill Street</w:t>
      </w:r>
      <w:r w:rsidR="00E827E5">
        <w:t xml:space="preserve"> and n</w:t>
      </w:r>
      <w:r w:rsidR="00A16D8A">
        <w:t>ow home to Clarendon Memorial Hospital; and</w:t>
      </w:r>
    </w:p>
    <w:p w:rsidR="00A16D8A" w:rsidRDefault="00A16D8A"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6D8A" w:rsidRDefault="00A16D8A"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D3EC0">
        <w:t>after holding services in this area for several years, M</w:t>
      </w:r>
      <w:r w:rsidR="00490610">
        <w:t>t.</w:t>
      </w:r>
      <w:r w:rsidR="004C3298">
        <w:t xml:space="preserve"> </w:t>
      </w:r>
      <w:r w:rsidR="006D3EC0">
        <w:t>Calvary had to move outside the city limits because Manning town officials said the church was making too much noise; and</w:t>
      </w:r>
    </w:p>
    <w:p w:rsidR="00F93351" w:rsidRDefault="00F93351"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3351" w:rsidRDefault="00726624"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not clear when </w:t>
      </w:r>
      <w:r w:rsidR="00490610">
        <w:t>Mt. Calvary</w:t>
      </w:r>
      <w:r>
        <w:t xml:space="preserve"> moved to its present </w:t>
      </w:r>
      <w:r w:rsidR="0014019C">
        <w:t>site, nor is it certain who named the church or when the correct name</w:t>
      </w:r>
      <w:r w:rsidR="00E773A4">
        <w:t>,</w:t>
      </w:r>
      <w:r w:rsidR="0014019C">
        <w:t xml:space="preserve"> M</w:t>
      </w:r>
      <w:r w:rsidR="00E773A4">
        <w:t xml:space="preserve">t. </w:t>
      </w:r>
      <w:r w:rsidR="0014019C">
        <w:t>Calvary</w:t>
      </w:r>
      <w:r w:rsidR="00E773A4">
        <w:t xml:space="preserve"> </w:t>
      </w:r>
      <w:r w:rsidR="0014019C">
        <w:t>Fire Baptized Holiness Church</w:t>
      </w:r>
      <w:r w:rsidR="00E773A4">
        <w:t xml:space="preserve">, was </w:t>
      </w:r>
      <w:r w:rsidR="009F122C">
        <w:t xml:space="preserve">first </w:t>
      </w:r>
      <w:r w:rsidR="00E773A4">
        <w:t>used. However, according to Clarendon County Court</w:t>
      </w:r>
      <w:r w:rsidR="00D21B34">
        <w:t>h</w:t>
      </w:r>
      <w:r w:rsidR="00E773A4">
        <w:t>ouse</w:t>
      </w:r>
      <w:r w:rsidR="003B0F4B">
        <w:t xml:space="preserve"> records, in April 1920 the Reverend F. Montgomery</w:t>
      </w:r>
      <w:r w:rsidR="006177C0">
        <w:t xml:space="preserve"> (</w:t>
      </w:r>
      <w:r w:rsidR="003B0F4B">
        <w:t>pastor</w:t>
      </w:r>
      <w:r w:rsidR="006177C0">
        <w:t xml:space="preserve">), </w:t>
      </w:r>
      <w:r w:rsidR="003B0F4B">
        <w:t>Brother Jeff Coklin</w:t>
      </w:r>
      <w:r w:rsidR="006177C0">
        <w:t xml:space="preserve">, </w:t>
      </w:r>
      <w:r w:rsidR="003B0F4B">
        <w:t>Brother William Govan</w:t>
      </w:r>
      <w:r w:rsidR="006177C0">
        <w:t xml:space="preserve">, </w:t>
      </w:r>
      <w:r w:rsidR="003B0F4B">
        <w:t>and Brother Winston Servance, trustees of the church, purchased the lot where the present church</w:t>
      </w:r>
      <w:r w:rsidR="00FC1141">
        <w:t xml:space="preserve"> building</w:t>
      </w:r>
      <w:r w:rsidR="003B0F4B">
        <w:t xml:space="preserve"> is located. At that time, the congregation was listed as the Colored Fire Baptized Holiness Baptist Church of Manning; and</w:t>
      </w:r>
    </w:p>
    <w:p w:rsidR="003B0F4B" w:rsidRDefault="003B0F4B"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624" w:rsidRDefault="003B0F4B"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the church burned in 1926 during the ministry of Reverend Bowens. </w:t>
      </w:r>
      <w:r w:rsidR="00942D3A">
        <w:t xml:space="preserve">The WPA survey </w:t>
      </w:r>
      <w:r w:rsidR="00275EFE">
        <w:t>testifies that</w:t>
      </w:r>
      <w:r w:rsidR="00942D3A">
        <w:t xml:space="preserve"> it was rebuilt and dedicated in 1928. </w:t>
      </w:r>
      <w:r w:rsidR="001960EE">
        <w:t>Valued at five hundred dollars, t</w:t>
      </w:r>
      <w:r w:rsidR="008A1339">
        <w:t xml:space="preserve">he new </w:t>
      </w:r>
      <w:r w:rsidR="005B6E3D">
        <w:t>church</w:t>
      </w:r>
      <w:r w:rsidR="00942D3A">
        <w:t xml:space="preserve"> measured twenty</w:t>
      </w:r>
      <w:r w:rsidR="009C3804">
        <w:noBreakHyphen/>
      </w:r>
      <w:r w:rsidR="00942D3A">
        <w:t>four by forty and featured recessed doors</w:t>
      </w:r>
      <w:r w:rsidR="005744BF">
        <w:t xml:space="preserve"> (</w:t>
      </w:r>
      <w:r w:rsidR="00942D3A">
        <w:t>tower over door</w:t>
      </w:r>
      <w:r w:rsidR="00154C4A">
        <w:t>s</w:t>
      </w:r>
      <w:r w:rsidR="005744BF">
        <w:t>)</w:t>
      </w:r>
      <w:r w:rsidR="005B6E3D">
        <w:t>, rough benches, and had</w:t>
      </w:r>
      <w:r w:rsidR="00D46317">
        <w:t xml:space="preserve"> </w:t>
      </w:r>
      <w:r w:rsidR="00942D3A">
        <w:t>a capacity of two hundred; and</w:t>
      </w:r>
    </w:p>
    <w:p w:rsidR="00942D3A" w:rsidRDefault="00942D3A"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 Sunday, </w:t>
      </w:r>
      <w:r w:rsidR="000F64B4">
        <w:t>August 1</w:t>
      </w:r>
      <w:r w:rsidR="00246C79">
        <w:t>7</w:t>
      </w:r>
      <w:r w:rsidR="000F64B4">
        <w:t>, 2014,</w:t>
      </w:r>
      <w:r>
        <w:t xml:space="preserve"> the grateful congregation of </w:t>
      </w:r>
      <w:r w:rsidR="000F64B4">
        <w:t>Mt. Calvary Fire Baptized Holiness Church held</w:t>
      </w:r>
      <w:r>
        <w:t xml:space="preserve"> a special commemorative service to celebrate God</w:t>
      </w:r>
      <w:r w:rsidR="009C3804" w:rsidRPr="009C3804">
        <w:t>’</w:t>
      </w:r>
      <w:r>
        <w:t xml:space="preserve">s faithfulness to the church, both spiritually and materially, over </w:t>
      </w:r>
      <w:r w:rsidR="000F64B4">
        <w:t xml:space="preserve">a </w:t>
      </w:r>
      <w:r>
        <w:t>century</w:t>
      </w:r>
      <w:r w:rsidR="000F64B4">
        <w:t xml:space="preserve"> of worship and ministry</w:t>
      </w:r>
      <w:r>
        <w:t>; and</w:t>
      </w: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standing on the faith and strength of its early pastors and members, </w:t>
      </w:r>
      <w:r w:rsidR="00211C75">
        <w:t>Mt. Calvary</w:t>
      </w:r>
      <w:r w:rsidR="009C3804" w:rsidRPr="009C3804">
        <w:t>’</w:t>
      </w:r>
      <w:r>
        <w:t>s present congregation “presses toward the mark for the prize of the high calling of God in Christ Jesus” (Philippians 3:14), continuing to preach and teach the Word of God; and</w:t>
      </w: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5563">
        <w:rPr>
          <w:rFonts w:eastAsiaTheme="minorHAnsi"/>
          <w:color w:val="000000" w:themeColor="text1"/>
          <w:szCs w:val="22"/>
          <w:u w:color="000000" w:themeColor="text1"/>
        </w:rPr>
        <w:t xml:space="preserve">Whereas, </w:t>
      </w:r>
      <w:r w:rsidR="00211C75">
        <w:t>Mt. Calvary Fire Baptized Holiness Church</w:t>
      </w:r>
      <w:r w:rsidRPr="00DB5563">
        <w:rPr>
          <w:rFonts w:eastAsiaTheme="minorHAnsi"/>
          <w:color w:val="000000" w:themeColor="text1"/>
          <w:szCs w:val="22"/>
          <w:u w:color="000000" w:themeColor="text1"/>
        </w:rPr>
        <w:t xml:space="preserve"> has been a beacon of light in </w:t>
      </w:r>
      <w:r>
        <w:rPr>
          <w:rFonts w:eastAsiaTheme="minorHAnsi"/>
          <w:color w:val="000000" w:themeColor="text1"/>
          <w:szCs w:val="22"/>
          <w:u w:color="000000" w:themeColor="text1"/>
        </w:rPr>
        <w:t xml:space="preserve">the </w:t>
      </w:r>
      <w:r w:rsidR="00211C75">
        <w:rPr>
          <w:rFonts w:eastAsiaTheme="minorHAnsi"/>
          <w:color w:val="000000" w:themeColor="text1"/>
          <w:szCs w:val="22"/>
          <w:u w:color="000000" w:themeColor="text1"/>
        </w:rPr>
        <w:t>Manning</w:t>
      </w:r>
      <w:r>
        <w:rPr>
          <w:rFonts w:eastAsiaTheme="minorHAnsi"/>
          <w:color w:val="000000" w:themeColor="text1"/>
          <w:szCs w:val="22"/>
          <w:u w:color="000000" w:themeColor="text1"/>
        </w:rPr>
        <w:t xml:space="preserve"> area</w:t>
      </w:r>
      <w:r w:rsidRPr="00DB5563">
        <w:rPr>
          <w:rFonts w:eastAsiaTheme="minorHAnsi"/>
          <w:color w:val="000000" w:themeColor="text1"/>
          <w:szCs w:val="22"/>
          <w:u w:color="000000" w:themeColor="text1"/>
        </w:rPr>
        <w:t xml:space="preserve"> for </w:t>
      </w:r>
      <w:r>
        <w:rPr>
          <w:rFonts w:eastAsiaTheme="minorHAnsi"/>
          <w:color w:val="000000" w:themeColor="text1"/>
          <w:szCs w:val="22"/>
          <w:u w:color="000000" w:themeColor="text1"/>
        </w:rPr>
        <w:t>one</w:t>
      </w:r>
      <w:r w:rsidRPr="00DB5563">
        <w:rPr>
          <w:rFonts w:eastAsiaTheme="minorHAnsi"/>
          <w:color w:val="000000" w:themeColor="text1"/>
          <w:szCs w:val="22"/>
          <w:u w:color="000000" w:themeColor="text1"/>
        </w:rPr>
        <w:t xml:space="preserve"> hundred</w:t>
      </w:r>
      <w:r w:rsidR="00211C75">
        <w:rPr>
          <w:rFonts w:eastAsiaTheme="minorHAnsi"/>
          <w:color w:val="000000" w:themeColor="text1"/>
          <w:szCs w:val="22"/>
          <w:u w:color="000000" w:themeColor="text1"/>
        </w:rPr>
        <w:t xml:space="preserve"> </w:t>
      </w:r>
      <w:r w:rsidRPr="00DB5563">
        <w:rPr>
          <w:rFonts w:eastAsiaTheme="minorHAnsi"/>
          <w:color w:val="000000" w:themeColor="text1"/>
          <w:szCs w:val="22"/>
          <w:u w:color="000000" w:themeColor="text1"/>
        </w:rPr>
        <w:t>years, and, God willing, will continue its godly heritage in many more years of worship and service. Now, therefore,</w:t>
      </w: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3ED7" w:rsidRDefault="00A21F97" w:rsidP="00DF3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recognize and congratulate </w:t>
      </w:r>
      <w:r w:rsidR="00DF3ED7">
        <w:t>Mt. Calvary Fire Baptized Holiness Church of Manning on the occasion of its historic one hundredth anniversary and commend the church for a century of service to God and the community.</w:t>
      </w: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1F97" w:rsidRDefault="00A21F97" w:rsidP="00A21F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D46317">
        <w:t xml:space="preserve">Rev. Dr. </w:t>
      </w:r>
      <w:r w:rsidR="00C90221">
        <w:t>Cornelius Alexander</w:t>
      </w:r>
      <w:r w:rsidR="003F2F62">
        <w:t>, Sr.,</w:t>
      </w:r>
      <w:r w:rsidR="00D46317">
        <w:t xml:space="preserve"> Pastor, </w:t>
      </w:r>
      <w:r w:rsidR="00C90221">
        <w:t xml:space="preserve">on behalf of the congregation of </w:t>
      </w:r>
      <w:r w:rsidR="00DF3ED7">
        <w:t>Mt. Calvary Fire Baptized Holiness Church</w:t>
      </w:r>
      <w:r>
        <w:t>.</w:t>
      </w:r>
    </w:p>
    <w:p w:rsidR="00581AA8" w:rsidRDefault="009C38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A21" w:rsidRDefault="00D40A21" w:rsidP="00D40A21">
      <w:pPr>
        <w:suppressAutoHyphens/>
      </w:pPr>
    </w:p>
    <w:sectPr w:rsidR="00D40A21" w:rsidSect="00D40A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D1D" w:rsidRDefault="00841D1D" w:rsidP="009F0C77">
      <w:r>
        <w:separator/>
      </w:r>
    </w:p>
  </w:endnote>
  <w:endnote w:type="continuationSeparator" w:id="0">
    <w:p w:rsidR="00841D1D" w:rsidRDefault="00841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C3F14F-710A-4438-80B8-D150D8E6A7BB}"/>
    <w:embedBold r:id="rId2" w:fontKey="{9F104930-03F7-4AD4-8F20-26449EBF1A2C}"/>
  </w:font>
  <w:font w:name="Calibri">
    <w:panose1 w:val="020F0502020204030204"/>
    <w:charset w:val="00"/>
    <w:family w:val="swiss"/>
    <w:pitch w:val="variable"/>
    <w:sig w:usb0="E00002FF" w:usb1="4000ACFF" w:usb2="00000001" w:usb3="00000000" w:csb0="0000019F" w:csb1="00000000"/>
    <w:embedRegular r:id="rId3" w:fontKey="{81A08A26-5FAD-49C4-A9B8-EAD3FA08FBE8}"/>
  </w:font>
  <w:font w:name="Segoe UI">
    <w:panose1 w:val="020B0502040204020203"/>
    <w:charset w:val="00"/>
    <w:family w:val="swiss"/>
    <w:pitch w:val="variable"/>
    <w:sig w:usb0="E10022FF" w:usb1="C000E47F" w:usb2="00000029" w:usb3="00000000" w:csb0="000001DF" w:csb1="00000000"/>
    <w:embedRegular r:id="rId4" w:fontKey="{9DA600F9-EDCB-4670-A750-A09662DC5DD9}"/>
  </w:font>
  <w:font w:name="Cambria">
    <w:panose1 w:val="02040503050406030204"/>
    <w:charset w:val="00"/>
    <w:family w:val="roman"/>
    <w:pitch w:val="variable"/>
    <w:sig w:usb0="E00002FF" w:usb1="400004FF" w:usb2="00000000" w:usb3="00000000" w:csb0="0000019F" w:csb1="00000000"/>
    <w:embedRegular r:id="rId5" w:fontKey="{BEEBC2FB-44D8-412C-89EB-5BBFE4FC4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A21" w:rsidRPr="00D9375E" w:rsidRDefault="00D40A21" w:rsidP="00D9375E">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6F3B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D1D" w:rsidRDefault="00841D1D" w:rsidP="009F0C77">
      <w:r>
        <w:separator/>
      </w:r>
    </w:p>
  </w:footnote>
  <w:footnote w:type="continuationSeparator" w:id="0">
    <w:p w:rsidR="00841D1D" w:rsidRDefault="00841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ZW15"/>
    <w:docVar w:name="CoverBillType" w:val="r"/>
    <w:docVar w:name="docpath" w:val="L:\Council\bills\RM\1124ZW15.DOCX"/>
    <w:docVar w:name="dvBillNumber" w:val="455"/>
    <w:docVar w:name="dvBillNumberPrefix" w:val="S. "/>
    <w:docVar w:name="dvOriginalBody" w:val="Senate"/>
    <w:docVar w:name="dvSteno" w:val="RM"/>
    <w:docVar w:name="NameofBody" w:val="s"/>
    <w:docVar w:name="vgroup2" w:val="Council"/>
  </w:docVars>
  <w:rsids>
    <w:rsidRoot w:val="00841D1D"/>
    <w:rsid w:val="00026C9A"/>
    <w:rsid w:val="000965A1"/>
    <w:rsid w:val="000E1785"/>
    <w:rsid w:val="000F39F2"/>
    <w:rsid w:val="000F64B4"/>
    <w:rsid w:val="001023A4"/>
    <w:rsid w:val="0010776B"/>
    <w:rsid w:val="00133E66"/>
    <w:rsid w:val="00134ACF"/>
    <w:rsid w:val="0014019C"/>
    <w:rsid w:val="00144E15"/>
    <w:rsid w:val="00154C4A"/>
    <w:rsid w:val="00181AF2"/>
    <w:rsid w:val="001960EE"/>
    <w:rsid w:val="001A4A62"/>
    <w:rsid w:val="001A681E"/>
    <w:rsid w:val="001B34BA"/>
    <w:rsid w:val="001D08F2"/>
    <w:rsid w:val="002037CA"/>
    <w:rsid w:val="002047A2"/>
    <w:rsid w:val="00211C75"/>
    <w:rsid w:val="002321B6"/>
    <w:rsid w:val="0023696B"/>
    <w:rsid w:val="00246C79"/>
    <w:rsid w:val="00250967"/>
    <w:rsid w:val="002759C5"/>
    <w:rsid w:val="00275EFE"/>
    <w:rsid w:val="00277DEE"/>
    <w:rsid w:val="00280D88"/>
    <w:rsid w:val="002928FF"/>
    <w:rsid w:val="00294ABE"/>
    <w:rsid w:val="002A24F4"/>
    <w:rsid w:val="002A3EB4"/>
    <w:rsid w:val="00325348"/>
    <w:rsid w:val="00381E7D"/>
    <w:rsid w:val="00393688"/>
    <w:rsid w:val="003B0F4B"/>
    <w:rsid w:val="003D411E"/>
    <w:rsid w:val="003E3C1E"/>
    <w:rsid w:val="003E6148"/>
    <w:rsid w:val="003F2F62"/>
    <w:rsid w:val="00400EAA"/>
    <w:rsid w:val="0041760A"/>
    <w:rsid w:val="004809EE"/>
    <w:rsid w:val="00490610"/>
    <w:rsid w:val="004B0AD8"/>
    <w:rsid w:val="004C3298"/>
    <w:rsid w:val="004E237D"/>
    <w:rsid w:val="00511EE9"/>
    <w:rsid w:val="00521E00"/>
    <w:rsid w:val="005744BF"/>
    <w:rsid w:val="00577C6C"/>
    <w:rsid w:val="00581AA8"/>
    <w:rsid w:val="0058501B"/>
    <w:rsid w:val="005B6E3D"/>
    <w:rsid w:val="0061228A"/>
    <w:rsid w:val="006177C0"/>
    <w:rsid w:val="006215AA"/>
    <w:rsid w:val="006340D9"/>
    <w:rsid w:val="00643B8E"/>
    <w:rsid w:val="00665EBC"/>
    <w:rsid w:val="0069470D"/>
    <w:rsid w:val="006A288B"/>
    <w:rsid w:val="006A476C"/>
    <w:rsid w:val="006C3079"/>
    <w:rsid w:val="006C6A93"/>
    <w:rsid w:val="006D3EC0"/>
    <w:rsid w:val="006E02F9"/>
    <w:rsid w:val="006E2EE3"/>
    <w:rsid w:val="006F3BA6"/>
    <w:rsid w:val="006F71F1"/>
    <w:rsid w:val="00726624"/>
    <w:rsid w:val="00753C04"/>
    <w:rsid w:val="00756946"/>
    <w:rsid w:val="00757F80"/>
    <w:rsid w:val="00771EEC"/>
    <w:rsid w:val="00786819"/>
    <w:rsid w:val="007A325A"/>
    <w:rsid w:val="007F1523"/>
    <w:rsid w:val="007F509E"/>
    <w:rsid w:val="007F5799"/>
    <w:rsid w:val="007F6947"/>
    <w:rsid w:val="00841D1D"/>
    <w:rsid w:val="00872729"/>
    <w:rsid w:val="008A1339"/>
    <w:rsid w:val="008F4429"/>
    <w:rsid w:val="00932670"/>
    <w:rsid w:val="009352BB"/>
    <w:rsid w:val="00942D3A"/>
    <w:rsid w:val="00990668"/>
    <w:rsid w:val="009B397B"/>
    <w:rsid w:val="009C3804"/>
    <w:rsid w:val="009F0C77"/>
    <w:rsid w:val="009F122C"/>
    <w:rsid w:val="009F4DD1"/>
    <w:rsid w:val="00A16D8A"/>
    <w:rsid w:val="00A21F97"/>
    <w:rsid w:val="00A64E80"/>
    <w:rsid w:val="00A741D9"/>
    <w:rsid w:val="00A86449"/>
    <w:rsid w:val="00A9741D"/>
    <w:rsid w:val="00AD4B17"/>
    <w:rsid w:val="00B26FA6"/>
    <w:rsid w:val="00B67B88"/>
    <w:rsid w:val="00B741CB"/>
    <w:rsid w:val="00B934F3"/>
    <w:rsid w:val="00BB6347"/>
    <w:rsid w:val="00BD2134"/>
    <w:rsid w:val="00C038D8"/>
    <w:rsid w:val="00C045DD"/>
    <w:rsid w:val="00C3136F"/>
    <w:rsid w:val="00C3483A"/>
    <w:rsid w:val="00C74E9D"/>
    <w:rsid w:val="00C82FD3"/>
    <w:rsid w:val="00C90221"/>
    <w:rsid w:val="00CC6B7B"/>
    <w:rsid w:val="00CD3619"/>
    <w:rsid w:val="00CF4447"/>
    <w:rsid w:val="00D21658"/>
    <w:rsid w:val="00D21B34"/>
    <w:rsid w:val="00D405E7"/>
    <w:rsid w:val="00D40A21"/>
    <w:rsid w:val="00D41D56"/>
    <w:rsid w:val="00D46317"/>
    <w:rsid w:val="00D6260D"/>
    <w:rsid w:val="00D6662B"/>
    <w:rsid w:val="00D9375E"/>
    <w:rsid w:val="00D95E2F"/>
    <w:rsid w:val="00D970A9"/>
    <w:rsid w:val="00DB3AC0"/>
    <w:rsid w:val="00DC6813"/>
    <w:rsid w:val="00DE68F0"/>
    <w:rsid w:val="00DF3555"/>
    <w:rsid w:val="00DF3845"/>
    <w:rsid w:val="00DF3ED7"/>
    <w:rsid w:val="00DF7E17"/>
    <w:rsid w:val="00E75F64"/>
    <w:rsid w:val="00E773A4"/>
    <w:rsid w:val="00E827E5"/>
    <w:rsid w:val="00EB00A2"/>
    <w:rsid w:val="00EB1BF3"/>
    <w:rsid w:val="00EF3EEE"/>
    <w:rsid w:val="00F149A7"/>
    <w:rsid w:val="00F50BAF"/>
    <w:rsid w:val="00F52C10"/>
    <w:rsid w:val="00F81FFD"/>
    <w:rsid w:val="00F85228"/>
    <w:rsid w:val="00F93351"/>
    <w:rsid w:val="00FB6773"/>
    <w:rsid w:val="00FC1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56BF88-6A9B-42D6-BC86-6D7F1C28F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0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221"/>
    <w:rPr>
      <w:rFonts w:ascii="Segoe UI" w:eastAsia="Times New Roman" w:hAnsi="Segoe UI" w:cs="Segoe UI"/>
      <w:sz w:val="18"/>
      <w:szCs w:val="18"/>
    </w:rPr>
  </w:style>
  <w:style w:type="character" w:styleId="Hyperlink">
    <w:name w:val="Hyperlink"/>
    <w:basedOn w:val="DefaultParagraphFont"/>
    <w:uiPriority w:val="99"/>
    <w:unhideWhenUsed/>
    <w:rsid w:val="00D40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amp;session=121&amp;summary=B" TargetMode="External"/><Relationship Id="rId3" Type="http://schemas.openxmlformats.org/officeDocument/2006/relationships/settings" Target="settings.xml"/><Relationship Id="rId7" Type="http://schemas.openxmlformats.org/officeDocument/2006/relationships/hyperlink" Target="file:///h:\SJ%20Archive\2015\02-1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55_2015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7E361-6BA6-41F6-9BE1-6F8C5EB3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657</Words>
  <Characters>3751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 Mt. Calvary Fire Baptized Holiness Church - South Carolina Legislature Online</dc:title>
  <dc:subject/>
  <dc:creator>McDowell</dc:creator>
  <cp:keywords/>
  <dc:description/>
  <cp:lastModifiedBy>N Cumfer</cp:lastModifiedBy>
  <cp:revision>2</cp:revision>
  <cp:lastPrinted>2015-02-11T15:08:00Z</cp:lastPrinted>
  <dcterms:created xsi:type="dcterms:W3CDTF">2016-12-02T17:03:00Z</dcterms:created>
  <dcterms:modified xsi:type="dcterms:W3CDTF">2016-12-02T17:03:00Z</dcterms:modified>
</cp:coreProperties>
</file>