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1373" w:rsidRDefault="00051373" w:rsidP="00051373">
      <w:pPr>
        <w:widowControl w:val="0"/>
        <w:jc w:val="center"/>
      </w:pPr>
      <w:bookmarkStart w:id="0" w:name="_GoBack"/>
      <w:bookmarkEnd w:id="0"/>
      <w:r w:rsidRPr="00051373">
        <w:rPr>
          <w:b/>
        </w:rPr>
        <w:t>South Carolina General Assembly</w:t>
      </w:r>
    </w:p>
    <w:p w:rsidR="00051373" w:rsidRDefault="00051373" w:rsidP="00051373">
      <w:pPr>
        <w:widowControl w:val="0"/>
        <w:jc w:val="center"/>
      </w:pPr>
      <w:r>
        <w:t>121st Session, 2015-2016</w:t>
      </w:r>
    </w:p>
    <w:p w:rsidR="00051373" w:rsidRDefault="00051373" w:rsidP="00051373">
      <w:pPr>
        <w:widowControl w:val="0"/>
        <w:jc w:val="left"/>
      </w:pPr>
    </w:p>
    <w:p w:rsidR="00051373" w:rsidRDefault="00051373" w:rsidP="00051373">
      <w:pPr>
        <w:widowControl w:val="0"/>
        <w:jc w:val="left"/>
        <w:rPr>
          <w:b/>
        </w:rPr>
      </w:pPr>
      <w:r w:rsidRPr="00051373">
        <w:rPr>
          <w:b/>
        </w:rPr>
        <w:t>H. 4652</w:t>
      </w:r>
    </w:p>
    <w:p w:rsidR="00051373" w:rsidRDefault="00051373" w:rsidP="00051373">
      <w:pPr>
        <w:widowControl w:val="0"/>
        <w:jc w:val="left"/>
        <w:rPr>
          <w:b/>
        </w:rPr>
      </w:pPr>
    </w:p>
    <w:p w:rsidR="00051373" w:rsidRDefault="00051373" w:rsidP="00051373">
      <w:pPr>
        <w:widowControl w:val="0"/>
        <w:jc w:val="left"/>
      </w:pPr>
      <w:r w:rsidRPr="00051373">
        <w:rPr>
          <w:b/>
        </w:rPr>
        <w:t>STATUS INFORMATION</w:t>
      </w:r>
    </w:p>
    <w:p w:rsidR="00051373" w:rsidRDefault="00051373" w:rsidP="00051373">
      <w:pPr>
        <w:widowControl w:val="0"/>
        <w:jc w:val="left"/>
      </w:pPr>
    </w:p>
    <w:p w:rsidR="00051373" w:rsidRDefault="00051373" w:rsidP="00051373">
      <w:pPr>
        <w:widowControl w:val="0"/>
        <w:jc w:val="left"/>
      </w:pPr>
      <w:r>
        <w:t>House Resolution</w:t>
      </w:r>
    </w:p>
    <w:p w:rsidR="00051373" w:rsidRDefault="00051373" w:rsidP="00051373">
      <w:pPr>
        <w:widowControl w:val="0"/>
        <w:jc w:val="left"/>
      </w:pPr>
      <w:r>
        <w:t>Sponsors: Reps. Finlay, Bernstein, Alexander, Allison, Anderson, Anthony, Atwater, Bales, Ballentine, Bamberg, Bannister, Bedingfield,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051373" w:rsidRDefault="00051373" w:rsidP="00051373">
      <w:pPr>
        <w:widowControl w:val="0"/>
        <w:jc w:val="left"/>
      </w:pPr>
      <w:r>
        <w:t>Document Path: l:\council\bills\gm\24514sa16.docx</w:t>
      </w:r>
    </w:p>
    <w:p w:rsidR="00051373" w:rsidRDefault="00051373" w:rsidP="00051373">
      <w:pPr>
        <w:widowControl w:val="0"/>
        <w:jc w:val="left"/>
      </w:pPr>
    </w:p>
    <w:p w:rsidR="00051373" w:rsidRDefault="00051373" w:rsidP="00051373">
      <w:pPr>
        <w:widowControl w:val="0"/>
        <w:jc w:val="left"/>
      </w:pPr>
      <w:r>
        <w:t>Introduced in the House on January 13, 2016</w:t>
      </w:r>
    </w:p>
    <w:p w:rsidR="00051373" w:rsidRDefault="00051373" w:rsidP="00051373">
      <w:pPr>
        <w:widowControl w:val="0"/>
        <w:jc w:val="left"/>
      </w:pPr>
      <w:r>
        <w:t>Adopted by the House on January 13, 2016</w:t>
      </w:r>
    </w:p>
    <w:p w:rsidR="00051373" w:rsidRDefault="00051373" w:rsidP="00051373">
      <w:pPr>
        <w:widowControl w:val="0"/>
        <w:jc w:val="left"/>
      </w:pPr>
    </w:p>
    <w:p w:rsidR="00051373" w:rsidRDefault="00051373" w:rsidP="00051373">
      <w:pPr>
        <w:widowControl w:val="0"/>
        <w:jc w:val="left"/>
      </w:pPr>
      <w:r>
        <w:t xml:space="preserve">Summary: </w:t>
      </w:r>
      <w:r w:rsidR="00AC7BEE">
        <w:t>Hammond School Girls Varsity Tennis Team</w:t>
      </w:r>
    </w:p>
    <w:p w:rsidR="00051373" w:rsidRDefault="00051373" w:rsidP="00051373">
      <w:pPr>
        <w:widowControl w:val="0"/>
        <w:jc w:val="left"/>
      </w:pPr>
    </w:p>
    <w:p w:rsidR="00051373" w:rsidRDefault="00051373" w:rsidP="00051373">
      <w:pPr>
        <w:widowControl w:val="0"/>
        <w:jc w:val="left"/>
      </w:pPr>
    </w:p>
    <w:p w:rsidR="00051373" w:rsidRDefault="00051373" w:rsidP="000513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51373">
        <w:rPr>
          <w:b/>
        </w:rPr>
        <w:t>HISTORY OF LEGISLATIVE ACTIONS</w:t>
      </w:r>
    </w:p>
    <w:p w:rsidR="00051373" w:rsidRDefault="00051373" w:rsidP="000513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51373" w:rsidRPr="00051373" w:rsidRDefault="00051373" w:rsidP="000513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51373">
        <w:rPr>
          <w:u w:val="single"/>
        </w:rPr>
        <w:tab/>
        <w:t>Date</w:t>
      </w:r>
      <w:r w:rsidRPr="00051373">
        <w:rPr>
          <w:u w:val="single"/>
        </w:rPr>
        <w:tab/>
        <w:t>Body</w:t>
      </w:r>
      <w:r w:rsidRPr="00051373">
        <w:rPr>
          <w:u w:val="single"/>
        </w:rPr>
        <w:tab/>
        <w:t>Action Description with journal page number</w:t>
      </w:r>
      <w:r w:rsidRPr="00051373">
        <w:rPr>
          <w:u w:val="single"/>
        </w:rPr>
        <w:tab/>
      </w:r>
    </w:p>
    <w:p w:rsidR="006E5034" w:rsidRDefault="006E5034" w:rsidP="006E50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1/13/2016</w:t>
      </w:r>
      <w:r>
        <w:tab/>
        <w:t>House</w:t>
      </w:r>
      <w:r>
        <w:tab/>
      </w:r>
      <w:r w:rsidRPr="00C0773B">
        <w:t>Introduced and adopted (</w:t>
      </w:r>
      <w:hyperlink r:id="rId7" w:history="1">
        <w:r w:rsidRPr="006124DE">
          <w:rPr>
            <w:rStyle w:val="Hyperlink"/>
          </w:rPr>
          <w:t>House Journal</w:t>
        </w:r>
        <w:r w:rsidRPr="006124DE">
          <w:rPr>
            <w:rStyle w:val="Hyperlink"/>
          </w:rPr>
          <w:noBreakHyphen/>
          <w:t>page 8</w:t>
        </w:r>
      </w:hyperlink>
      <w:r w:rsidRPr="00C0773B">
        <w:t>)</w:t>
      </w:r>
    </w:p>
    <w:p w:rsidR="006E5034" w:rsidRDefault="006E5034" w:rsidP="006E50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1373" w:rsidRDefault="00051373" w:rsidP="000513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051373">
          <w:rPr>
            <w:rStyle w:val="Hyperlink"/>
          </w:rPr>
          <w:t>legislative information</w:t>
        </w:r>
      </w:hyperlink>
      <w:r>
        <w:t xml:space="preserve"> at the website</w:t>
      </w:r>
    </w:p>
    <w:p w:rsidR="00051373" w:rsidRDefault="00051373" w:rsidP="000513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1373" w:rsidRPr="00051373" w:rsidRDefault="00051373" w:rsidP="000513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1373" w:rsidRDefault="00051373" w:rsidP="00051373">
      <w:r w:rsidRPr="00051373">
        <w:rPr>
          <w:b/>
        </w:rPr>
        <w:t>VERSIONS OF THIS BILL</w:t>
      </w:r>
    </w:p>
    <w:p w:rsidR="00051373" w:rsidRDefault="00051373" w:rsidP="00051373"/>
    <w:p w:rsidR="00051373" w:rsidRDefault="006124DE" w:rsidP="00051373">
      <w:hyperlink r:id="rId9" w:history="1">
        <w:r w:rsidR="00051373">
          <w:rPr>
            <w:rStyle w:val="Hyperlink"/>
          </w:rPr>
          <w:t>1/13/2016</w:t>
        </w:r>
      </w:hyperlink>
    </w:p>
    <w:p w:rsidR="00051373" w:rsidRDefault="00051373" w:rsidP="00051373"/>
    <w:p w:rsidR="00051373" w:rsidRDefault="00051373" w:rsidP="00051373">
      <w:pPr>
        <w:sectPr w:rsidR="00051373" w:rsidSect="0005137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955FB" w:rsidRDefault="007955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95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F293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A0E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 xml:space="preserve">HAMMOND SCHOOL GIRLS VARSITY TENNIS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2015 </w:t>
      </w:r>
      <w:r w:rsidR="00751C44">
        <w:rPr>
          <w:color w:val="000000" w:themeColor="text1"/>
          <w:u w:color="000000" w:themeColor="text1"/>
        </w:rPr>
        <w:t xml:space="preserve">SOUTH CAROLINA </w:t>
      </w:r>
      <w:r>
        <w:t>INDEPENDENT SCHOOL ASSOCIATION</w:t>
      </w:r>
      <w:r w:rsidR="005D7305">
        <w:t xml:space="preserve"> CLASS 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A0E2F" w:rsidRDefault="001F2932" w:rsidP="00795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F4EFF">
        <w:t>t</w:t>
      </w:r>
      <w:r w:rsidR="002A0E2F">
        <w:t xml:space="preserve">he South Carolina House of Representatives is pleased to learn that the members of the </w:t>
      </w:r>
      <w:r w:rsidR="005D7305">
        <w:t>Hammond tennis</w:t>
      </w:r>
      <w:r w:rsidR="002A0E2F">
        <w:t xml:space="preserve"> team </w:t>
      </w:r>
      <w:r w:rsidR="002A0E2F">
        <w:rPr>
          <w:color w:val="000000" w:themeColor="text1"/>
          <w:u w:color="000000" w:themeColor="text1"/>
        </w:rPr>
        <w:t xml:space="preserve">of </w:t>
      </w:r>
      <w:r w:rsidR="005D7305">
        <w:rPr>
          <w:color w:val="000000" w:themeColor="text1"/>
          <w:u w:color="000000" w:themeColor="text1"/>
        </w:rPr>
        <w:t>Richland</w:t>
      </w:r>
      <w:r w:rsidR="002A0E2F">
        <w:rPr>
          <w:color w:val="000000" w:themeColor="text1"/>
          <w:u w:color="000000" w:themeColor="text1"/>
        </w:rPr>
        <w:t xml:space="preserve"> County </w:t>
      </w:r>
      <w:r w:rsidR="002A0E2F">
        <w:t xml:space="preserve">took top honors at the </w:t>
      </w:r>
      <w:r w:rsidR="00DB565D">
        <w:rPr>
          <w:color w:val="000000" w:themeColor="text1"/>
          <w:u w:color="000000" w:themeColor="text1"/>
        </w:rPr>
        <w:t xml:space="preserve">South Carolina </w:t>
      </w:r>
      <w:r w:rsidR="00DB565D">
        <w:t xml:space="preserve">Independent School Association (SCISA) </w:t>
      </w:r>
      <w:r w:rsidR="002A0E2F">
        <w:t xml:space="preserve">state competition held at </w:t>
      </w:r>
      <w:r w:rsidR="005D7305">
        <w:t>the Palmetto Tennis Center</w:t>
      </w:r>
      <w:r w:rsidR="002A0E2F">
        <w:t xml:space="preserve"> in </w:t>
      </w:r>
      <w:r w:rsidR="005D7305">
        <w:t>Sumter</w:t>
      </w:r>
      <w:r w:rsidR="002A0E2F">
        <w:t xml:space="preserve"> on </w:t>
      </w:r>
      <w:r w:rsidR="005D7305">
        <w:t>October 24, 2015</w:t>
      </w:r>
      <w:r w:rsidR="002A0E2F">
        <w:t>; and</w:t>
      </w:r>
    </w:p>
    <w:p w:rsidR="002A0E2F" w:rsidRDefault="002A0E2F" w:rsidP="00795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A0E2F" w:rsidRDefault="002A0E2F" w:rsidP="00795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</w:t>
      </w:r>
      <w:r w:rsidR="005D7305">
        <w:t>s, to the delight of their fans</w:t>
      </w:r>
      <w:r>
        <w:t xml:space="preserve">, </w:t>
      </w:r>
      <w:r w:rsidR="005D7305">
        <w:t>Hammond</w:t>
      </w:r>
      <w:r w:rsidR="005F4EFF" w:rsidRPr="005F4EFF">
        <w:t>’</w:t>
      </w:r>
      <w:r w:rsidR="005D7305">
        <w:t>s Lady Skyhawks bested Ashley Hall 5</w:t>
      </w:r>
      <w:r w:rsidR="005F4EFF">
        <w:noBreakHyphen/>
      </w:r>
      <w:r w:rsidR="005D7305">
        <w:t>4 to capture the state trophy</w:t>
      </w:r>
      <w:r w:rsidR="00DB565D">
        <w:t xml:space="preserve"> and remain undefeated in SCISA play for the season</w:t>
      </w:r>
      <w:r>
        <w:t>; and</w:t>
      </w:r>
    </w:p>
    <w:p w:rsidR="002A0E2F" w:rsidRDefault="002A0E2F" w:rsidP="00795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D7305" w:rsidRDefault="005D7305" w:rsidP="00795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Brittney Desmond took the first singles</w:t>
      </w:r>
      <w:r w:rsidR="005F4EFF" w:rsidRPr="005F4EFF">
        <w:t>’</w:t>
      </w:r>
      <w:r>
        <w:t xml:space="preserve"> match</w:t>
      </w:r>
      <w:r w:rsidR="005F4EFF">
        <w:t xml:space="preserve"> for the Skyhawks</w:t>
      </w:r>
      <w:r>
        <w:t>, followed by singles</w:t>
      </w:r>
      <w:r w:rsidR="005F4EFF" w:rsidRPr="005F4EFF">
        <w:t>’</w:t>
      </w:r>
      <w:r>
        <w:t xml:space="preserve"> wins from </w:t>
      </w:r>
      <w:r w:rsidR="00E31926">
        <w:t xml:space="preserve">teammates </w:t>
      </w:r>
      <w:r>
        <w:t>Maggie Herring and Anne Jenkins. In doubles</w:t>
      </w:r>
      <w:r w:rsidR="005F4EFF" w:rsidRPr="005F4EFF">
        <w:t>’</w:t>
      </w:r>
      <w:r>
        <w:t xml:space="preserve"> play, Desmond and Herring posted a win for the Skyhawks, and Caroline MacGillivray and Jenkins teamed up for Hammond</w:t>
      </w:r>
      <w:r w:rsidR="005F4EFF" w:rsidRPr="005F4EFF">
        <w:t>’</w:t>
      </w:r>
      <w:r>
        <w:t>s final</w:t>
      </w:r>
      <w:r w:rsidR="00DB565D">
        <w:t xml:space="preserve"> win to clinch the title; and</w:t>
      </w:r>
    </w:p>
    <w:p w:rsidR="00DB565D" w:rsidRDefault="00DB565D" w:rsidP="00795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B565D" w:rsidRDefault="00DB565D" w:rsidP="00795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F4EFF">
        <w:t>Hammond stand</w:t>
      </w:r>
      <w:r w:rsidR="005F4EFF">
        <w:noBreakHyphen/>
        <w:t xml:space="preserve">outs </w:t>
      </w:r>
      <w:r>
        <w:t>Brittney Desmond, Maggie Herring</w:t>
      </w:r>
      <w:r w:rsidR="00E31926">
        <w:t>,</w:t>
      </w:r>
      <w:r>
        <w:t xml:space="preserve"> Anne Jenkins</w:t>
      </w:r>
      <w:r w:rsidR="00E31926">
        <w:t>,</w:t>
      </w:r>
      <w:r>
        <w:t xml:space="preserve"> and Caroline MacGillivray were named SCISA All</w:t>
      </w:r>
      <w:r w:rsidR="005F4EFF">
        <w:noBreakHyphen/>
      </w:r>
      <w:r>
        <w:t xml:space="preserve">Region players, while Hammond </w:t>
      </w:r>
      <w:r w:rsidR="00E31926">
        <w:rPr>
          <w:color w:val="000000" w:themeColor="text1"/>
          <w:u w:color="000000" w:themeColor="text1"/>
        </w:rPr>
        <w:t xml:space="preserve">Head </w:t>
      </w:r>
      <w:r>
        <w:rPr>
          <w:color w:val="000000" w:themeColor="text1"/>
          <w:u w:color="000000" w:themeColor="text1"/>
        </w:rPr>
        <w:t xml:space="preserve">Coach </w:t>
      </w:r>
      <w:r>
        <w:t>Marjan Lucas was named the SCISA Region Coach of the Year; and</w:t>
      </w:r>
    </w:p>
    <w:p w:rsidR="005D7305" w:rsidRDefault="005D7305" w:rsidP="00795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A0E2F" w:rsidRDefault="002A0E2F" w:rsidP="00795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5D7305">
        <w:t>speed, strength, and agility</w:t>
      </w:r>
      <w:r>
        <w:rPr>
          <w:color w:val="000000" w:themeColor="text1"/>
          <w:u w:color="000000" w:themeColor="text1"/>
        </w:rPr>
        <w:t xml:space="preserve">, Coach </w:t>
      </w:r>
      <w:r w:rsidR="005D7305">
        <w:t>Lucas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her skilled coaching staff maximized their own athletic ability and training to mold a championship team and teach these </w:t>
      </w:r>
      <w:r w:rsidR="00E31926">
        <w:rPr>
          <w:color w:val="000000" w:themeColor="text1"/>
          <w:u w:color="000000" w:themeColor="text1"/>
        </w:rPr>
        <w:lastRenderedPageBreak/>
        <w:t>a</w:t>
      </w:r>
      <w:r>
        <w:rPr>
          <w:color w:val="000000" w:themeColor="text1"/>
          <w:u w:color="000000" w:themeColor="text1"/>
        </w:rPr>
        <w:t xml:space="preserve">thletes lessons that will prove invaluable through life both on and off the </w:t>
      </w:r>
      <w:r w:rsidR="005D7305">
        <w:rPr>
          <w:color w:val="000000" w:themeColor="text1"/>
          <w:u w:color="000000" w:themeColor="text1"/>
        </w:rPr>
        <w:t>court</w:t>
      </w:r>
      <w:r>
        <w:rPr>
          <w:color w:val="000000" w:themeColor="text1"/>
          <w:u w:color="000000" w:themeColor="text1"/>
        </w:rPr>
        <w:t>; and</w:t>
      </w:r>
    </w:p>
    <w:p w:rsidR="002A0E2F" w:rsidRDefault="002A0E2F" w:rsidP="00795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2932" w:rsidRDefault="002A0E2F" w:rsidP="002A0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5D7305">
        <w:rPr>
          <w:color w:val="000000" w:themeColor="text1"/>
          <w:u w:color="000000" w:themeColor="text1"/>
        </w:rPr>
        <w:t>Hammond tennis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ahead</w:t>
      </w:r>
      <w:r w:rsidR="001F2932">
        <w:t>.  Now, therefore,</w:t>
      </w:r>
    </w:p>
    <w:p w:rsidR="001F2932" w:rsidRDefault="001F29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2932" w:rsidRDefault="001F29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F2932" w:rsidRDefault="001F29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0E2F" w:rsidRDefault="001F2932" w:rsidP="002A0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A0E2F">
        <w:t xml:space="preserve"> the members of the South Carolina House of Representatives, by this resolution, r</w:t>
      </w:r>
      <w:r w:rsidR="002A0E2F">
        <w:rPr>
          <w:color w:val="000000" w:themeColor="text1"/>
          <w:u w:color="000000" w:themeColor="text1"/>
        </w:rPr>
        <w:t xml:space="preserve">ecognize and honor the </w:t>
      </w:r>
      <w:r w:rsidR="002A0E2F">
        <w:t>Hammond School girls varsity tennis</w:t>
      </w:r>
      <w:r w:rsidR="002A0E2F">
        <w:rPr>
          <w:color w:val="000000" w:themeColor="text1"/>
          <w:u w:color="000000" w:themeColor="text1"/>
        </w:rPr>
        <w:t xml:space="preserve"> </w:t>
      </w:r>
      <w:r w:rsidR="002A0E2F" w:rsidRPr="00E542AE">
        <w:rPr>
          <w:color w:val="000000" w:themeColor="text1"/>
          <w:u w:color="000000" w:themeColor="text1"/>
        </w:rPr>
        <w:t>team</w:t>
      </w:r>
      <w:r w:rsidR="002A0E2F">
        <w:rPr>
          <w:color w:val="000000" w:themeColor="text1"/>
          <w:u w:color="000000" w:themeColor="text1"/>
        </w:rPr>
        <w:t>, coaches, and school officials</w:t>
      </w:r>
      <w:r w:rsidR="002A0E2F" w:rsidRPr="00E542AE">
        <w:rPr>
          <w:color w:val="000000" w:themeColor="text1"/>
          <w:u w:color="000000" w:themeColor="text1"/>
        </w:rPr>
        <w:t xml:space="preserve"> for </w:t>
      </w:r>
      <w:r w:rsidR="002A0E2F">
        <w:rPr>
          <w:color w:val="000000" w:themeColor="text1"/>
          <w:u w:color="000000" w:themeColor="text1"/>
        </w:rPr>
        <w:t>an</w:t>
      </w:r>
      <w:r w:rsidR="002A0E2F" w:rsidRPr="00E542AE">
        <w:rPr>
          <w:color w:val="000000" w:themeColor="text1"/>
          <w:u w:color="000000" w:themeColor="text1"/>
        </w:rPr>
        <w:t xml:space="preserve"> outstanding season and </w:t>
      </w:r>
      <w:r w:rsidR="002A0E2F">
        <w:rPr>
          <w:color w:val="000000" w:themeColor="text1"/>
          <w:u w:color="000000" w:themeColor="text1"/>
        </w:rPr>
        <w:t>congratulate them for winnin</w:t>
      </w:r>
      <w:r w:rsidR="002A0E2F" w:rsidRPr="00E542AE">
        <w:rPr>
          <w:color w:val="000000" w:themeColor="text1"/>
          <w:u w:color="000000" w:themeColor="text1"/>
        </w:rPr>
        <w:t xml:space="preserve">g the </w:t>
      </w:r>
      <w:r w:rsidR="002A0E2F">
        <w:rPr>
          <w:color w:val="000000" w:themeColor="text1"/>
          <w:u w:color="000000" w:themeColor="text1"/>
        </w:rPr>
        <w:t xml:space="preserve">2015 </w:t>
      </w:r>
      <w:r w:rsidR="00DB565D">
        <w:rPr>
          <w:color w:val="000000" w:themeColor="text1"/>
          <w:u w:color="000000" w:themeColor="text1"/>
        </w:rPr>
        <w:t xml:space="preserve">South Carolina </w:t>
      </w:r>
      <w:r w:rsidR="002A0E2F">
        <w:t>Independent School Association</w:t>
      </w:r>
      <w:r w:rsidR="002A0E2F">
        <w:rPr>
          <w:color w:val="000000" w:themeColor="text1"/>
          <w:u w:color="000000" w:themeColor="text1"/>
        </w:rPr>
        <w:t xml:space="preserve"> </w:t>
      </w:r>
      <w:r w:rsidR="005D7305">
        <w:rPr>
          <w:color w:val="000000" w:themeColor="text1"/>
          <w:u w:color="000000" w:themeColor="text1"/>
        </w:rPr>
        <w:t xml:space="preserve">Class AAA </w:t>
      </w:r>
      <w:r w:rsidR="002A0E2F" w:rsidRPr="00E542AE">
        <w:rPr>
          <w:color w:val="000000" w:themeColor="text1"/>
          <w:u w:color="000000" w:themeColor="text1"/>
        </w:rPr>
        <w:t xml:space="preserve">State Championship </w:t>
      </w:r>
      <w:r w:rsidR="002A0E2F">
        <w:rPr>
          <w:color w:val="000000" w:themeColor="text1"/>
          <w:u w:color="000000" w:themeColor="text1"/>
        </w:rPr>
        <w:t>t</w:t>
      </w:r>
      <w:r w:rsidR="002A0E2F" w:rsidRPr="00E542AE">
        <w:rPr>
          <w:color w:val="000000" w:themeColor="text1"/>
          <w:u w:color="000000" w:themeColor="text1"/>
        </w:rPr>
        <w:t>itle.</w:t>
      </w:r>
    </w:p>
    <w:p w:rsidR="002A0E2F" w:rsidRDefault="002A0E2F" w:rsidP="002A0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2932" w:rsidRDefault="002A0E2F" w:rsidP="002A0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D9372D">
        <w:t>Headmaster Chris Angel</w:t>
      </w:r>
      <w:r>
        <w:t xml:space="preserve"> and Coach </w:t>
      </w:r>
      <w:r w:rsidR="005D7305">
        <w:t>Marjan Lucas</w:t>
      </w:r>
      <w:r>
        <w:t>.</w:t>
      </w:r>
    </w:p>
    <w:p w:rsidR="00BA7354" w:rsidRDefault="005F4EFF" w:rsidP="00012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51373" w:rsidRDefault="00051373" w:rsidP="00051373">
      <w:pPr>
        <w:suppressAutoHyphens/>
      </w:pPr>
    </w:p>
    <w:sectPr w:rsidR="00051373" w:rsidSect="0005137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4EFF" w:rsidRDefault="005F4EFF" w:rsidP="009F0C77">
      <w:r>
        <w:separator/>
      </w:r>
    </w:p>
  </w:endnote>
  <w:endnote w:type="continuationSeparator" w:id="0">
    <w:p w:rsidR="005F4EFF" w:rsidRDefault="005F4EF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BB1F87-06A0-4019-951B-4656EB18D98A}"/>
    <w:embedBold r:id="rId2" w:fontKey="{1C4B9E21-57C7-4D1D-A174-CCCB6F5BB88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AAFDD7D-F591-43C3-B9AD-97F0FCDFFDB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2B146ED-337C-4C9C-BD82-87C99D8BC0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14D52DF-27E8-4E79-8272-9FBC0E5398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373" w:rsidRPr="007955FB" w:rsidRDefault="00051373" w:rsidP="007955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124D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4EFF" w:rsidRDefault="005F4EFF" w:rsidP="009F0C77">
      <w:r>
        <w:separator/>
      </w:r>
    </w:p>
  </w:footnote>
  <w:footnote w:type="continuationSeparator" w:id="0">
    <w:p w:rsidR="005F4EFF" w:rsidRDefault="005F4EF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14SA16"/>
    <w:docVar w:name="CoverBillType" w:val="r"/>
    <w:docVar w:name="docpath" w:val="L:\Council\bills\GM\24514SA16.DOCX"/>
    <w:docVar w:name="dvBillNumber" w:val="465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F2932"/>
    <w:rsid w:val="00007656"/>
    <w:rsid w:val="00011869"/>
    <w:rsid w:val="00012C75"/>
    <w:rsid w:val="00015CD6"/>
    <w:rsid w:val="00051373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F2932"/>
    <w:rsid w:val="00205238"/>
    <w:rsid w:val="002321B6"/>
    <w:rsid w:val="00250967"/>
    <w:rsid w:val="002543C8"/>
    <w:rsid w:val="0025541D"/>
    <w:rsid w:val="00284AAE"/>
    <w:rsid w:val="002A0E2F"/>
    <w:rsid w:val="002E5912"/>
    <w:rsid w:val="00301B21"/>
    <w:rsid w:val="00325348"/>
    <w:rsid w:val="0032732C"/>
    <w:rsid w:val="00336AD0"/>
    <w:rsid w:val="0037079A"/>
    <w:rsid w:val="003759E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D7305"/>
    <w:rsid w:val="005E2BC9"/>
    <w:rsid w:val="005F4EFF"/>
    <w:rsid w:val="00605102"/>
    <w:rsid w:val="006124DE"/>
    <w:rsid w:val="006215AA"/>
    <w:rsid w:val="006913C9"/>
    <w:rsid w:val="0069470D"/>
    <w:rsid w:val="006E5034"/>
    <w:rsid w:val="00734F00"/>
    <w:rsid w:val="00751C44"/>
    <w:rsid w:val="00787AF8"/>
    <w:rsid w:val="007955FB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1292"/>
    <w:rsid w:val="00A9741D"/>
    <w:rsid w:val="00AC7BEE"/>
    <w:rsid w:val="00AD4B17"/>
    <w:rsid w:val="00B412D4"/>
    <w:rsid w:val="00BA7354"/>
    <w:rsid w:val="00BE3C22"/>
    <w:rsid w:val="00C0345E"/>
    <w:rsid w:val="00C3483A"/>
    <w:rsid w:val="00C74E9D"/>
    <w:rsid w:val="00C82FD3"/>
    <w:rsid w:val="00C92819"/>
    <w:rsid w:val="00CC6B7B"/>
    <w:rsid w:val="00CD2089"/>
    <w:rsid w:val="00D073D3"/>
    <w:rsid w:val="00D73A67"/>
    <w:rsid w:val="00D9372D"/>
    <w:rsid w:val="00D970A9"/>
    <w:rsid w:val="00DB565D"/>
    <w:rsid w:val="00DF3845"/>
    <w:rsid w:val="00E31926"/>
    <w:rsid w:val="00E41911"/>
    <w:rsid w:val="00E92EEF"/>
    <w:rsid w:val="00EC78B5"/>
    <w:rsid w:val="00EF2368"/>
    <w:rsid w:val="00F24442"/>
    <w:rsid w:val="00F50AE3"/>
    <w:rsid w:val="00F517AF"/>
    <w:rsid w:val="00F5456F"/>
    <w:rsid w:val="00F656BA"/>
    <w:rsid w:val="00F67CF1"/>
    <w:rsid w:val="00F840F0"/>
    <w:rsid w:val="00F87BFE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564A97-32D7-4795-A555-BC7E77B48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19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92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513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5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3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652_2016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76E793-14AD-4014-B4F9-3DC910E30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634</Words>
  <Characters>3619</Characters>
  <Application>Microsoft Office Word</Application>
  <DocSecurity>6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4652: Hammond School Girls Varsity Tennis Team - South Carolina Legislature Online</dc:title>
  <dc:creator>Gail Pinckney Moore</dc:creator>
  <cp:lastModifiedBy>N Cumfer</cp:lastModifiedBy>
  <cp:revision>2</cp:revision>
  <cp:lastPrinted>2016-01-12T18:30:00Z</cp:lastPrinted>
  <dcterms:created xsi:type="dcterms:W3CDTF">2016-12-02T19:15:00Z</dcterms:created>
  <dcterms:modified xsi:type="dcterms:W3CDTF">2016-12-02T19:15:00Z</dcterms:modified>
</cp:coreProperties>
</file>