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2545" w:rsidRDefault="00E82545" w:rsidP="00E82545">
      <w:pPr>
        <w:widowControl w:val="0"/>
        <w:jc w:val="center"/>
      </w:pPr>
      <w:r w:rsidRPr="00E82545">
        <w:rPr>
          <w:b/>
        </w:rPr>
        <w:t>South Carolina General Assembly</w:t>
      </w:r>
    </w:p>
    <w:p w:rsidR="00E82545" w:rsidRDefault="00E82545" w:rsidP="00E82545">
      <w:pPr>
        <w:widowControl w:val="0"/>
        <w:jc w:val="center"/>
      </w:pPr>
      <w:r>
        <w:t>121st Session, 2015-2016</w:t>
      </w:r>
    </w:p>
    <w:p w:rsidR="00E82545" w:rsidRDefault="00E82545" w:rsidP="00E82545">
      <w:pPr>
        <w:widowControl w:val="0"/>
        <w:jc w:val="left"/>
      </w:pPr>
    </w:p>
    <w:p w:rsidR="00E82545" w:rsidRDefault="00E82545" w:rsidP="00E82545">
      <w:pPr>
        <w:widowControl w:val="0"/>
        <w:jc w:val="left"/>
        <w:rPr>
          <w:b/>
        </w:rPr>
      </w:pPr>
      <w:r w:rsidRPr="00E82545">
        <w:rPr>
          <w:b/>
        </w:rPr>
        <w:t>H. 4696</w:t>
      </w:r>
    </w:p>
    <w:p w:rsidR="00E82545" w:rsidRDefault="00E82545" w:rsidP="00E82545">
      <w:pPr>
        <w:widowControl w:val="0"/>
        <w:jc w:val="left"/>
        <w:rPr>
          <w:b/>
        </w:rPr>
      </w:pPr>
    </w:p>
    <w:p w:rsidR="00E82545" w:rsidRDefault="00E82545" w:rsidP="00E82545">
      <w:pPr>
        <w:widowControl w:val="0"/>
        <w:jc w:val="left"/>
      </w:pPr>
      <w:r w:rsidRPr="00E82545">
        <w:rPr>
          <w:b/>
        </w:rPr>
        <w:t>STATUS INFORMATION</w:t>
      </w:r>
    </w:p>
    <w:p w:rsidR="00E82545" w:rsidRDefault="00E82545" w:rsidP="00E82545">
      <w:pPr>
        <w:widowControl w:val="0"/>
        <w:jc w:val="left"/>
      </w:pPr>
    </w:p>
    <w:p w:rsidR="00E82545" w:rsidRDefault="00E82545" w:rsidP="00E82545">
      <w:pPr>
        <w:widowControl w:val="0"/>
        <w:jc w:val="left"/>
      </w:pPr>
      <w:r>
        <w:t>House Resolution</w:t>
      </w:r>
    </w:p>
    <w:p w:rsidR="00E82545" w:rsidRDefault="00E82545" w:rsidP="00E82545">
      <w:pPr>
        <w:widowControl w:val="0"/>
        <w:jc w:val="left"/>
      </w:pPr>
      <w:r>
        <w:t>Sponsors: Reps. George,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Fry, Funderburk, Gagnon, Gambrell, Gilliard, Goldfinch, Govan, Hamilton, Hardee,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E82545" w:rsidRDefault="00E82545" w:rsidP="00E82545">
      <w:pPr>
        <w:widowControl w:val="0"/>
        <w:jc w:val="left"/>
      </w:pPr>
      <w:r>
        <w:t>Document Path: l:\council\bills\rm\1435dg16.docx</w:t>
      </w:r>
    </w:p>
    <w:p w:rsidR="00E82545" w:rsidRDefault="00E82545" w:rsidP="00E82545">
      <w:pPr>
        <w:widowControl w:val="0"/>
        <w:jc w:val="left"/>
      </w:pPr>
    </w:p>
    <w:p w:rsidR="00E82545" w:rsidRDefault="00E82545" w:rsidP="00E82545">
      <w:pPr>
        <w:widowControl w:val="0"/>
        <w:jc w:val="left"/>
      </w:pPr>
      <w:r>
        <w:t>Introduced in the House on January 19, 2016</w:t>
      </w:r>
    </w:p>
    <w:p w:rsidR="00E82545" w:rsidRDefault="00E82545" w:rsidP="00E82545">
      <w:pPr>
        <w:widowControl w:val="0"/>
        <w:jc w:val="left"/>
      </w:pPr>
      <w:r>
        <w:t>Adopted by the House on January 19, 2016</w:t>
      </w:r>
    </w:p>
    <w:p w:rsidR="00E82545" w:rsidRDefault="00E82545" w:rsidP="00E82545">
      <w:pPr>
        <w:widowControl w:val="0"/>
        <w:jc w:val="left"/>
      </w:pPr>
    </w:p>
    <w:p w:rsidR="00E82545" w:rsidRDefault="00E82545" w:rsidP="00E82545">
      <w:pPr>
        <w:widowControl w:val="0"/>
        <w:jc w:val="left"/>
      </w:pPr>
      <w:r>
        <w:t xml:space="preserve">Summary: </w:t>
      </w:r>
      <w:r w:rsidR="007D3DDC">
        <w:t>Dillon High School Football Team</w:t>
      </w:r>
    </w:p>
    <w:p w:rsidR="00E82545" w:rsidRDefault="00E82545" w:rsidP="00E82545">
      <w:pPr>
        <w:widowControl w:val="0"/>
        <w:jc w:val="left"/>
      </w:pPr>
    </w:p>
    <w:p w:rsidR="00E82545" w:rsidRDefault="00E82545" w:rsidP="00E82545">
      <w:pPr>
        <w:widowControl w:val="0"/>
        <w:jc w:val="left"/>
      </w:pPr>
    </w:p>
    <w:p w:rsidR="00E82545" w:rsidRDefault="00E82545" w:rsidP="00E82545">
      <w:pPr>
        <w:widowControl w:val="0"/>
        <w:tabs>
          <w:tab w:val="center" w:pos="590"/>
          <w:tab w:val="center" w:pos="1440"/>
          <w:tab w:val="left" w:pos="1872"/>
          <w:tab w:val="left" w:pos="9187"/>
        </w:tabs>
        <w:jc w:val="left"/>
      </w:pPr>
      <w:r w:rsidRPr="00E82545">
        <w:rPr>
          <w:b/>
        </w:rPr>
        <w:t>HISTORY OF LEGISLATIVE ACTIONS</w:t>
      </w:r>
    </w:p>
    <w:p w:rsidR="00E82545" w:rsidRDefault="00E82545" w:rsidP="00E82545">
      <w:pPr>
        <w:widowControl w:val="0"/>
        <w:tabs>
          <w:tab w:val="center" w:pos="590"/>
          <w:tab w:val="center" w:pos="1440"/>
          <w:tab w:val="left" w:pos="1872"/>
          <w:tab w:val="left" w:pos="9187"/>
        </w:tabs>
        <w:jc w:val="left"/>
      </w:pPr>
    </w:p>
    <w:p w:rsidR="00E82545" w:rsidRPr="00E82545" w:rsidRDefault="00E82545" w:rsidP="00E82545">
      <w:pPr>
        <w:widowControl w:val="0"/>
        <w:tabs>
          <w:tab w:val="center" w:pos="590"/>
          <w:tab w:val="center" w:pos="1440"/>
          <w:tab w:val="left" w:pos="1872"/>
          <w:tab w:val="left" w:pos="9187"/>
        </w:tabs>
        <w:jc w:val="left"/>
      </w:pPr>
      <w:r w:rsidRPr="00E82545">
        <w:rPr>
          <w:u w:val="single"/>
        </w:rPr>
        <w:tab/>
        <w:t>Date</w:t>
      </w:r>
      <w:r w:rsidRPr="00E82545">
        <w:rPr>
          <w:u w:val="single"/>
        </w:rPr>
        <w:tab/>
        <w:t>Body</w:t>
      </w:r>
      <w:r w:rsidRPr="00E82545">
        <w:rPr>
          <w:u w:val="single"/>
        </w:rPr>
        <w:tab/>
        <w:t>Action Description with journal page number</w:t>
      </w:r>
      <w:r w:rsidRPr="00E82545">
        <w:rPr>
          <w:u w:val="single"/>
        </w:rPr>
        <w:tab/>
      </w:r>
    </w:p>
    <w:p w:rsidR="00E82545" w:rsidRDefault="00E82545" w:rsidP="00E82545">
      <w:pPr>
        <w:widowControl w:val="0"/>
        <w:tabs>
          <w:tab w:val="right" w:pos="1008"/>
          <w:tab w:val="left" w:pos="1152"/>
          <w:tab w:val="left" w:pos="1872"/>
          <w:tab w:val="left" w:pos="9187"/>
        </w:tabs>
        <w:ind w:left="2088" w:hanging="2088"/>
        <w:jc w:val="left"/>
      </w:pPr>
      <w:r>
        <w:tab/>
        <w:t>1/19/2016</w:t>
      </w:r>
      <w:r>
        <w:tab/>
        <w:t>House</w:t>
      </w:r>
      <w:r>
        <w:tab/>
      </w:r>
      <w:r w:rsidRPr="00162507">
        <w:t>Introduced and adopted</w:t>
      </w:r>
    </w:p>
    <w:p w:rsidR="00E82545" w:rsidRDefault="00E82545" w:rsidP="00E82545">
      <w:pPr>
        <w:widowControl w:val="0"/>
        <w:tabs>
          <w:tab w:val="right" w:pos="1008"/>
          <w:tab w:val="left" w:pos="1152"/>
          <w:tab w:val="left" w:pos="1872"/>
          <w:tab w:val="left" w:pos="9187"/>
        </w:tabs>
        <w:ind w:left="2088" w:hanging="2088"/>
        <w:jc w:val="left"/>
      </w:pPr>
    </w:p>
    <w:p w:rsidR="00E82545" w:rsidRDefault="00E82545" w:rsidP="00E8254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E82545">
          <w:rPr>
            <w:rStyle w:val="Hyperlink"/>
          </w:rPr>
          <w:t>legislative information</w:t>
        </w:r>
      </w:hyperlink>
      <w:r>
        <w:t xml:space="preserve"> at the website</w:t>
      </w:r>
    </w:p>
    <w:p w:rsidR="00E82545" w:rsidRDefault="00E82545" w:rsidP="00E82545">
      <w:pPr>
        <w:widowControl w:val="0"/>
        <w:tabs>
          <w:tab w:val="right" w:pos="1008"/>
          <w:tab w:val="left" w:pos="1152"/>
          <w:tab w:val="left" w:pos="1872"/>
          <w:tab w:val="left" w:pos="9187"/>
        </w:tabs>
        <w:ind w:left="2088" w:hanging="2088"/>
        <w:jc w:val="left"/>
      </w:pPr>
    </w:p>
    <w:p w:rsidR="00E82545" w:rsidRPr="00E82545" w:rsidRDefault="00E82545" w:rsidP="00E82545">
      <w:pPr>
        <w:widowControl w:val="0"/>
        <w:tabs>
          <w:tab w:val="right" w:pos="1008"/>
          <w:tab w:val="left" w:pos="1152"/>
          <w:tab w:val="left" w:pos="1872"/>
          <w:tab w:val="left" w:pos="9187"/>
        </w:tabs>
        <w:ind w:left="2088" w:hanging="2088"/>
        <w:jc w:val="left"/>
      </w:pPr>
    </w:p>
    <w:p w:rsidR="00E82545" w:rsidRDefault="00E82545" w:rsidP="00E82545">
      <w:r w:rsidRPr="00E82545">
        <w:rPr>
          <w:b/>
        </w:rPr>
        <w:t>VERSIONS OF THIS BILL</w:t>
      </w:r>
    </w:p>
    <w:p w:rsidR="00E82545" w:rsidRDefault="00E82545" w:rsidP="00E82545"/>
    <w:p w:rsidR="00E82545" w:rsidRDefault="00CC446C" w:rsidP="00E82545">
      <w:hyperlink r:id="rId8" w:history="1">
        <w:r w:rsidR="00E82545">
          <w:rPr>
            <w:rStyle w:val="Hyperlink"/>
          </w:rPr>
          <w:t>1/19/2016</w:t>
        </w:r>
      </w:hyperlink>
    </w:p>
    <w:p w:rsidR="00E82545" w:rsidRDefault="00E82545" w:rsidP="00E82545"/>
    <w:p w:rsidR="00E82545" w:rsidRDefault="00E82545" w:rsidP="00E82545">
      <w:pPr>
        <w:sectPr w:rsidR="00E82545" w:rsidSect="00E82545">
          <w:pgSz w:w="12240" w:h="15840" w:code="1"/>
          <w:pgMar w:top="1080" w:right="1440" w:bottom="1080" w:left="1440" w:header="720" w:footer="720" w:gutter="0"/>
          <w:cols w:space="720"/>
          <w:noEndnote/>
          <w:docGrid w:linePitch="360"/>
        </w:sectPr>
      </w:pPr>
    </w:p>
    <w:p w:rsidR="00951BF4" w:rsidRDefault="00951B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1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61D6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48F" w:rsidRDefault="00227DCB" w:rsidP="005034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E77B57">
        <w:t>SALUTE</w:t>
      </w:r>
      <w:r w:rsidR="0050348F">
        <w:t xml:space="preserve"> AND CONGRATULATE THE </w:t>
      </w:r>
      <w:r w:rsidR="00E31F99">
        <w:t>DILLON</w:t>
      </w:r>
      <w:r w:rsidR="0050348F">
        <w:t xml:space="preserve"> HIGH SCHOOL FOOTBALL TEAM AND ITS FINE COACHES ON THEIR IMPRESSIVE WIN OF THE 2015 CLASS AA </w:t>
      </w:r>
      <w:r w:rsidR="00E31F99">
        <w:t xml:space="preserve">DIVISION I </w:t>
      </w:r>
      <w:r w:rsidR="0050348F">
        <w:t>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62EC" w:rsidRDefault="00261D6E"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AF62EC">
        <w:t xml:space="preserve">supremely ready for the challenge, the </w:t>
      </w:r>
      <w:r w:rsidR="00E77B57">
        <w:t>Dillon</w:t>
      </w:r>
      <w:r w:rsidR="00AF62EC">
        <w:t xml:space="preserve"> High School football team drove past </w:t>
      </w:r>
      <w:r w:rsidR="00E77B57">
        <w:t>Newberry 51</w:t>
      </w:r>
      <w:r w:rsidR="00FE5824">
        <w:noBreakHyphen/>
      </w:r>
      <w:r w:rsidR="00E77B57">
        <w:t>19</w:t>
      </w:r>
      <w:r w:rsidR="00AF62EC">
        <w:t xml:space="preserve"> to capture the 2015 Class AA</w:t>
      </w:r>
      <w:r w:rsidR="00E77B57">
        <w:t xml:space="preserve"> Division I</w:t>
      </w:r>
      <w:r w:rsidR="00AF62EC">
        <w:t xml:space="preserve"> State Championship, held on </w:t>
      </w:r>
      <w:r w:rsidR="00E77B57">
        <w:t>Friday</w:t>
      </w:r>
      <w:r w:rsidR="00AF62EC">
        <w:t xml:space="preserve">, December </w:t>
      </w:r>
      <w:r w:rsidR="00E77B57">
        <w:t>4</w:t>
      </w:r>
      <w:r w:rsidR="00AF62EC">
        <w:t>, 2015; and</w:t>
      </w:r>
    </w:p>
    <w:p w:rsidR="00E77B57" w:rsidRDefault="00E77B57"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62EC" w:rsidRDefault="00AF62EC"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77B57">
        <w:t>Benedict College</w:t>
      </w:r>
      <w:r w:rsidR="00FE5824" w:rsidRPr="00FE5824">
        <w:t>’</w:t>
      </w:r>
      <w:r w:rsidR="00E77B57">
        <w:t>s s</w:t>
      </w:r>
      <w:r w:rsidRPr="0084101E">
        <w:t>tadium</w:t>
      </w:r>
      <w:r>
        <w:t xml:space="preserve"> in Columbia echoed with the cheers of exuberant </w:t>
      </w:r>
      <w:r w:rsidR="00E77B57">
        <w:t>Dillon</w:t>
      </w:r>
      <w:r>
        <w:t xml:space="preserve"> fans, pleased to see their confident predictions of a </w:t>
      </w:r>
      <w:r w:rsidR="00E77B57">
        <w:t>four</w:t>
      </w:r>
      <w:r w:rsidR="00FE5824">
        <w:noBreakHyphen/>
      </w:r>
      <w:r w:rsidR="00E77B57">
        <w:t>in</w:t>
      </w:r>
      <w:r w:rsidR="00FE5824">
        <w:noBreakHyphen/>
      </w:r>
      <w:r w:rsidR="00E77B57">
        <w:t>a</w:t>
      </w:r>
      <w:r w:rsidR="00FE5824">
        <w:noBreakHyphen/>
      </w:r>
      <w:r w:rsidR="00E77B57">
        <w:t>row</w:t>
      </w:r>
      <w:r>
        <w:t xml:space="preserve"> title victory realized as a satisfying end to an </w:t>
      </w:r>
      <w:r w:rsidR="00E77B57">
        <w:t>undefeated</w:t>
      </w:r>
      <w:r>
        <w:t xml:space="preserve"> season; and</w:t>
      </w:r>
    </w:p>
    <w:p w:rsidR="00AF62EC" w:rsidRDefault="00AF62EC"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62EC" w:rsidRDefault="00AF62EC"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by the end of the title game, the </w:t>
      </w:r>
      <w:r w:rsidR="00E77B57">
        <w:t>Wildcats</w:t>
      </w:r>
      <w:r w:rsidR="00FE5824" w:rsidRPr="00FE5824">
        <w:t>’</w:t>
      </w:r>
      <w:r>
        <w:t xml:space="preserve"> many admirers were already looking with anticipation toward a </w:t>
      </w:r>
      <w:r w:rsidR="00B35F76">
        <w:t>“</w:t>
      </w:r>
      <w:r w:rsidR="00E77B57">
        <w:t>penta</w:t>
      </w:r>
      <w:r>
        <w:t>peat</w:t>
      </w:r>
      <w:r w:rsidR="00B35F76">
        <w:t>”</w:t>
      </w:r>
      <w:r>
        <w:t xml:space="preserve"> performance next year</w:t>
      </w:r>
      <w:r w:rsidR="00580DA2">
        <w:t>, although this fabulous team is already a legend with four consecutive title wins</w:t>
      </w:r>
      <w:r w:rsidR="00FE5824">
        <w:t xml:space="preserve"> and thirty seven consecutive wins,</w:t>
      </w:r>
      <w:r w:rsidR="00E17A06">
        <w:t xml:space="preserve"> and six </w:t>
      </w:r>
      <w:r w:rsidR="002B772B">
        <w:t xml:space="preserve">state titles </w:t>
      </w:r>
      <w:r w:rsidR="00E17A06">
        <w:t>since 2008</w:t>
      </w:r>
      <w:r>
        <w:t>; and</w:t>
      </w:r>
    </w:p>
    <w:p w:rsidR="00AF62EC" w:rsidRDefault="00AF62EC"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0DA2" w:rsidRDefault="00AF62EC"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580DA2">
        <w:t>Dillon</w:t>
      </w:r>
      <w:r>
        <w:t xml:space="preserve"> players, fueled by the excitement of knowing they could make it </w:t>
      </w:r>
      <w:r w:rsidR="00580DA2">
        <w:t>four</w:t>
      </w:r>
      <w:r>
        <w:t xml:space="preserve"> in a row, shellacked their opponents, leaving no doubt in anyone</w:t>
      </w:r>
      <w:r w:rsidR="00FE5824" w:rsidRPr="00FE5824">
        <w:t>’</w:t>
      </w:r>
      <w:r>
        <w:t>s mind about who deserved the crown</w:t>
      </w:r>
      <w:r w:rsidR="00580DA2">
        <w:t>; and</w:t>
      </w:r>
    </w:p>
    <w:p w:rsidR="00580DA2" w:rsidRDefault="00580DA2"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5824" w:rsidRDefault="00FE5824"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Dillon refused to allow Newberry the chance to make it a game, jumping out to a 20</w:t>
      </w:r>
      <w:r>
        <w:noBreakHyphen/>
        <w:t>0 lead, before expanding the lead to 37</w:t>
      </w:r>
      <w:r>
        <w:noBreakHyphen/>
        <w:t>7;</w:t>
      </w:r>
      <w:r w:rsidR="00831CAE">
        <w:t xml:space="preserve"> and</w:t>
      </w:r>
    </w:p>
    <w:p w:rsidR="00FE5824" w:rsidRDefault="00FE5824"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62EC" w:rsidRDefault="00AF62EC"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 xml:space="preserve">ith proven consistency in both, Coach </w:t>
      </w:r>
      <w:r w:rsidR="00217166">
        <w:rPr>
          <w:rFonts w:eastAsiaTheme="minorHAnsi"/>
          <w:color w:val="000000" w:themeColor="text1"/>
          <w:szCs w:val="22"/>
          <w:u w:color="000000" w:themeColor="text1"/>
        </w:rPr>
        <w:t>Jackie Hayes</w:t>
      </w:r>
      <w:r>
        <w:rPr>
          <w:rFonts w:eastAsiaTheme="minorHAnsi"/>
          <w:color w:val="000000" w:themeColor="text1"/>
          <w:szCs w:val="22"/>
          <w:u w:color="000000" w:themeColor="text1"/>
        </w:rPr>
        <w:t xml:space="preserve"> and his dedicated staff have built their football </w:t>
      </w:r>
      <w:r>
        <w:rPr>
          <w:rFonts w:eastAsiaTheme="minorHAnsi"/>
          <w:color w:val="000000" w:themeColor="text1"/>
          <w:szCs w:val="22"/>
          <w:u w:color="000000" w:themeColor="text1"/>
        </w:rPr>
        <w:lastRenderedPageBreak/>
        <w:t>program into a championship team that refuses to settle for second best; and</w:t>
      </w:r>
    </w:p>
    <w:p w:rsidR="00AF62EC" w:rsidRDefault="00AF62EC"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F62EC" w:rsidRDefault="00AF62EC"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890335">
        <w:t>Wildcats</w:t>
      </w:r>
      <w:r>
        <w:t xml:space="preserve"> have brought great pride and recognition to their school and community, and the members of the House of Representatives are pleased to have this opportunity to recognize such an outstanding group of young athletes. Now, therefore,</w:t>
      </w:r>
    </w:p>
    <w:p w:rsidR="00AF62EC" w:rsidRDefault="00AF62EC"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2EC" w:rsidRDefault="00AF62EC"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F62EC" w:rsidRDefault="00AF62EC"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2EC" w:rsidRDefault="00AF62EC" w:rsidP="00572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the members of the South Carolina House of Representatives, </w:t>
      </w:r>
      <w:r w:rsidR="00572C94">
        <w:t>b</w:t>
      </w:r>
      <w:r>
        <w:t xml:space="preserve">y this resolution, </w:t>
      </w:r>
      <w:r w:rsidR="00572C94">
        <w:t xml:space="preserve">recognize and </w:t>
      </w:r>
      <w:r w:rsidR="009B348F">
        <w:t>salute</w:t>
      </w:r>
      <w:r w:rsidR="00572C94">
        <w:t xml:space="preserve"> the Dillon High School football team and its fine coaches on their impressive win of the 2015 Class AA Division I State Championship title.</w:t>
      </w:r>
    </w:p>
    <w:p w:rsidR="00572C94" w:rsidRDefault="00572C94" w:rsidP="00572C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AF62EC" w:rsidRDefault="00AF62EC" w:rsidP="00AF62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FF3EA1">
        <w:t>Shawn Johnson</w:t>
      </w:r>
      <w:r>
        <w:t xml:space="preserve"> and Coach </w:t>
      </w:r>
      <w:r w:rsidR="00FF3EA1">
        <w:t>Jackie Hayes</w:t>
      </w:r>
      <w:r>
        <w:rPr>
          <w:rFonts w:eastAsiaTheme="minorHAnsi"/>
          <w:color w:val="000000" w:themeColor="text1"/>
          <w:szCs w:val="22"/>
          <w:u w:color="000000" w:themeColor="text1"/>
        </w:rPr>
        <w:t xml:space="preserve"> </w:t>
      </w:r>
      <w:r>
        <w:t xml:space="preserve">of </w:t>
      </w:r>
      <w:r w:rsidR="00FF3EA1">
        <w:t>Dillon</w:t>
      </w:r>
      <w:r>
        <w:t xml:space="preserve"> High School.</w:t>
      </w:r>
    </w:p>
    <w:p w:rsidR="00475F72" w:rsidRDefault="00FE58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2545" w:rsidRDefault="00E82545" w:rsidP="00E82545">
      <w:pPr>
        <w:suppressAutoHyphens/>
      </w:pPr>
    </w:p>
    <w:sectPr w:rsidR="00E82545" w:rsidSect="00E8254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D6E" w:rsidRDefault="00261D6E" w:rsidP="009F0C77">
      <w:r>
        <w:separator/>
      </w:r>
    </w:p>
  </w:endnote>
  <w:endnote w:type="continuationSeparator" w:id="0">
    <w:p w:rsidR="00261D6E" w:rsidRDefault="00261D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C4A1A8C-47F3-4BAF-BE37-B6BDAB83E625}"/>
    <w:embedBold r:id="rId2" w:fontKey="{0933FEFA-1FAB-4259-B722-34A71D4B0C71}"/>
  </w:font>
  <w:font w:name="Calibri">
    <w:panose1 w:val="020F0502020204030204"/>
    <w:charset w:val="00"/>
    <w:family w:val="swiss"/>
    <w:pitch w:val="variable"/>
    <w:sig w:usb0="E00002FF" w:usb1="4000ACFF" w:usb2="00000001" w:usb3="00000000" w:csb0="0000019F" w:csb1="00000000"/>
    <w:embedRegular r:id="rId3" w:fontKey="{45FA2086-B7EB-4B66-B8D8-2ED80CF74013}"/>
  </w:font>
  <w:font w:name="Cambria">
    <w:panose1 w:val="02040503050406030204"/>
    <w:charset w:val="00"/>
    <w:family w:val="roman"/>
    <w:pitch w:val="variable"/>
    <w:sig w:usb0="E00002FF" w:usb1="400004FF" w:usb2="00000000" w:usb3="00000000" w:csb0="0000019F" w:csb1="00000000"/>
    <w:embedRegular r:id="rId4" w:fontKey="{AC769DFF-72E7-476A-875F-10289BF67C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545" w:rsidRPr="00951BF4" w:rsidRDefault="00E82545" w:rsidP="00951BF4">
    <w:pPr>
      <w:pStyle w:val="Footer"/>
      <w:tabs>
        <w:tab w:val="clear" w:pos="4680"/>
        <w:tab w:val="clear" w:pos="9360"/>
        <w:tab w:val="center" w:pos="2995"/>
      </w:tabs>
      <w:spacing w:before="120"/>
    </w:pPr>
    <w:r>
      <w:t>[4696]</w:t>
    </w:r>
    <w:r>
      <w:tab/>
    </w:r>
    <w:r>
      <w:fldChar w:fldCharType="begin"/>
    </w:r>
    <w:r>
      <w:instrText xml:space="preserve"> PAGE  \* MERGEFORMAT </w:instrText>
    </w:r>
    <w:r>
      <w:fldChar w:fldCharType="separate"/>
    </w:r>
    <w:r w:rsidR="007D3D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D6E" w:rsidRDefault="00261D6E" w:rsidP="009F0C77">
      <w:r>
        <w:separator/>
      </w:r>
    </w:p>
  </w:footnote>
  <w:footnote w:type="continuationSeparator" w:id="0">
    <w:p w:rsidR="00261D6E" w:rsidRDefault="00261D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35DG16"/>
    <w:docVar w:name="CoverBillType" w:val="r"/>
    <w:docVar w:name="docpath" w:val="L:\Council\bills\RM\1435DG16.DOCX"/>
    <w:docVar w:name="dvBillNumber" w:val="4696"/>
    <w:docVar w:name="dvBillNumberPrefix" w:val="H. "/>
    <w:docVar w:name="dvOriginalBody" w:val="House"/>
    <w:docVar w:name="dvSteno" w:val="RM"/>
    <w:docVar w:name="NameofBody" w:val="h"/>
    <w:docVar w:name="vgroup2" w:val="Council"/>
  </w:docVars>
  <w:rsids>
    <w:rsidRoot w:val="00261D6E"/>
    <w:rsid w:val="00011869"/>
    <w:rsid w:val="00015CD6"/>
    <w:rsid w:val="000E1785"/>
    <w:rsid w:val="000F40FA"/>
    <w:rsid w:val="0010776B"/>
    <w:rsid w:val="00133E66"/>
    <w:rsid w:val="001435A3"/>
    <w:rsid w:val="00146ED3"/>
    <w:rsid w:val="00151044"/>
    <w:rsid w:val="001D08F2"/>
    <w:rsid w:val="001D525B"/>
    <w:rsid w:val="001D7F4F"/>
    <w:rsid w:val="00205238"/>
    <w:rsid w:val="00217166"/>
    <w:rsid w:val="00227DCB"/>
    <w:rsid w:val="002321B6"/>
    <w:rsid w:val="00250967"/>
    <w:rsid w:val="002543C8"/>
    <w:rsid w:val="0025541D"/>
    <w:rsid w:val="00261D6E"/>
    <w:rsid w:val="00284AAE"/>
    <w:rsid w:val="002B772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5F72"/>
    <w:rsid w:val="004809EE"/>
    <w:rsid w:val="004B1D35"/>
    <w:rsid w:val="004E7D54"/>
    <w:rsid w:val="0050348F"/>
    <w:rsid w:val="005273C6"/>
    <w:rsid w:val="00530A69"/>
    <w:rsid w:val="00533D64"/>
    <w:rsid w:val="00545593"/>
    <w:rsid w:val="00572C94"/>
    <w:rsid w:val="00577C6C"/>
    <w:rsid w:val="00580DA2"/>
    <w:rsid w:val="005C2FE2"/>
    <w:rsid w:val="005E2BC9"/>
    <w:rsid w:val="00605102"/>
    <w:rsid w:val="006215AA"/>
    <w:rsid w:val="006913C9"/>
    <w:rsid w:val="0069470D"/>
    <w:rsid w:val="00734F00"/>
    <w:rsid w:val="007A70AE"/>
    <w:rsid w:val="007D3DDC"/>
    <w:rsid w:val="00831CAE"/>
    <w:rsid w:val="008362E8"/>
    <w:rsid w:val="00890335"/>
    <w:rsid w:val="008A1768"/>
    <w:rsid w:val="008F0F33"/>
    <w:rsid w:val="008F4429"/>
    <w:rsid w:val="00927AE0"/>
    <w:rsid w:val="0094021A"/>
    <w:rsid w:val="00951BF4"/>
    <w:rsid w:val="009B348F"/>
    <w:rsid w:val="009B44AF"/>
    <w:rsid w:val="009C6A0B"/>
    <w:rsid w:val="009F0C77"/>
    <w:rsid w:val="009F4DD1"/>
    <w:rsid w:val="00A16669"/>
    <w:rsid w:val="00A41684"/>
    <w:rsid w:val="00A64E80"/>
    <w:rsid w:val="00A72BCD"/>
    <w:rsid w:val="00A741D9"/>
    <w:rsid w:val="00A833AB"/>
    <w:rsid w:val="00A9741D"/>
    <w:rsid w:val="00AD4B17"/>
    <w:rsid w:val="00AF62EC"/>
    <w:rsid w:val="00B35F76"/>
    <w:rsid w:val="00B412D4"/>
    <w:rsid w:val="00BE3C22"/>
    <w:rsid w:val="00C0345E"/>
    <w:rsid w:val="00C3483A"/>
    <w:rsid w:val="00C74E9D"/>
    <w:rsid w:val="00C82FD3"/>
    <w:rsid w:val="00C92819"/>
    <w:rsid w:val="00CC6B7B"/>
    <w:rsid w:val="00CD2089"/>
    <w:rsid w:val="00D73A67"/>
    <w:rsid w:val="00D92E5A"/>
    <w:rsid w:val="00D970A9"/>
    <w:rsid w:val="00DF3845"/>
    <w:rsid w:val="00E17A06"/>
    <w:rsid w:val="00E31F99"/>
    <w:rsid w:val="00E41911"/>
    <w:rsid w:val="00E77B57"/>
    <w:rsid w:val="00E82545"/>
    <w:rsid w:val="00E92EEF"/>
    <w:rsid w:val="00EF2368"/>
    <w:rsid w:val="00F24442"/>
    <w:rsid w:val="00F50AE3"/>
    <w:rsid w:val="00F656BA"/>
    <w:rsid w:val="00F67CF1"/>
    <w:rsid w:val="00F840F0"/>
    <w:rsid w:val="00FB0D0D"/>
    <w:rsid w:val="00FB43B4"/>
    <w:rsid w:val="00FE5824"/>
    <w:rsid w:val="00FF2AE4"/>
    <w:rsid w:val="00FF3EA1"/>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F91CEF-FA22-4A28-BBD2-50A4E25BF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825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4696_20160119.docx" TargetMode="External"/><Relationship Id="rId3" Type="http://schemas.openxmlformats.org/officeDocument/2006/relationships/settings" Target="settings.xml"/><Relationship Id="rId7" Type="http://schemas.openxmlformats.org/officeDocument/2006/relationships/hyperlink" Target="http://www.scstatehouse.gov/billsearch.php?billnumbers=4696&amp;session=121&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5DBC4-536D-4BD5-B858-7EF2C0411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CC110C77.dotm</Template>
  <TotalTime>0</TotalTime>
  <Pages>3</Pages>
  <Words>566</Words>
  <Characters>3273</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4696: Dillon High School Football Team - South Carolina Legislature Online</dc:title>
  <dc:creator>McDowell</dc:creator>
  <cp:lastModifiedBy>N Cumfer</cp:lastModifiedBy>
  <cp:revision>2</cp:revision>
  <cp:lastPrinted>2016-01-14T20:01:00Z</cp:lastPrinted>
  <dcterms:created xsi:type="dcterms:W3CDTF">2016-01-22T15:54:00Z</dcterms:created>
  <dcterms:modified xsi:type="dcterms:W3CDTF">2016-01-22T15:54:00Z</dcterms:modified>
</cp:coreProperties>
</file>