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8E" w:rsidRDefault="0013588E" w:rsidP="0013588E">
      <w:pPr>
        <w:widowControl w:val="0"/>
        <w:jc w:val="center"/>
      </w:pPr>
      <w:bookmarkStart w:id="0" w:name="_GoBack"/>
      <w:bookmarkEnd w:id="0"/>
      <w:r w:rsidRPr="0013588E">
        <w:rPr>
          <w:b/>
        </w:rPr>
        <w:t>South Carolina General Assembly</w:t>
      </w:r>
    </w:p>
    <w:p w:rsidR="0013588E" w:rsidRDefault="0013588E" w:rsidP="0013588E">
      <w:pPr>
        <w:widowControl w:val="0"/>
        <w:jc w:val="center"/>
      </w:pPr>
      <w:r>
        <w:t>121st Session, 2015-2016</w:t>
      </w:r>
    </w:p>
    <w:p w:rsidR="0013588E" w:rsidRDefault="0013588E" w:rsidP="0013588E">
      <w:pPr>
        <w:widowControl w:val="0"/>
        <w:jc w:val="left"/>
      </w:pPr>
    </w:p>
    <w:p w:rsidR="0013588E" w:rsidRDefault="0013588E" w:rsidP="0013588E">
      <w:pPr>
        <w:widowControl w:val="0"/>
        <w:jc w:val="left"/>
        <w:rPr>
          <w:b/>
        </w:rPr>
      </w:pPr>
      <w:r w:rsidRPr="0013588E">
        <w:rPr>
          <w:b/>
        </w:rPr>
        <w:t>H. 4746</w:t>
      </w:r>
    </w:p>
    <w:p w:rsidR="0013588E" w:rsidRDefault="0013588E" w:rsidP="0013588E">
      <w:pPr>
        <w:widowControl w:val="0"/>
        <w:jc w:val="left"/>
        <w:rPr>
          <w:b/>
        </w:rPr>
      </w:pPr>
    </w:p>
    <w:p w:rsidR="0013588E" w:rsidRDefault="0013588E" w:rsidP="0013588E">
      <w:pPr>
        <w:widowControl w:val="0"/>
        <w:jc w:val="left"/>
      </w:pPr>
      <w:r w:rsidRPr="0013588E">
        <w:rPr>
          <w:b/>
        </w:rPr>
        <w:t>STATUS INFORMATION</w:t>
      </w:r>
    </w:p>
    <w:p w:rsidR="0013588E" w:rsidRDefault="0013588E" w:rsidP="0013588E">
      <w:pPr>
        <w:widowControl w:val="0"/>
        <w:jc w:val="left"/>
      </w:pPr>
    </w:p>
    <w:p w:rsidR="0013588E" w:rsidRDefault="0013588E" w:rsidP="0013588E">
      <w:pPr>
        <w:widowControl w:val="0"/>
        <w:jc w:val="left"/>
      </w:pPr>
      <w:r>
        <w:t>House Resolution</w:t>
      </w:r>
    </w:p>
    <w:p w:rsidR="0013588E" w:rsidRDefault="0013588E" w:rsidP="0013588E">
      <w:pPr>
        <w:widowControl w:val="0"/>
        <w:jc w:val="left"/>
      </w:pPr>
      <w:r>
        <w:t>Sponsors: Reps. Goldfinch,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3588E" w:rsidRDefault="0013588E" w:rsidP="0013588E">
      <w:pPr>
        <w:widowControl w:val="0"/>
        <w:jc w:val="left"/>
      </w:pPr>
      <w:r>
        <w:t>Document Path: l:\council\bills\rm\1452cm16.docx</w:t>
      </w:r>
    </w:p>
    <w:p w:rsidR="0013588E" w:rsidRDefault="0013588E" w:rsidP="0013588E">
      <w:pPr>
        <w:widowControl w:val="0"/>
        <w:jc w:val="left"/>
      </w:pPr>
    </w:p>
    <w:p w:rsidR="0013588E" w:rsidRDefault="0013588E" w:rsidP="0013588E">
      <w:pPr>
        <w:widowControl w:val="0"/>
        <w:jc w:val="left"/>
      </w:pPr>
      <w:r>
        <w:t>Introduced in the House on January 27, 2016</w:t>
      </w:r>
    </w:p>
    <w:p w:rsidR="0013588E" w:rsidRDefault="0013588E" w:rsidP="0013588E">
      <w:pPr>
        <w:widowControl w:val="0"/>
        <w:jc w:val="left"/>
      </w:pPr>
      <w:r>
        <w:t>Adopted by the House on January 27, 2016</w:t>
      </w:r>
    </w:p>
    <w:p w:rsidR="0013588E" w:rsidRDefault="0013588E" w:rsidP="0013588E">
      <w:pPr>
        <w:widowControl w:val="0"/>
        <w:jc w:val="left"/>
      </w:pPr>
    </w:p>
    <w:p w:rsidR="0013588E" w:rsidRDefault="0013588E" w:rsidP="0013588E">
      <w:pPr>
        <w:widowControl w:val="0"/>
        <w:jc w:val="left"/>
      </w:pPr>
      <w:r>
        <w:t xml:space="preserve">Summary: </w:t>
      </w:r>
      <w:r w:rsidR="00E24751">
        <w:t>Waccamaw High School Girls Cross County Team</w:t>
      </w:r>
    </w:p>
    <w:p w:rsidR="0013588E" w:rsidRDefault="0013588E" w:rsidP="0013588E">
      <w:pPr>
        <w:widowControl w:val="0"/>
        <w:jc w:val="left"/>
      </w:pPr>
    </w:p>
    <w:p w:rsidR="0013588E" w:rsidRDefault="0013588E" w:rsidP="0013588E">
      <w:pPr>
        <w:widowControl w:val="0"/>
        <w:jc w:val="left"/>
      </w:pPr>
    </w:p>
    <w:p w:rsidR="0013588E" w:rsidRDefault="0013588E" w:rsidP="001358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88E">
        <w:rPr>
          <w:b/>
        </w:rPr>
        <w:t>HISTORY OF LEGISLATIVE ACTIONS</w:t>
      </w:r>
    </w:p>
    <w:p w:rsidR="0013588E" w:rsidRDefault="0013588E" w:rsidP="001358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588E" w:rsidRPr="0013588E" w:rsidRDefault="0013588E" w:rsidP="001358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588E">
        <w:rPr>
          <w:u w:val="single"/>
        </w:rPr>
        <w:tab/>
        <w:t>Date</w:t>
      </w:r>
      <w:r w:rsidRPr="0013588E">
        <w:rPr>
          <w:u w:val="single"/>
        </w:rPr>
        <w:tab/>
        <w:t>Body</w:t>
      </w:r>
      <w:r w:rsidRPr="0013588E">
        <w:rPr>
          <w:u w:val="single"/>
        </w:rPr>
        <w:tab/>
        <w:t>Action Description with journal page number</w:t>
      </w:r>
      <w:r w:rsidRPr="0013588E">
        <w:rPr>
          <w:u w:val="single"/>
        </w:rPr>
        <w:tab/>
      </w:r>
    </w:p>
    <w:p w:rsidR="00793A71" w:rsidRDefault="00793A71" w:rsidP="00793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842466">
        <w:t>Introduced and adopted (</w:t>
      </w:r>
      <w:hyperlink r:id="rId7" w:history="1">
        <w:r w:rsidRPr="00F6378E">
          <w:rPr>
            <w:rStyle w:val="Hyperlink"/>
          </w:rPr>
          <w:t>House Journal</w:t>
        </w:r>
        <w:r w:rsidRPr="00F6378E">
          <w:rPr>
            <w:rStyle w:val="Hyperlink"/>
          </w:rPr>
          <w:noBreakHyphen/>
          <w:t>page 74</w:t>
        </w:r>
      </w:hyperlink>
      <w:r w:rsidRPr="00842466">
        <w:t>)</w:t>
      </w:r>
    </w:p>
    <w:p w:rsidR="00793A71" w:rsidRDefault="00793A71" w:rsidP="00793A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88E" w:rsidRDefault="0013588E" w:rsidP="00135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3588E">
          <w:rPr>
            <w:rStyle w:val="Hyperlink"/>
          </w:rPr>
          <w:t>legislative information</w:t>
        </w:r>
      </w:hyperlink>
      <w:r>
        <w:t xml:space="preserve"> at the website</w:t>
      </w:r>
    </w:p>
    <w:p w:rsidR="0013588E" w:rsidRDefault="0013588E" w:rsidP="00135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88E" w:rsidRPr="0013588E" w:rsidRDefault="0013588E" w:rsidP="00135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588E" w:rsidRDefault="0013588E" w:rsidP="0013588E">
      <w:r w:rsidRPr="0013588E">
        <w:rPr>
          <w:b/>
        </w:rPr>
        <w:t>VERSIONS OF THIS BILL</w:t>
      </w:r>
    </w:p>
    <w:p w:rsidR="0013588E" w:rsidRDefault="0013588E" w:rsidP="0013588E"/>
    <w:p w:rsidR="0013588E" w:rsidRDefault="00F6378E" w:rsidP="0013588E">
      <w:hyperlink r:id="rId9" w:history="1">
        <w:r w:rsidR="0013588E">
          <w:rPr>
            <w:rStyle w:val="Hyperlink"/>
          </w:rPr>
          <w:t>1/27/2016</w:t>
        </w:r>
      </w:hyperlink>
    </w:p>
    <w:p w:rsidR="0013588E" w:rsidRDefault="00F6378E" w:rsidP="0013588E">
      <w:hyperlink r:id="rId10" w:history="1">
        <w:r w:rsidR="00081EE6" w:rsidRPr="00081EE6">
          <w:rPr>
            <w:rStyle w:val="Hyperlink"/>
          </w:rPr>
          <w:t>4/12/2016</w:t>
        </w:r>
      </w:hyperlink>
    </w:p>
    <w:p w:rsidR="00081EE6" w:rsidRDefault="00081EE6" w:rsidP="0013588E"/>
    <w:p w:rsidR="0013588E" w:rsidRDefault="0013588E" w:rsidP="0013588E">
      <w:pPr>
        <w:sectPr w:rsidR="0013588E" w:rsidSect="001358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1EE6" w:rsidRDefault="00081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Default="00081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Default="00081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Default="00081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Default="00081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Default="00081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Default="00081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Default="00081E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Pr="00325348" w:rsidRDefault="00081EE6" w:rsidP="001E5E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081EE6" w:rsidRDefault="00081EE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Default="00081EE6" w:rsidP="00076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WACCAMAW </w:t>
      </w:r>
      <w:r>
        <w:t>HIGH SCHOOL GIRLS CROSS</w:t>
      </w:r>
      <w:r>
        <w:noBreakHyphen/>
        <w:t>COUNTRY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EXEMPLARY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ON CAPTURING THE CLASS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81EE6" w:rsidRDefault="00081E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poised and ready for the starting signal, the Waccamaw High School girls cross</w:t>
      </w:r>
      <w:r>
        <w:noBreakHyphen/>
        <w:t>country team</w:t>
      </w:r>
      <w:r>
        <w:rPr>
          <w:color w:val="000000" w:themeColor="text1"/>
          <w:u w:color="000000" w:themeColor="text1"/>
        </w:rPr>
        <w:t xml:space="preserve"> earned the crown at the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</w:t>
      </w:r>
      <w:r w:rsidRPr="00E542AE">
        <w:rPr>
          <w:color w:val="000000" w:themeColor="text1"/>
          <w:u w:color="000000" w:themeColor="text1"/>
        </w:rPr>
        <w:t>State Championship</w:t>
      </w:r>
      <w:r>
        <w:rPr>
          <w:color w:val="000000" w:themeColor="text1"/>
          <w:u w:color="000000" w:themeColor="text1"/>
        </w:rPr>
        <w:t>; and</w:t>
      </w:r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on Saturday, November 7, 2015, at Sandhills Research Center in Columbia, the Lady Warriors jubilantly claimed their newly won title while ecstatic Waccamaw fans rejoiced and began planning a return trip to see their team repeat the performance next year; and</w:t>
      </w:r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1EE6" w:rsidRDefault="00081EE6" w:rsidP="004A1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earning the top prize was a great feeling to the Lady Warriors, who had </w:t>
      </w:r>
      <w:r w:rsidRPr="00880EDE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880EDE">
        <w:rPr>
          <w:color w:val="000000" w:themeColor="text1"/>
          <w:u w:color="000000" w:themeColor="text1"/>
        </w:rPr>
        <w:t xml:space="preserve"> runner</w:t>
      </w:r>
      <w:r>
        <w:rPr>
          <w:color w:val="000000" w:themeColor="text1"/>
          <w:u w:color="000000" w:themeColor="text1"/>
        </w:rPr>
        <w:noBreakHyphen/>
      </w:r>
      <w:r w:rsidRPr="00880EDE">
        <w:rPr>
          <w:color w:val="000000" w:themeColor="text1"/>
          <w:u w:color="000000" w:themeColor="text1"/>
        </w:rPr>
        <w:t>up in the Class AA state meet three out of the last four years</w:t>
      </w:r>
      <w:r>
        <w:rPr>
          <w:color w:val="000000" w:themeColor="text1"/>
          <w:u w:color="000000" w:themeColor="text1"/>
        </w:rPr>
        <w:t xml:space="preserve">. This time, </w:t>
      </w:r>
      <w:r w:rsidRPr="00880EDE">
        <w:rPr>
          <w:color w:val="000000" w:themeColor="text1"/>
          <w:u w:color="000000" w:themeColor="text1"/>
        </w:rPr>
        <w:t xml:space="preserve">Waccamaw </w:t>
      </w:r>
      <w:r>
        <w:rPr>
          <w:color w:val="000000" w:themeColor="text1"/>
          <w:u w:color="000000" w:themeColor="text1"/>
        </w:rPr>
        <w:t>grabbed what it wanted and wouldn</w:t>
      </w:r>
      <w:r w:rsidRPr="000E1B9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 let go, wrapping up its</w:t>
      </w:r>
      <w:r w:rsidRPr="00880EDE">
        <w:rPr>
          <w:color w:val="000000" w:themeColor="text1"/>
          <w:u w:color="000000" w:themeColor="text1"/>
        </w:rPr>
        <w:t xml:space="preserve"> first title with a dominating victory</w:t>
      </w:r>
      <w:r>
        <w:rPr>
          <w:color w:val="000000" w:themeColor="text1"/>
          <w:u w:color="000000" w:themeColor="text1"/>
        </w:rPr>
        <w:t>; and</w:t>
      </w:r>
    </w:p>
    <w:p w:rsidR="00081EE6" w:rsidRDefault="00081EE6" w:rsidP="004A1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EE6" w:rsidRDefault="00081EE6" w:rsidP="00361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880EDE">
        <w:rPr>
          <w:color w:val="000000" w:themeColor="text1"/>
          <w:u w:color="000000" w:themeColor="text1"/>
        </w:rPr>
        <w:t xml:space="preserve">ed by </w:t>
      </w:r>
      <w:r>
        <w:rPr>
          <w:color w:val="000000" w:themeColor="text1"/>
          <w:u w:color="000000" w:themeColor="text1"/>
        </w:rPr>
        <w:t xml:space="preserve">senior </w:t>
      </w:r>
      <w:r w:rsidRPr="00880EDE">
        <w:rPr>
          <w:color w:val="000000" w:themeColor="text1"/>
          <w:u w:color="000000" w:themeColor="text1"/>
        </w:rPr>
        <w:t xml:space="preserve">Amelia Jones, who </w:t>
      </w:r>
      <w:r>
        <w:rPr>
          <w:color w:val="000000" w:themeColor="text1"/>
          <w:u w:color="000000" w:themeColor="text1"/>
        </w:rPr>
        <w:t>ran 19:21 to win</w:t>
      </w:r>
      <w:r w:rsidRPr="00880EDE">
        <w:rPr>
          <w:color w:val="000000" w:themeColor="text1"/>
          <w:u w:color="000000" w:themeColor="text1"/>
        </w:rPr>
        <w:t xml:space="preserve"> her third straight individual state title, </w:t>
      </w:r>
      <w:r>
        <w:rPr>
          <w:color w:val="000000" w:themeColor="text1"/>
          <w:u w:color="000000" w:themeColor="text1"/>
        </w:rPr>
        <w:t>Waccamaw</w:t>
      </w:r>
      <w:r w:rsidRPr="00880EDE">
        <w:rPr>
          <w:color w:val="000000" w:themeColor="text1"/>
          <w:u w:color="000000" w:themeColor="text1"/>
        </w:rPr>
        <w:t xml:space="preserve"> finished with 53 points for a 39</w:t>
      </w:r>
      <w:r>
        <w:rPr>
          <w:color w:val="000000" w:themeColor="text1"/>
          <w:u w:color="000000" w:themeColor="text1"/>
        </w:rPr>
        <w:noBreakHyphen/>
      </w:r>
      <w:r w:rsidRPr="00880EDE">
        <w:rPr>
          <w:color w:val="000000" w:themeColor="text1"/>
          <w:u w:color="000000" w:themeColor="text1"/>
        </w:rPr>
        <w:t>point victory.</w:t>
      </w:r>
      <w:r>
        <w:rPr>
          <w:color w:val="000000" w:themeColor="text1"/>
          <w:u w:color="000000" w:themeColor="text1"/>
        </w:rPr>
        <w:t xml:space="preserve"> T</w:t>
      </w:r>
      <w:r w:rsidRPr="00880EDE">
        <w:rPr>
          <w:color w:val="000000" w:themeColor="text1"/>
          <w:u w:color="000000" w:themeColor="text1"/>
        </w:rPr>
        <w:t xml:space="preserve">hree other </w:t>
      </w:r>
      <w:r>
        <w:rPr>
          <w:color w:val="000000" w:themeColor="text1"/>
          <w:u w:color="000000" w:themeColor="text1"/>
        </w:rPr>
        <w:t xml:space="preserve">Lady Warriors, </w:t>
      </w:r>
      <w:r w:rsidRPr="00880EDE">
        <w:rPr>
          <w:color w:val="000000" w:themeColor="text1"/>
          <w:u w:color="000000" w:themeColor="text1"/>
        </w:rPr>
        <w:t>Mary Butler Despain (ninth, 20:42), B</w:t>
      </w:r>
      <w:r>
        <w:rPr>
          <w:color w:val="000000" w:themeColor="text1"/>
          <w:u w:color="000000" w:themeColor="text1"/>
        </w:rPr>
        <w:t>r</w:t>
      </w:r>
      <w:r w:rsidRPr="00880EDE">
        <w:rPr>
          <w:color w:val="000000" w:themeColor="text1"/>
          <w:u w:color="000000" w:themeColor="text1"/>
        </w:rPr>
        <w:t>iley Arnold (12th, 21:00)</w:t>
      </w:r>
      <w:r>
        <w:rPr>
          <w:color w:val="000000" w:themeColor="text1"/>
          <w:u w:color="000000" w:themeColor="text1"/>
        </w:rPr>
        <w:t>,</w:t>
      </w:r>
      <w:r w:rsidRPr="00880EDE">
        <w:rPr>
          <w:color w:val="000000" w:themeColor="text1"/>
          <w:u w:color="000000" w:themeColor="text1"/>
        </w:rPr>
        <w:t xml:space="preserve"> and Rylee Allison (13th, 21:06)</w:t>
      </w:r>
      <w:r>
        <w:rPr>
          <w:color w:val="000000" w:themeColor="text1"/>
          <w:u w:color="000000" w:themeColor="text1"/>
        </w:rPr>
        <w:t xml:space="preserve">, </w:t>
      </w:r>
      <w:r w:rsidRPr="00880EDE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A</w:t>
      </w:r>
      <w:r w:rsidRPr="00880ED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S</w:t>
      </w:r>
      <w:r w:rsidRPr="00880EDE">
        <w:rPr>
          <w:color w:val="000000" w:themeColor="text1"/>
          <w:u w:color="000000" w:themeColor="text1"/>
        </w:rPr>
        <w:t>tate honors by finishing in the top 15</w:t>
      </w:r>
      <w:r>
        <w:rPr>
          <w:color w:val="000000" w:themeColor="text1"/>
          <w:u w:color="000000" w:themeColor="text1"/>
        </w:rPr>
        <w:t>; and</w:t>
      </w:r>
    </w:p>
    <w:p w:rsidR="00081EE6" w:rsidRDefault="00081EE6" w:rsidP="00361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EE6" w:rsidRPr="005D03A1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using his own</w:t>
      </w:r>
      <w:r w:rsidRPr="005D03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athletic skills and experience, Coach Brian White developed his twenty</w:t>
      </w:r>
      <w:r>
        <w:rPr>
          <w:color w:val="000000" w:themeColor="text1"/>
          <w:u w:color="000000" w:themeColor="text1"/>
        </w:rPr>
        <w:noBreakHyphen/>
        <w:t>five runners into a championship</w:t>
      </w:r>
      <w:r>
        <w:rPr>
          <w:color w:val="000000" w:themeColor="text1"/>
          <w:u w:color="000000" w:themeColor="text1"/>
        </w:rPr>
        <w:noBreakHyphen/>
        <w:t xml:space="preserve">caliber powerhouse and harvested another fine </w:t>
      </w:r>
      <w:r>
        <w:rPr>
          <w:color w:val="000000" w:themeColor="text1"/>
          <w:u w:color="000000" w:themeColor="text1"/>
        </w:rPr>
        <w:lastRenderedPageBreak/>
        <w:t>season by instilling into them the value of hard work and determination; and</w:t>
      </w:r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well</w:t>
      </w:r>
      <w:r>
        <w:noBreakHyphen/>
        <w:t xml:space="preserve">deserved praise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Waccamaw</w:t>
      </w:r>
      <w:r>
        <w:t xml:space="preserve"> High School girls cross</w:t>
      </w:r>
      <w:r>
        <w:noBreakHyphen/>
        <w:t>country team members have</w:t>
      </w:r>
      <w:r>
        <w:rPr>
          <w:color w:val="000000" w:themeColor="text1"/>
          <w:u w:color="000000" w:themeColor="text1"/>
        </w:rPr>
        <w:t xml:space="preserve"> brought to their school and community, the House looks with interest and expectation toward these athletes</w:t>
      </w:r>
      <w:r w:rsidRPr="000E1B9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future achievements</w:t>
      </w:r>
      <w:r>
        <w:t>. Now, therefore,</w:t>
      </w:r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Waccamaw H</w:t>
      </w:r>
      <w:r>
        <w:t>igh School girls cross</w:t>
      </w:r>
      <w:r>
        <w:noBreakHyphen/>
        <w:t>country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exemplary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capturing the Class 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81EE6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EE6" w:rsidRPr="006E240F" w:rsidRDefault="00081EE6" w:rsidP="00270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E240F">
        <w:t xml:space="preserve">Principal </w:t>
      </w:r>
      <w:r>
        <w:t>David M. Hammel,</w:t>
      </w:r>
      <w:r w:rsidRPr="006E240F">
        <w:t xml:space="preserve"> </w:t>
      </w:r>
      <w:r>
        <w:rPr>
          <w:color w:val="000000" w:themeColor="text1"/>
          <w:u w:color="000000" w:themeColor="text1"/>
        </w:rPr>
        <w:t>Coach Brian White,</w:t>
      </w:r>
      <w:r>
        <w:t xml:space="preserve"> a</w:t>
      </w:r>
      <w:r w:rsidRPr="006E240F">
        <w:t>nd</w:t>
      </w:r>
      <w:r>
        <w:t xml:space="preserve"> Assistant Coach Donna Anderson</w:t>
      </w:r>
      <w:r w:rsidRPr="006E240F">
        <w:t>.</w:t>
      </w:r>
    </w:p>
    <w:p w:rsidR="00081EE6" w:rsidRDefault="00081E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3588E" w:rsidRDefault="0013588E" w:rsidP="00081E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3588E" w:rsidSect="00AA5A5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95C" w:rsidRDefault="0096795C" w:rsidP="009F0C77">
      <w:r>
        <w:separator/>
      </w:r>
    </w:p>
  </w:endnote>
  <w:endnote w:type="continuationSeparator" w:id="0">
    <w:p w:rsidR="0096795C" w:rsidRDefault="009679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22A6F3-C4F2-47DF-9501-2AC8F09711BF}"/>
    <w:embedBold r:id="rId2" w:fontKey="{66044284-717E-45A7-8017-B8463DC887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D1778E-AEF5-44AC-BD9A-820FB3BC94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2BEB5A3-6617-4B44-A4CC-91637BB9A2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F73A2C-6256-4C7A-84F1-B8768CEEC0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BB2" w:rsidRPr="001E5E2A" w:rsidRDefault="001E5E2A" w:rsidP="001E5E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37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95C" w:rsidRDefault="0096795C" w:rsidP="009F0C77">
      <w:r>
        <w:separator/>
      </w:r>
    </w:p>
  </w:footnote>
  <w:footnote w:type="continuationSeparator" w:id="0">
    <w:p w:rsidR="0096795C" w:rsidRDefault="009679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2CM16"/>
    <w:docVar w:name="CoverBillType" w:val="r"/>
    <w:docVar w:name="docpath" w:val="L:\Council\bills\RM\1452CM16.DOCX"/>
    <w:docVar w:name="dvBillNumber" w:val="47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70A8"/>
    <w:rsid w:val="0000460D"/>
    <w:rsid w:val="00011869"/>
    <w:rsid w:val="00015CD6"/>
    <w:rsid w:val="00076EBC"/>
    <w:rsid w:val="00081EE6"/>
    <w:rsid w:val="000A4368"/>
    <w:rsid w:val="000B7D81"/>
    <w:rsid w:val="000E1785"/>
    <w:rsid w:val="000E1B95"/>
    <w:rsid w:val="000F40FA"/>
    <w:rsid w:val="0010776B"/>
    <w:rsid w:val="00133E66"/>
    <w:rsid w:val="0013588E"/>
    <w:rsid w:val="001435A3"/>
    <w:rsid w:val="00146ED3"/>
    <w:rsid w:val="00151044"/>
    <w:rsid w:val="001B70A8"/>
    <w:rsid w:val="001D08F2"/>
    <w:rsid w:val="001D525B"/>
    <w:rsid w:val="001D7F4F"/>
    <w:rsid w:val="001E5E2A"/>
    <w:rsid w:val="00205238"/>
    <w:rsid w:val="002321B6"/>
    <w:rsid w:val="00250967"/>
    <w:rsid w:val="002543C8"/>
    <w:rsid w:val="0025541D"/>
    <w:rsid w:val="00270126"/>
    <w:rsid w:val="002837C8"/>
    <w:rsid w:val="00284AAE"/>
    <w:rsid w:val="002E5912"/>
    <w:rsid w:val="00301B21"/>
    <w:rsid w:val="00325348"/>
    <w:rsid w:val="0032732C"/>
    <w:rsid w:val="00336AD0"/>
    <w:rsid w:val="0036180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E9C"/>
    <w:rsid w:val="004A196E"/>
    <w:rsid w:val="004A6579"/>
    <w:rsid w:val="004E7D54"/>
    <w:rsid w:val="005273C6"/>
    <w:rsid w:val="00530A69"/>
    <w:rsid w:val="00545593"/>
    <w:rsid w:val="00577C6C"/>
    <w:rsid w:val="005C2FE2"/>
    <w:rsid w:val="005D1FF1"/>
    <w:rsid w:val="005E2BC9"/>
    <w:rsid w:val="00605102"/>
    <w:rsid w:val="006215AA"/>
    <w:rsid w:val="006913C9"/>
    <w:rsid w:val="0069470D"/>
    <w:rsid w:val="006B56E8"/>
    <w:rsid w:val="00734F00"/>
    <w:rsid w:val="00793A71"/>
    <w:rsid w:val="007A70AE"/>
    <w:rsid w:val="008362E8"/>
    <w:rsid w:val="008A1768"/>
    <w:rsid w:val="008F0F33"/>
    <w:rsid w:val="008F4429"/>
    <w:rsid w:val="0094021A"/>
    <w:rsid w:val="0096795C"/>
    <w:rsid w:val="009B2E07"/>
    <w:rsid w:val="009B3470"/>
    <w:rsid w:val="009B44AF"/>
    <w:rsid w:val="009C6A0B"/>
    <w:rsid w:val="009F0C77"/>
    <w:rsid w:val="009F4DD1"/>
    <w:rsid w:val="00A12FC5"/>
    <w:rsid w:val="00A41684"/>
    <w:rsid w:val="00A64E80"/>
    <w:rsid w:val="00A72BCD"/>
    <w:rsid w:val="00A741D9"/>
    <w:rsid w:val="00A833AB"/>
    <w:rsid w:val="00A9741D"/>
    <w:rsid w:val="00AD4B17"/>
    <w:rsid w:val="00B00F9F"/>
    <w:rsid w:val="00B063C1"/>
    <w:rsid w:val="00B2733F"/>
    <w:rsid w:val="00B412D4"/>
    <w:rsid w:val="00B51578"/>
    <w:rsid w:val="00BE3C22"/>
    <w:rsid w:val="00BE5E65"/>
    <w:rsid w:val="00BF5E65"/>
    <w:rsid w:val="00C0345E"/>
    <w:rsid w:val="00C27BB2"/>
    <w:rsid w:val="00C3483A"/>
    <w:rsid w:val="00C74E9D"/>
    <w:rsid w:val="00C82B45"/>
    <w:rsid w:val="00C82FD3"/>
    <w:rsid w:val="00C92819"/>
    <w:rsid w:val="00CC6B7B"/>
    <w:rsid w:val="00CD2089"/>
    <w:rsid w:val="00CF6FD9"/>
    <w:rsid w:val="00D6239C"/>
    <w:rsid w:val="00D700AE"/>
    <w:rsid w:val="00D73A67"/>
    <w:rsid w:val="00D8596F"/>
    <w:rsid w:val="00D970A9"/>
    <w:rsid w:val="00DF3845"/>
    <w:rsid w:val="00E24751"/>
    <w:rsid w:val="00E41911"/>
    <w:rsid w:val="00E761FF"/>
    <w:rsid w:val="00E92EEF"/>
    <w:rsid w:val="00E932D8"/>
    <w:rsid w:val="00EB4855"/>
    <w:rsid w:val="00EF2368"/>
    <w:rsid w:val="00EF3366"/>
    <w:rsid w:val="00F15C46"/>
    <w:rsid w:val="00F24442"/>
    <w:rsid w:val="00F50AE3"/>
    <w:rsid w:val="00F50B26"/>
    <w:rsid w:val="00F6100C"/>
    <w:rsid w:val="00F6378E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2D826F-1EDC-416C-9C3F-E42890A8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F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FD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58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46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46_201604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746_2016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95F61-A117-49BB-84E2-626FA9F75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631</Words>
  <Characters>3598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4746: Waccamaw High School Girls Cross County Team - South Carolina Legislature Online</dc:title>
  <dc:creator>McDowell</dc:creator>
  <cp:lastModifiedBy>N Cumfer</cp:lastModifiedBy>
  <cp:revision>2</cp:revision>
  <cp:lastPrinted>2016-01-26T21:40:00Z</cp:lastPrinted>
  <dcterms:created xsi:type="dcterms:W3CDTF">2016-12-02T19:17:00Z</dcterms:created>
  <dcterms:modified xsi:type="dcterms:W3CDTF">2016-12-02T19:17:00Z</dcterms:modified>
</cp:coreProperties>
</file>