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8E0" w:rsidRDefault="00F828E0" w:rsidP="00F828E0">
      <w:pPr>
        <w:widowControl w:val="0"/>
        <w:jc w:val="center"/>
      </w:pPr>
      <w:bookmarkStart w:id="0" w:name="_GoBack"/>
      <w:bookmarkEnd w:id="0"/>
      <w:r w:rsidRPr="00F828E0">
        <w:rPr>
          <w:b/>
        </w:rPr>
        <w:t>South Carolina General Assembly</w:t>
      </w:r>
    </w:p>
    <w:p w:rsidR="00F828E0" w:rsidRDefault="00F828E0" w:rsidP="00F828E0">
      <w:pPr>
        <w:widowControl w:val="0"/>
        <w:jc w:val="center"/>
      </w:pPr>
      <w:r>
        <w:t>121st Session, 2015-2016</w:t>
      </w: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jc w:val="left"/>
        <w:rPr>
          <w:b/>
        </w:rPr>
      </w:pPr>
      <w:r w:rsidRPr="00F828E0">
        <w:rPr>
          <w:b/>
        </w:rPr>
        <w:t>H. 4859</w:t>
      </w:r>
    </w:p>
    <w:p w:rsidR="00F828E0" w:rsidRDefault="00F828E0" w:rsidP="00F828E0">
      <w:pPr>
        <w:widowControl w:val="0"/>
        <w:jc w:val="left"/>
        <w:rPr>
          <w:b/>
        </w:rPr>
      </w:pPr>
    </w:p>
    <w:p w:rsidR="00F828E0" w:rsidRDefault="00F828E0" w:rsidP="00F828E0">
      <w:pPr>
        <w:widowControl w:val="0"/>
        <w:jc w:val="left"/>
      </w:pPr>
      <w:r w:rsidRPr="00F828E0">
        <w:rPr>
          <w:b/>
        </w:rPr>
        <w:t>STATUS INFORMATION</w:t>
      </w: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jc w:val="left"/>
      </w:pPr>
      <w:r>
        <w:t>House Resolution</w:t>
      </w:r>
    </w:p>
    <w:p w:rsidR="00F828E0" w:rsidRDefault="00F828E0" w:rsidP="00F828E0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828E0" w:rsidRDefault="00F828E0" w:rsidP="00F828E0">
      <w:pPr>
        <w:widowControl w:val="0"/>
        <w:jc w:val="left"/>
      </w:pPr>
      <w:r>
        <w:t>Document Path: l:\council\bills\rm\1492ahb16.docx</w:t>
      </w: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jc w:val="left"/>
      </w:pPr>
      <w:r>
        <w:t>Introduced in the House on February 9, 2016</w:t>
      </w:r>
    </w:p>
    <w:p w:rsidR="00F828E0" w:rsidRDefault="00F828E0" w:rsidP="00F828E0">
      <w:pPr>
        <w:widowControl w:val="0"/>
        <w:jc w:val="left"/>
      </w:pPr>
      <w:r>
        <w:t>Adopted by the House on February 9, 2016</w:t>
      </w: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jc w:val="left"/>
      </w:pPr>
      <w:r>
        <w:t xml:space="preserve">Summary: </w:t>
      </w:r>
      <w:r w:rsidR="003A6976">
        <w:t>Scott Willis</w:t>
      </w: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jc w:val="left"/>
      </w:pPr>
    </w:p>
    <w:p w:rsidR="00F828E0" w:rsidRDefault="00F828E0" w:rsidP="00F82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8E0">
        <w:rPr>
          <w:b/>
        </w:rPr>
        <w:t>HISTORY OF LEGISLATIVE ACTIONS</w:t>
      </w:r>
    </w:p>
    <w:p w:rsidR="00F828E0" w:rsidRDefault="00F828E0" w:rsidP="00F82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8E0" w:rsidRPr="00F828E0" w:rsidRDefault="00F828E0" w:rsidP="00F82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8E0">
        <w:rPr>
          <w:u w:val="single"/>
        </w:rPr>
        <w:tab/>
        <w:t>Date</w:t>
      </w:r>
      <w:r w:rsidRPr="00F828E0">
        <w:rPr>
          <w:u w:val="single"/>
        </w:rPr>
        <w:tab/>
        <w:t>Body</w:t>
      </w:r>
      <w:r w:rsidRPr="00F828E0">
        <w:rPr>
          <w:u w:val="single"/>
        </w:rPr>
        <w:tab/>
        <w:t>Action Description with journal page number</w:t>
      </w:r>
      <w:r w:rsidRPr="00F828E0">
        <w:rPr>
          <w:u w:val="single"/>
        </w:rPr>
        <w:tab/>
      </w:r>
    </w:p>
    <w:p w:rsidR="0002339F" w:rsidRDefault="0002339F" w:rsidP="00023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3A4E75">
        <w:t>Introduced and adopted (</w:t>
      </w:r>
      <w:hyperlink r:id="rId7" w:history="1">
        <w:r w:rsidRPr="00D51291">
          <w:rPr>
            <w:rStyle w:val="Hyperlink"/>
          </w:rPr>
          <w:t>House Journal</w:t>
        </w:r>
        <w:r w:rsidRPr="00D51291">
          <w:rPr>
            <w:rStyle w:val="Hyperlink"/>
          </w:rPr>
          <w:noBreakHyphen/>
          <w:t>page 40</w:t>
        </w:r>
      </w:hyperlink>
      <w:r w:rsidRPr="003A4E75">
        <w:t>)</w:t>
      </w:r>
    </w:p>
    <w:p w:rsidR="0002339F" w:rsidRDefault="0002339F" w:rsidP="00023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E0" w:rsidRDefault="00F828E0" w:rsidP="00F82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828E0">
          <w:rPr>
            <w:rStyle w:val="Hyperlink"/>
          </w:rPr>
          <w:t>legislative information</w:t>
        </w:r>
      </w:hyperlink>
      <w:r>
        <w:t xml:space="preserve"> at the website</w:t>
      </w:r>
    </w:p>
    <w:p w:rsidR="00F828E0" w:rsidRDefault="00F828E0" w:rsidP="00F82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E0" w:rsidRPr="00F828E0" w:rsidRDefault="00F828E0" w:rsidP="00F82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8E0" w:rsidRDefault="00F828E0" w:rsidP="00F828E0">
      <w:r w:rsidRPr="00F828E0">
        <w:rPr>
          <w:b/>
        </w:rPr>
        <w:t>VERSIONS OF THIS BILL</w:t>
      </w:r>
    </w:p>
    <w:p w:rsidR="00F828E0" w:rsidRDefault="00F828E0" w:rsidP="00F828E0"/>
    <w:p w:rsidR="00F828E0" w:rsidRDefault="00D51291" w:rsidP="00F828E0">
      <w:hyperlink r:id="rId9" w:history="1">
        <w:r w:rsidR="00F828E0">
          <w:rPr>
            <w:rStyle w:val="Hyperlink"/>
          </w:rPr>
          <w:t>2/9/2016</w:t>
        </w:r>
      </w:hyperlink>
    </w:p>
    <w:p w:rsidR="00F828E0" w:rsidRDefault="00F828E0" w:rsidP="00F828E0"/>
    <w:p w:rsidR="00F828E0" w:rsidRDefault="00F828E0" w:rsidP="00F828E0">
      <w:pPr>
        <w:sectPr w:rsidR="00F828E0" w:rsidSect="00F828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507" w:rsidRDefault="001E65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7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FC5E92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01DA4">
        <w:t xml:space="preserve">CONGRATULATE BOY SCOUT </w:t>
      </w:r>
      <w:r w:rsidR="007F1CA3">
        <w:t xml:space="preserve">SCOTT WILLS OF GILBERT ON BEING AWARDED THE MEDAL OF MERIT BY THE BOY SCOUTS OF </w:t>
      </w:r>
      <w:r w:rsidR="00B31DCC">
        <w:t>AMERICA</w:t>
      </w:r>
      <w:r w:rsidR="007F1CA3">
        <w:t xml:space="preserve"> AND</w:t>
      </w:r>
      <w:r w:rsidR="00701DA4">
        <w:rPr>
          <w:color w:val="000000" w:themeColor="text1"/>
          <w:u w:color="000000" w:themeColor="text1"/>
        </w:rPr>
        <w:t xml:space="preserve"> TO COMMEND HIM FOR HIS HEROIC ACTIONS </w:t>
      </w:r>
      <w:r w:rsidR="007F1CA3">
        <w:rPr>
          <w:color w:val="000000" w:themeColor="text1"/>
          <w:u w:color="000000" w:themeColor="text1"/>
        </w:rPr>
        <w:t>I</w:t>
      </w:r>
      <w:r w:rsidR="00701DA4">
        <w:rPr>
          <w:color w:val="000000" w:themeColor="text1"/>
          <w:u w:color="000000" w:themeColor="text1"/>
        </w:rPr>
        <w:t xml:space="preserve">N </w:t>
      </w:r>
      <w:r w:rsidR="007F1CA3">
        <w:rPr>
          <w:color w:val="000000" w:themeColor="text1"/>
          <w:u w:color="000000" w:themeColor="text1"/>
        </w:rPr>
        <w:t>NOVEMBER 2014</w:t>
      </w:r>
      <w:r w:rsidR="00701DA4">
        <w:rPr>
          <w:color w:val="000000" w:themeColor="text1"/>
          <w:u w:color="000000" w:themeColor="text1"/>
        </w:rPr>
        <w:t xml:space="preserve">, WHEN HE </w:t>
      </w:r>
      <w:r w:rsidR="007F1CA3">
        <w:rPr>
          <w:color w:val="000000" w:themeColor="text1"/>
          <w:u w:color="000000" w:themeColor="text1"/>
        </w:rPr>
        <w:t>RESCUED H</w:t>
      </w:r>
      <w:r w:rsidR="00701DA4">
        <w:rPr>
          <w:color w:val="000000" w:themeColor="text1"/>
          <w:u w:color="000000" w:themeColor="text1"/>
        </w:rPr>
        <w:t xml:space="preserve">IS </w:t>
      </w:r>
      <w:r w:rsidR="007F1CA3">
        <w:rPr>
          <w:color w:val="000000" w:themeColor="text1"/>
          <w:u w:color="000000" w:themeColor="text1"/>
        </w:rPr>
        <w:t>FELLOW CAMPERS FROM A WATER ACCIDENT</w:t>
      </w:r>
      <w:r w:rsidR="00701DA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DA4" w:rsidRDefault="00280718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01DA4">
        <w:t xml:space="preserve">the members of the South Carolina </w:t>
      </w:r>
      <w:r w:rsidR="00AF6227">
        <w:rPr>
          <w:color w:val="000000" w:themeColor="text1"/>
          <w:u w:color="000000" w:themeColor="text1"/>
        </w:rPr>
        <w:t>House of Representatives</w:t>
      </w:r>
      <w:r w:rsidR="00701DA4">
        <w:t xml:space="preserve"> are grateful to learn that Boy Scout </w:t>
      </w:r>
      <w:r w:rsidR="009530A1">
        <w:t xml:space="preserve">Scott Wills of Gilbert </w:t>
      </w:r>
      <w:r w:rsidR="00701DA4">
        <w:rPr>
          <w:color w:val="000000" w:themeColor="text1"/>
          <w:u w:color="000000" w:themeColor="text1"/>
        </w:rPr>
        <w:t xml:space="preserve">was </w:t>
      </w:r>
      <w:r w:rsidR="006A65EF">
        <w:rPr>
          <w:color w:val="000000" w:themeColor="text1"/>
          <w:u w:color="000000" w:themeColor="text1"/>
        </w:rPr>
        <w:t>awarded</w:t>
      </w:r>
      <w:r w:rsidR="00701DA4">
        <w:rPr>
          <w:color w:val="000000" w:themeColor="text1"/>
          <w:u w:color="000000" w:themeColor="text1"/>
        </w:rPr>
        <w:t xml:space="preserve"> </w:t>
      </w:r>
      <w:r w:rsidR="0049732D">
        <w:rPr>
          <w:color w:val="000000" w:themeColor="text1"/>
          <w:u w:color="000000" w:themeColor="text1"/>
        </w:rPr>
        <w:t xml:space="preserve">the </w:t>
      </w:r>
      <w:r w:rsidR="0047493B">
        <w:t xml:space="preserve">Boy Scouts of America </w:t>
      </w:r>
      <w:r w:rsidR="006E4BEE">
        <w:t>Medal of Merit</w:t>
      </w:r>
      <w:r w:rsidR="0047493B">
        <w:t xml:space="preserve">, </w:t>
      </w:r>
      <w:r w:rsidR="006A65EF">
        <w:t>an honor achieved by only a few</w:t>
      </w:r>
      <w:r w:rsidR="005B7646">
        <w:t xml:space="preserve"> in the world of scouting</w:t>
      </w:r>
      <w:r w:rsidR="00701DA4">
        <w:rPr>
          <w:color w:val="000000" w:themeColor="text1"/>
          <w:u w:color="000000" w:themeColor="text1"/>
        </w:rPr>
        <w:t>; and</w:t>
      </w:r>
    </w:p>
    <w:p w:rsidR="0049732D" w:rsidRDefault="0049732D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65D3" w:rsidRDefault="00520AF5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65D3">
        <w:rPr>
          <w:color w:val="000000" w:themeColor="text1"/>
          <w:u w:color="000000" w:themeColor="text1"/>
        </w:rPr>
        <w:t>in November 2014, Scott, some other Scouts and Tiger Cubs, and their Scout leaders were at a pond at Camp Kinard</w:t>
      </w:r>
      <w:r w:rsidR="005B7646">
        <w:rPr>
          <w:color w:val="000000" w:themeColor="text1"/>
          <w:u w:color="000000" w:themeColor="text1"/>
        </w:rPr>
        <w:t xml:space="preserve"> fishing from a platform</w:t>
      </w:r>
      <w:r w:rsidR="000765D3">
        <w:rPr>
          <w:color w:val="000000" w:themeColor="text1"/>
          <w:u w:color="000000" w:themeColor="text1"/>
        </w:rPr>
        <w:t xml:space="preserve">. </w:t>
      </w:r>
      <w:r w:rsidR="005B7646">
        <w:rPr>
          <w:color w:val="000000" w:themeColor="text1"/>
          <w:u w:color="000000" w:themeColor="text1"/>
        </w:rPr>
        <w:t>While leaning over the front of the dock to unsnag a fishing pole, the dock flipped over trapping the Tiger Cubs and their leaders underneath; and</w:t>
      </w:r>
    </w:p>
    <w:p w:rsidR="005B7646" w:rsidRDefault="005B7646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65D3" w:rsidRDefault="000765D3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Ian Bobbitt, Pack 60 Den leader, </w:t>
      </w:r>
      <w:r w:rsidR="005B7646">
        <w:rPr>
          <w:color w:val="000000" w:themeColor="text1"/>
          <w:u w:color="000000" w:themeColor="text1"/>
        </w:rPr>
        <w:t xml:space="preserve">came </w:t>
      </w:r>
      <w:r>
        <w:rPr>
          <w:color w:val="000000" w:themeColor="text1"/>
          <w:u w:color="000000" w:themeColor="text1"/>
        </w:rPr>
        <w:t xml:space="preserve">up and </w:t>
      </w:r>
      <w:r w:rsidR="005B764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hit on the head by the platform. He tried to hoist the dock, but seconds later he was being assisted by Scott Wills. Scott</w:t>
      </w:r>
      <w:r w:rsidR="005B7646">
        <w:rPr>
          <w:color w:val="000000" w:themeColor="text1"/>
          <w:u w:color="000000" w:themeColor="text1"/>
        </w:rPr>
        <w:t xml:space="preserve"> quickly</w:t>
      </w:r>
      <w:r>
        <w:rPr>
          <w:color w:val="000000" w:themeColor="text1"/>
          <w:u w:color="000000" w:themeColor="text1"/>
        </w:rPr>
        <w:t xml:space="preserve"> began grabbing the youngsters and throwing them</w:t>
      </w:r>
      <w:r w:rsidR="005B7646">
        <w:rPr>
          <w:color w:val="000000" w:themeColor="text1"/>
          <w:u w:color="000000" w:themeColor="text1"/>
        </w:rPr>
        <w:t xml:space="preserve"> to safety </w:t>
      </w:r>
      <w:r>
        <w:rPr>
          <w:color w:val="000000" w:themeColor="text1"/>
          <w:u w:color="000000" w:themeColor="text1"/>
        </w:rPr>
        <w:t xml:space="preserve">on shore. </w:t>
      </w:r>
      <w:r w:rsidR="00054739">
        <w:rPr>
          <w:color w:val="000000" w:themeColor="text1"/>
          <w:u w:color="000000" w:themeColor="text1"/>
        </w:rPr>
        <w:t>Th</w:t>
      </w:r>
      <w:r w:rsidR="005B7646">
        <w:rPr>
          <w:color w:val="000000" w:themeColor="text1"/>
          <w:u w:color="000000" w:themeColor="text1"/>
        </w:rPr>
        <w:t>is</w:t>
      </w:r>
      <w:r w:rsidR="00054739">
        <w:rPr>
          <w:color w:val="000000" w:themeColor="text1"/>
          <w:u w:color="000000" w:themeColor="text1"/>
        </w:rPr>
        <w:t xml:space="preserve"> young man</w:t>
      </w:r>
      <w:r w:rsidR="009F7388" w:rsidRPr="009F7388">
        <w:rPr>
          <w:color w:val="000000" w:themeColor="text1"/>
          <w:u w:color="000000" w:themeColor="text1"/>
        </w:rPr>
        <w:t>’</w:t>
      </w:r>
      <w:r w:rsidR="000547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act of heroism not only saved lives but also earned him the Medal of Merit and yet more respect from his Scoutmaster, Allen Stover; and</w:t>
      </w:r>
    </w:p>
    <w:p w:rsidR="000765D3" w:rsidRDefault="000765D3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DA4" w:rsidRPr="00E434EE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C58">
        <w:rPr>
          <w:color w:val="000000" w:themeColor="text1"/>
          <w:u w:color="000000" w:themeColor="text1"/>
        </w:rPr>
        <w:t xml:space="preserve">soon to become an Eagle Scout, this Life Scout </w:t>
      </w:r>
      <w:r>
        <w:rPr>
          <w:color w:val="000000" w:themeColor="text1"/>
          <w:u w:color="000000" w:themeColor="text1"/>
        </w:rPr>
        <w:t>is a true</w:t>
      </w:r>
      <w:r w:rsidRPr="00E434EE">
        <w:rPr>
          <w:color w:val="000000" w:themeColor="text1"/>
          <w:u w:color="000000" w:themeColor="text1"/>
        </w:rPr>
        <w:t xml:space="preserve"> example of </w:t>
      </w:r>
      <w:r>
        <w:rPr>
          <w:color w:val="000000" w:themeColor="text1"/>
          <w:u w:color="000000" w:themeColor="text1"/>
        </w:rPr>
        <w:t>the Boy Scouts</w:t>
      </w:r>
      <w:r w:rsidR="009F7388" w:rsidRPr="009F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credo of </w:t>
      </w:r>
      <w:r w:rsidRPr="00E434EE">
        <w:rPr>
          <w:color w:val="000000" w:themeColor="text1"/>
          <w:u w:color="000000" w:themeColor="text1"/>
        </w:rPr>
        <w:t>“duty to other</w:t>
      </w:r>
      <w:r>
        <w:rPr>
          <w:color w:val="000000" w:themeColor="text1"/>
          <w:u w:color="000000" w:themeColor="text1"/>
        </w:rPr>
        <w:t>s</w:t>
      </w:r>
      <w:r w:rsidRPr="00E434EE">
        <w:rPr>
          <w:color w:val="000000" w:themeColor="text1"/>
          <w:u w:color="000000" w:themeColor="text1"/>
        </w:rPr>
        <w:t>”</w:t>
      </w:r>
      <w:r w:rsidR="005B7646">
        <w:rPr>
          <w:color w:val="000000" w:themeColor="text1"/>
          <w:u w:color="000000" w:themeColor="text1"/>
        </w:rPr>
        <w:t xml:space="preserve"> as he did not hesitate on that fateful November day in 2014 when he leapt to the aid of his fellow Scouts</w:t>
      </w:r>
      <w:r>
        <w:rPr>
          <w:color w:val="000000" w:themeColor="text1"/>
          <w:u w:color="000000" w:themeColor="text1"/>
        </w:rPr>
        <w:t>; and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646" w:rsidRDefault="005B7646" w:rsidP="005B7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student at Gilbert High School, Scott is a member of the band and plays the tuba and sousaphone. He is considering a career as a chemical or nuclear engineer; and</w:t>
      </w:r>
    </w:p>
    <w:p w:rsidR="005B7646" w:rsidRPr="00E434EE" w:rsidRDefault="005B7646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C9139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appreciate the heroism of </w:t>
      </w:r>
      <w:r w:rsidR="00C91396">
        <w:t>Scott Wills</w:t>
      </w:r>
      <w:r>
        <w:rPr>
          <w:color w:val="000000" w:themeColor="text1"/>
          <w:u w:color="000000" w:themeColor="text1"/>
        </w:rPr>
        <w:t>,</w:t>
      </w:r>
      <w:r w:rsidR="005B7646">
        <w:rPr>
          <w:color w:val="000000" w:themeColor="text1"/>
          <w:u w:color="000000" w:themeColor="text1"/>
        </w:rPr>
        <w:t xml:space="preserve"> express pride in this</w:t>
      </w:r>
      <w:r>
        <w:rPr>
          <w:color w:val="000000" w:themeColor="text1"/>
          <w:u w:color="000000" w:themeColor="text1"/>
        </w:rPr>
        <w:t xml:space="preserve"> </w:t>
      </w:r>
      <w:r w:rsidR="00651C15">
        <w:rPr>
          <w:color w:val="000000" w:themeColor="text1"/>
          <w:u w:color="000000" w:themeColor="text1"/>
        </w:rPr>
        <w:t>brave</w:t>
      </w:r>
      <w:r>
        <w:rPr>
          <w:color w:val="000000" w:themeColor="text1"/>
          <w:u w:color="000000" w:themeColor="text1"/>
        </w:rPr>
        <w:t xml:space="preserve"> son of the Palmetto State, and</w:t>
      </w:r>
      <w:r w:rsidR="005B7646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 the </w:t>
      </w:r>
      <w:r w:rsidR="00C91396">
        <w:rPr>
          <w:color w:val="000000" w:themeColor="text1"/>
          <w:u w:color="000000" w:themeColor="text1"/>
        </w:rPr>
        <w:t>courage</w:t>
      </w:r>
      <w:r>
        <w:rPr>
          <w:color w:val="000000" w:themeColor="text1"/>
          <w:u w:color="000000" w:themeColor="text1"/>
        </w:rPr>
        <w:t xml:space="preserve"> he exercised in caring for his comrades in their hour of need</w:t>
      </w:r>
      <w:r w:rsidR="00C91396">
        <w:t xml:space="preserve">. </w:t>
      </w:r>
      <w:r>
        <w:t>Now, therefore,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C91396"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DCC" w:rsidRDefault="00701DA4" w:rsidP="00B31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C91396">
        <w:rPr>
          <w:color w:val="000000" w:themeColor="text1"/>
          <w:u w:color="000000" w:themeColor="text1"/>
        </w:rPr>
        <w:t>House of Representatives</w:t>
      </w:r>
      <w:r>
        <w:t xml:space="preserve">, by this resolution, </w:t>
      </w:r>
      <w:r w:rsidR="00B31DCC">
        <w:t>congratulate Boy Scout Scott Wills of Gilbert on being awarded the Medal of Merit by the Boy Scouts of America and</w:t>
      </w:r>
      <w:r w:rsidR="00B31DCC">
        <w:rPr>
          <w:color w:val="000000" w:themeColor="text1"/>
          <w:u w:color="000000" w:themeColor="text1"/>
        </w:rPr>
        <w:t xml:space="preserve"> commend him for his heroic actions in November 2014, when he rescued his fellow campers from a water accident.</w:t>
      </w: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A4" w:rsidRDefault="00701DA4" w:rsidP="0070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31DCC">
        <w:t>Scott Wills</w:t>
      </w:r>
      <w:r>
        <w:t>.</w:t>
      </w:r>
    </w:p>
    <w:p w:rsidR="00730564" w:rsidRDefault="009F7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8E0" w:rsidRDefault="00F828E0" w:rsidP="00F828E0">
      <w:pPr>
        <w:suppressAutoHyphens/>
      </w:pPr>
    </w:p>
    <w:sectPr w:rsidR="00F828E0" w:rsidSect="00F828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646" w:rsidRDefault="005B7646" w:rsidP="009F0C77">
      <w:r>
        <w:separator/>
      </w:r>
    </w:p>
  </w:endnote>
  <w:endnote w:type="continuationSeparator" w:id="0">
    <w:p w:rsidR="005B7646" w:rsidRDefault="005B76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FB8DA5-F9F6-41AB-A5F0-A681E46CEDE3}"/>
    <w:embedBold r:id="rId2" w:fontKey="{FAC80A7A-37C5-4A63-9CD5-AB7DD5895D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3C7934-117D-49A7-BE04-35EB79F1C9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8557EE-F467-4694-B903-E0E63C32B3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C87278-286D-468E-A12B-5E5E2355B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8E0" w:rsidRPr="001E6507" w:rsidRDefault="00F828E0" w:rsidP="001E65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12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646" w:rsidRDefault="005B7646" w:rsidP="009F0C77">
      <w:r>
        <w:separator/>
      </w:r>
    </w:p>
  </w:footnote>
  <w:footnote w:type="continuationSeparator" w:id="0">
    <w:p w:rsidR="005B7646" w:rsidRDefault="005B76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AHB16"/>
    <w:docVar w:name="CoverBillType" w:val="r"/>
    <w:docVar w:name="docpath" w:val="L:\Council\bills\RM\1492AHB16.DOCX"/>
    <w:docVar w:name="dvBillNumber" w:val="48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0718"/>
    <w:rsid w:val="00011869"/>
    <w:rsid w:val="00015CD6"/>
    <w:rsid w:val="0002339F"/>
    <w:rsid w:val="00054739"/>
    <w:rsid w:val="000765D3"/>
    <w:rsid w:val="000E1785"/>
    <w:rsid w:val="000F40FA"/>
    <w:rsid w:val="0010776B"/>
    <w:rsid w:val="00122415"/>
    <w:rsid w:val="001236E5"/>
    <w:rsid w:val="00133E66"/>
    <w:rsid w:val="001435A3"/>
    <w:rsid w:val="00146ED3"/>
    <w:rsid w:val="00151044"/>
    <w:rsid w:val="001D08F2"/>
    <w:rsid w:val="001D525B"/>
    <w:rsid w:val="001D7F4F"/>
    <w:rsid w:val="001E6507"/>
    <w:rsid w:val="00205238"/>
    <w:rsid w:val="002321B6"/>
    <w:rsid w:val="00250967"/>
    <w:rsid w:val="002543C8"/>
    <w:rsid w:val="0025541D"/>
    <w:rsid w:val="00280718"/>
    <w:rsid w:val="00284AAE"/>
    <w:rsid w:val="002E5912"/>
    <w:rsid w:val="00301B21"/>
    <w:rsid w:val="00325348"/>
    <w:rsid w:val="0032732C"/>
    <w:rsid w:val="00336AD0"/>
    <w:rsid w:val="0037079A"/>
    <w:rsid w:val="003A6976"/>
    <w:rsid w:val="003C4DAB"/>
    <w:rsid w:val="003D01E8"/>
    <w:rsid w:val="003E5288"/>
    <w:rsid w:val="003F6D79"/>
    <w:rsid w:val="0041760A"/>
    <w:rsid w:val="00417C01"/>
    <w:rsid w:val="004403BD"/>
    <w:rsid w:val="004508DF"/>
    <w:rsid w:val="00461441"/>
    <w:rsid w:val="0047493B"/>
    <w:rsid w:val="004809EE"/>
    <w:rsid w:val="0049732D"/>
    <w:rsid w:val="004E7D54"/>
    <w:rsid w:val="00520AF5"/>
    <w:rsid w:val="005273C6"/>
    <w:rsid w:val="00530A69"/>
    <w:rsid w:val="00545593"/>
    <w:rsid w:val="00577C6C"/>
    <w:rsid w:val="005B7646"/>
    <w:rsid w:val="005C2FE2"/>
    <w:rsid w:val="005E2BC9"/>
    <w:rsid w:val="00605102"/>
    <w:rsid w:val="00617A01"/>
    <w:rsid w:val="006215AA"/>
    <w:rsid w:val="00651C15"/>
    <w:rsid w:val="006913C9"/>
    <w:rsid w:val="0069470D"/>
    <w:rsid w:val="006A65EF"/>
    <w:rsid w:val="006B0CF4"/>
    <w:rsid w:val="006E4BEE"/>
    <w:rsid w:val="00701DA4"/>
    <w:rsid w:val="007024E2"/>
    <w:rsid w:val="00730564"/>
    <w:rsid w:val="00734F00"/>
    <w:rsid w:val="007A70AE"/>
    <w:rsid w:val="007F1CA3"/>
    <w:rsid w:val="008362E8"/>
    <w:rsid w:val="008A1768"/>
    <w:rsid w:val="008F0F33"/>
    <w:rsid w:val="008F4429"/>
    <w:rsid w:val="0094021A"/>
    <w:rsid w:val="009530A1"/>
    <w:rsid w:val="00984717"/>
    <w:rsid w:val="009B44AF"/>
    <w:rsid w:val="009C6A0B"/>
    <w:rsid w:val="009F0C77"/>
    <w:rsid w:val="009F4DD1"/>
    <w:rsid w:val="009F7388"/>
    <w:rsid w:val="00A25FAA"/>
    <w:rsid w:val="00A41684"/>
    <w:rsid w:val="00A55B93"/>
    <w:rsid w:val="00A64E80"/>
    <w:rsid w:val="00A72BCD"/>
    <w:rsid w:val="00A741D9"/>
    <w:rsid w:val="00A833AB"/>
    <w:rsid w:val="00A9741D"/>
    <w:rsid w:val="00AB5B49"/>
    <w:rsid w:val="00AD4B17"/>
    <w:rsid w:val="00AF6227"/>
    <w:rsid w:val="00B31DCC"/>
    <w:rsid w:val="00B412D4"/>
    <w:rsid w:val="00BE3C22"/>
    <w:rsid w:val="00C0345E"/>
    <w:rsid w:val="00C32C2B"/>
    <w:rsid w:val="00C3483A"/>
    <w:rsid w:val="00C74E9D"/>
    <w:rsid w:val="00C80D94"/>
    <w:rsid w:val="00C82FD3"/>
    <w:rsid w:val="00C91396"/>
    <w:rsid w:val="00C92819"/>
    <w:rsid w:val="00CC6B7B"/>
    <w:rsid w:val="00CD2089"/>
    <w:rsid w:val="00D51291"/>
    <w:rsid w:val="00D73A67"/>
    <w:rsid w:val="00D970A9"/>
    <w:rsid w:val="00DF1C58"/>
    <w:rsid w:val="00DF3845"/>
    <w:rsid w:val="00E41911"/>
    <w:rsid w:val="00E92EEF"/>
    <w:rsid w:val="00EF2368"/>
    <w:rsid w:val="00F24442"/>
    <w:rsid w:val="00F50AE3"/>
    <w:rsid w:val="00F656BA"/>
    <w:rsid w:val="00F67CF1"/>
    <w:rsid w:val="00F828E0"/>
    <w:rsid w:val="00F840F0"/>
    <w:rsid w:val="00FB0D0D"/>
    <w:rsid w:val="00FB43B4"/>
    <w:rsid w:val="00FC5E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F1E1E7-66B8-4F56-B60F-1FB1ED58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C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8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59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C6373-96C6-4617-9575-BB7B86E1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625</Words>
  <Characters>3566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4859: Scott Willis - South Carolina Legislature Online</dc:title>
  <dc:creator>McDowell</dc:creator>
  <cp:lastModifiedBy>N Cumfer</cp:lastModifiedBy>
  <cp:revision>2</cp:revision>
  <cp:lastPrinted>2016-02-05T17:16:00Z</cp:lastPrinted>
  <dcterms:created xsi:type="dcterms:W3CDTF">2016-12-02T19:21:00Z</dcterms:created>
  <dcterms:modified xsi:type="dcterms:W3CDTF">2016-12-02T19:21:00Z</dcterms:modified>
</cp:coreProperties>
</file>