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F0E" w:rsidRDefault="003C3F0E" w:rsidP="003C3F0E">
      <w:pPr>
        <w:widowControl w:val="0"/>
        <w:jc w:val="center"/>
      </w:pPr>
      <w:bookmarkStart w:id="0" w:name="_GoBack"/>
      <w:bookmarkEnd w:id="0"/>
      <w:r w:rsidRPr="003C3F0E">
        <w:rPr>
          <w:b/>
        </w:rPr>
        <w:t>South Carolina General Assembly</w:t>
      </w:r>
    </w:p>
    <w:p w:rsidR="003C3F0E" w:rsidRDefault="003C3F0E" w:rsidP="003C3F0E">
      <w:pPr>
        <w:widowControl w:val="0"/>
        <w:jc w:val="center"/>
      </w:pPr>
      <w:r>
        <w:t>121st Session, 2015-2016</w:t>
      </w:r>
    </w:p>
    <w:p w:rsidR="003C3F0E" w:rsidRDefault="003C3F0E" w:rsidP="003C3F0E">
      <w:pPr>
        <w:widowControl w:val="0"/>
        <w:jc w:val="left"/>
      </w:pPr>
    </w:p>
    <w:p w:rsidR="003C3F0E" w:rsidRDefault="003C3F0E" w:rsidP="003C3F0E">
      <w:pPr>
        <w:widowControl w:val="0"/>
        <w:jc w:val="left"/>
        <w:rPr>
          <w:b/>
        </w:rPr>
      </w:pPr>
      <w:r w:rsidRPr="003C3F0E">
        <w:rPr>
          <w:b/>
        </w:rPr>
        <w:t>H. 5061</w:t>
      </w:r>
    </w:p>
    <w:p w:rsidR="003C3F0E" w:rsidRDefault="003C3F0E" w:rsidP="003C3F0E">
      <w:pPr>
        <w:widowControl w:val="0"/>
        <w:jc w:val="left"/>
        <w:rPr>
          <w:b/>
        </w:rPr>
      </w:pPr>
    </w:p>
    <w:p w:rsidR="003C3F0E" w:rsidRDefault="003C3F0E" w:rsidP="003C3F0E">
      <w:pPr>
        <w:widowControl w:val="0"/>
        <w:jc w:val="left"/>
      </w:pPr>
      <w:r w:rsidRPr="003C3F0E">
        <w:rPr>
          <w:b/>
        </w:rPr>
        <w:t>STATUS INFORMATION</w:t>
      </w:r>
    </w:p>
    <w:p w:rsidR="003C3F0E" w:rsidRDefault="003C3F0E" w:rsidP="003C3F0E">
      <w:pPr>
        <w:widowControl w:val="0"/>
        <w:jc w:val="left"/>
      </w:pPr>
    </w:p>
    <w:p w:rsidR="003C3F0E" w:rsidRDefault="003C3F0E" w:rsidP="003C3F0E">
      <w:pPr>
        <w:widowControl w:val="0"/>
        <w:jc w:val="left"/>
      </w:pPr>
      <w:r>
        <w:t>House Resolution</w:t>
      </w:r>
    </w:p>
    <w:p w:rsidR="003C3F0E" w:rsidRDefault="006A2DAD" w:rsidP="003C3F0E">
      <w:pPr>
        <w:widowControl w:val="0"/>
        <w:jc w:val="left"/>
      </w:pPr>
      <w:r>
        <w:t>Sponsors: Reps. Willis, Pitts, Anthony, Alexander, Allison, Anderson,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 and Yow</w:t>
      </w:r>
    </w:p>
    <w:p w:rsidR="003C3F0E" w:rsidRDefault="003C3F0E" w:rsidP="003C3F0E">
      <w:pPr>
        <w:widowControl w:val="0"/>
        <w:jc w:val="left"/>
      </w:pPr>
      <w:r>
        <w:t>Document Path: l:\council\bills\gm\24657ab16.docx</w:t>
      </w:r>
    </w:p>
    <w:p w:rsidR="003C3F0E" w:rsidRDefault="003C3F0E" w:rsidP="003C3F0E">
      <w:pPr>
        <w:widowControl w:val="0"/>
        <w:jc w:val="left"/>
      </w:pPr>
    </w:p>
    <w:p w:rsidR="003C3F0E" w:rsidRDefault="003C3F0E" w:rsidP="003C3F0E">
      <w:pPr>
        <w:widowControl w:val="0"/>
        <w:jc w:val="left"/>
      </w:pPr>
      <w:r>
        <w:t>Introduced in the House on March 8, 2016</w:t>
      </w:r>
    </w:p>
    <w:p w:rsidR="003C3F0E" w:rsidRDefault="003C3F0E" w:rsidP="003C3F0E">
      <w:pPr>
        <w:widowControl w:val="0"/>
        <w:jc w:val="left"/>
      </w:pPr>
      <w:r>
        <w:t>Adopted by the House on March 8, 2016</w:t>
      </w:r>
    </w:p>
    <w:p w:rsidR="003C3F0E" w:rsidRDefault="003C3F0E" w:rsidP="003C3F0E">
      <w:pPr>
        <w:widowControl w:val="0"/>
        <w:jc w:val="left"/>
      </w:pPr>
    </w:p>
    <w:p w:rsidR="003C3F0E" w:rsidRDefault="003C3F0E" w:rsidP="003C3F0E">
      <w:pPr>
        <w:widowControl w:val="0"/>
        <w:jc w:val="left"/>
      </w:pPr>
      <w:r>
        <w:t xml:space="preserve">Summary: </w:t>
      </w:r>
      <w:r w:rsidR="00EB4094">
        <w:t>Dr. Bill R. Strickland</w:t>
      </w:r>
    </w:p>
    <w:p w:rsidR="003C3F0E" w:rsidRDefault="003C3F0E" w:rsidP="003C3F0E">
      <w:pPr>
        <w:widowControl w:val="0"/>
        <w:jc w:val="left"/>
      </w:pPr>
    </w:p>
    <w:p w:rsidR="003C3F0E" w:rsidRDefault="003C3F0E" w:rsidP="003C3F0E">
      <w:pPr>
        <w:widowControl w:val="0"/>
        <w:jc w:val="left"/>
      </w:pPr>
    </w:p>
    <w:p w:rsidR="003C3F0E" w:rsidRDefault="003C3F0E" w:rsidP="003C3F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3F0E">
        <w:rPr>
          <w:b/>
        </w:rPr>
        <w:t>HISTORY OF LEGISLATIVE ACTIONS</w:t>
      </w:r>
    </w:p>
    <w:p w:rsidR="003C3F0E" w:rsidRDefault="003C3F0E" w:rsidP="003C3F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3F0E" w:rsidRPr="003C3F0E" w:rsidRDefault="003C3F0E" w:rsidP="003C3F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3F0E">
        <w:rPr>
          <w:u w:val="single"/>
        </w:rPr>
        <w:tab/>
        <w:t>Date</w:t>
      </w:r>
      <w:r w:rsidRPr="003C3F0E">
        <w:rPr>
          <w:u w:val="single"/>
        </w:rPr>
        <w:tab/>
        <w:t>Body</w:t>
      </w:r>
      <w:r w:rsidRPr="003C3F0E">
        <w:rPr>
          <w:u w:val="single"/>
        </w:rPr>
        <w:tab/>
        <w:t>Action Description with journal page number</w:t>
      </w:r>
      <w:r w:rsidRPr="003C3F0E">
        <w:rPr>
          <w:u w:val="single"/>
        </w:rPr>
        <w:tab/>
      </w:r>
    </w:p>
    <w:p w:rsidR="003318FC" w:rsidRDefault="003318FC" w:rsidP="00331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DC38D1">
        <w:t>Introduced and adopted (</w:t>
      </w:r>
      <w:hyperlink r:id="rId7" w:history="1">
        <w:r w:rsidRPr="00E372AF">
          <w:rPr>
            <w:rStyle w:val="Hyperlink"/>
          </w:rPr>
          <w:t>House Journal</w:t>
        </w:r>
        <w:r w:rsidRPr="00E372AF">
          <w:rPr>
            <w:rStyle w:val="Hyperlink"/>
          </w:rPr>
          <w:noBreakHyphen/>
          <w:t>page 30</w:t>
        </w:r>
      </w:hyperlink>
      <w:r w:rsidRPr="00DC38D1">
        <w:t>)</w:t>
      </w:r>
    </w:p>
    <w:p w:rsidR="003318FC" w:rsidRDefault="003318FC" w:rsidP="00331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3F0E" w:rsidRDefault="003C3F0E" w:rsidP="003C3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C3F0E">
          <w:rPr>
            <w:rStyle w:val="Hyperlink"/>
          </w:rPr>
          <w:t>legislative information</w:t>
        </w:r>
      </w:hyperlink>
      <w:r>
        <w:t xml:space="preserve"> at the website</w:t>
      </w:r>
    </w:p>
    <w:p w:rsidR="003C3F0E" w:rsidRDefault="003C3F0E" w:rsidP="003C3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3F0E" w:rsidRPr="003C3F0E" w:rsidRDefault="003C3F0E" w:rsidP="003C3F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3F0E" w:rsidRDefault="003C3F0E" w:rsidP="003C3F0E">
      <w:r w:rsidRPr="003C3F0E">
        <w:rPr>
          <w:b/>
        </w:rPr>
        <w:t>VERSIONS OF THIS BILL</w:t>
      </w:r>
    </w:p>
    <w:p w:rsidR="003C3F0E" w:rsidRDefault="003C3F0E" w:rsidP="003C3F0E"/>
    <w:p w:rsidR="003C3F0E" w:rsidRDefault="00E372AF" w:rsidP="003C3F0E">
      <w:hyperlink r:id="rId9" w:history="1">
        <w:r w:rsidR="003C3F0E">
          <w:rPr>
            <w:rStyle w:val="Hyperlink"/>
          </w:rPr>
          <w:t>3/8/2016</w:t>
        </w:r>
      </w:hyperlink>
    </w:p>
    <w:p w:rsidR="003C3F0E" w:rsidRDefault="003C3F0E" w:rsidP="003C3F0E"/>
    <w:p w:rsidR="003C3F0E" w:rsidRDefault="003C3F0E" w:rsidP="003C3F0E">
      <w:pPr>
        <w:sectPr w:rsidR="003C3F0E" w:rsidSect="003C3F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132E" w:rsidRDefault="000D13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1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64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7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AA4110">
        <w:t xml:space="preserve"> DR. BILLY </w:t>
      </w:r>
      <w:r w:rsidR="00592317">
        <w:t xml:space="preserve">R. </w:t>
      </w:r>
      <w:r w:rsidR="00AA4110">
        <w:t>STRICKLAND, SUPERINTENDENT OF LAURENS COUNTY SCHOOL DISTRICT 55, UPON THE OCCASION OF HIS RETIREMENT AFTER ALMOST FOUR DECADE</w:t>
      </w:r>
      <w:r>
        <w:t>S OF EXEMPLARY SERVICE</w:t>
      </w:r>
      <w:r w:rsidR="001408E4">
        <w:t xml:space="preserve"> AS AN EDUCATOR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7425" w:rsidRDefault="005964EA" w:rsidP="00500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D7425" w:rsidRPr="00E11DA4">
        <w:t>the South Carolina House of Representatives ha</w:t>
      </w:r>
      <w:r w:rsidR="00AA4110">
        <w:t>s</w:t>
      </w:r>
      <w:r w:rsidR="00BD7425" w:rsidRPr="00E11DA4">
        <w:t xml:space="preserve"> learned that </w:t>
      </w:r>
      <w:r w:rsidR="00DB76A1">
        <w:t xml:space="preserve">Dr. </w:t>
      </w:r>
      <w:r w:rsidR="0050036F">
        <w:t xml:space="preserve">Billy </w:t>
      </w:r>
      <w:r w:rsidR="00592317">
        <w:t xml:space="preserve">R. </w:t>
      </w:r>
      <w:r w:rsidR="0050036F">
        <w:t>Strickland</w:t>
      </w:r>
      <w:r w:rsidR="00BD7425" w:rsidRPr="00E11DA4">
        <w:t xml:space="preserve"> will begin a well</w:t>
      </w:r>
      <w:r w:rsidR="007A36CE">
        <w:noBreakHyphen/>
      </w:r>
      <w:r w:rsidR="00BD7425" w:rsidRPr="00E11DA4">
        <w:t xml:space="preserve">deserved retirement after </w:t>
      </w:r>
      <w:r w:rsidR="00DB76A1">
        <w:t>almost four decade</w:t>
      </w:r>
      <w:r w:rsidR="00BD7425" w:rsidRPr="00E11DA4">
        <w:t xml:space="preserve">s as a premier </w:t>
      </w:r>
      <w:r w:rsidR="0050036F">
        <w:t>educator</w:t>
      </w:r>
      <w:r w:rsidR="00BD7425">
        <w:t xml:space="preserve">, the last </w:t>
      </w:r>
      <w:r w:rsidR="0050036F">
        <w:t>seven</w:t>
      </w:r>
      <w:r w:rsidR="00BD7425" w:rsidRPr="00E11DA4">
        <w:t xml:space="preserve"> of which have been </w:t>
      </w:r>
      <w:r w:rsidR="00BD7425">
        <w:t xml:space="preserve">as </w:t>
      </w:r>
      <w:r w:rsidR="0050036F">
        <w:t>the</w:t>
      </w:r>
      <w:r w:rsidR="00BD7425" w:rsidRPr="00E11DA4">
        <w:t xml:space="preserve"> distinguished and highly</w:t>
      </w:r>
      <w:r w:rsidR="007A36CE">
        <w:noBreakHyphen/>
      </w:r>
      <w:r w:rsidR="00BD7425" w:rsidRPr="00E11DA4">
        <w:t xml:space="preserve">regarded </w:t>
      </w:r>
      <w:r w:rsidR="0050036F">
        <w:t>superintendent of Laurens County School District 55</w:t>
      </w:r>
      <w:r w:rsidR="00BD7425" w:rsidRPr="00E11DA4">
        <w:t>; and</w:t>
      </w: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76A1">
        <w:t>after earning a bachelor</w:t>
      </w:r>
      <w:r w:rsidR="007A36CE" w:rsidRPr="007A36CE">
        <w:t>’</w:t>
      </w:r>
      <w:r w:rsidR="00DB76A1">
        <w:t xml:space="preserve">s degree from the University of South Carolina, he </w:t>
      </w:r>
      <w:r w:rsidR="00AA4110">
        <w:t xml:space="preserve">began his career in education </w:t>
      </w:r>
      <w:r w:rsidR="00DB76A1">
        <w:t>t</w:t>
      </w:r>
      <w:r w:rsidR="00AA4110">
        <w:t>eaching</w:t>
      </w:r>
      <w:r w:rsidR="00DB76A1">
        <w:t xml:space="preserve"> health, physical education</w:t>
      </w:r>
      <w:r w:rsidR="00A67971">
        <w:t>, driver</w:t>
      </w:r>
      <w:r w:rsidR="007A36CE" w:rsidRPr="007A36CE">
        <w:t>’</w:t>
      </w:r>
      <w:r w:rsidR="00A67971">
        <w:t xml:space="preserve">s education, physical science, and biology for fifteen years </w:t>
      </w:r>
      <w:r w:rsidR="00AA4110">
        <w:t>at</w:t>
      </w:r>
      <w:r w:rsidR="00A67971">
        <w:t xml:space="preserve"> vari</w:t>
      </w:r>
      <w:r w:rsidR="00AA4110">
        <w:t>ous</w:t>
      </w:r>
      <w:r w:rsidR="00A67971">
        <w:t xml:space="preserve"> academic levels</w:t>
      </w:r>
      <w:r w:rsidR="00A048D5">
        <w:t xml:space="preserve"> in Chester and Laurens counties.  During that time, he coach</w:t>
      </w:r>
      <w:r w:rsidR="00AA4110">
        <w:t>ed</w:t>
      </w:r>
      <w:r w:rsidR="00A048D5">
        <w:t xml:space="preserve"> two state champion football teams and a region champion wrestling team and was named Region Coach of the Year</w:t>
      </w:r>
      <w:r>
        <w:t>; and</w:t>
      </w: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71" w:rsidRDefault="00A67971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Dr. Strickland </w:t>
      </w:r>
      <w:r w:rsidR="006E7564">
        <w:t>earned a master</w:t>
      </w:r>
      <w:r w:rsidR="007A36CE" w:rsidRPr="007A36CE">
        <w:t>’</w:t>
      </w:r>
      <w:r w:rsidR="006E7564">
        <w:t xml:space="preserve">s degree from Winthrop University and a doctorate from Nova Southeastern University, and he </w:t>
      </w:r>
      <w:r>
        <w:t>se</w:t>
      </w:r>
      <w:r w:rsidR="007A36CE">
        <w:t>rved as an assistant principal at</w:t>
      </w:r>
      <w:r>
        <w:t xml:space="preserve"> </w:t>
      </w:r>
      <w:r w:rsidR="006E7564">
        <w:t xml:space="preserve">Laurens District </w:t>
      </w:r>
      <w:r w:rsidR="00592317">
        <w:t xml:space="preserve">55 </w:t>
      </w:r>
      <w:r w:rsidR="006E7564">
        <w:t xml:space="preserve">High School three years and as </w:t>
      </w:r>
      <w:r w:rsidR="007A36CE">
        <w:t>the</w:t>
      </w:r>
      <w:r w:rsidR="006E7564">
        <w:t xml:space="preserve"> principal there for four years; and</w:t>
      </w:r>
    </w:p>
    <w:p w:rsidR="006E7564" w:rsidRDefault="006E7564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564" w:rsidRDefault="006E7564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ten years</w:t>
      </w:r>
      <w:r w:rsidR="002A4A86">
        <w:t xml:space="preserve"> </w:t>
      </w:r>
      <w:r w:rsidR="001408E4">
        <w:t>he</w:t>
      </w:r>
      <w:r w:rsidR="002A4A86">
        <w:t xml:space="preserve"> </w:t>
      </w:r>
      <w:r>
        <w:t>served as the assistant superintendent of Laurens Count</w:t>
      </w:r>
      <w:r w:rsidR="00A048D5">
        <w:t>y</w:t>
      </w:r>
      <w:r>
        <w:t xml:space="preserve"> School District 55 before</w:t>
      </w:r>
      <w:r w:rsidR="00A048D5">
        <w:t xml:space="preserve"> being name</w:t>
      </w:r>
      <w:r w:rsidR="001408E4">
        <w:t>d</w:t>
      </w:r>
      <w:r w:rsidR="00A048D5">
        <w:t xml:space="preserve"> its superintendent o</w:t>
      </w:r>
      <w:r>
        <w:t xml:space="preserve">n </w:t>
      </w:r>
      <w:r w:rsidR="00A048D5">
        <w:t xml:space="preserve">July 1, </w:t>
      </w:r>
      <w:r>
        <w:t>2009</w:t>
      </w:r>
      <w:r w:rsidR="002A4A86">
        <w:t>.  D</w:t>
      </w:r>
      <w:r>
        <w:t>uring his tenure</w:t>
      </w:r>
      <w:r w:rsidR="00A048D5">
        <w:t xml:space="preserve"> with </w:t>
      </w:r>
      <w:r w:rsidR="002A4A86">
        <w:t>the district</w:t>
      </w:r>
      <w:r>
        <w:t xml:space="preserve">, </w:t>
      </w:r>
      <w:r w:rsidR="002A4A86">
        <w:t xml:space="preserve">he </w:t>
      </w:r>
      <w:r>
        <w:t>assisted in develop</w:t>
      </w:r>
      <w:r w:rsidR="002A4A86">
        <w:t>ing</w:t>
      </w:r>
      <w:r>
        <w:t xml:space="preserve"> an energy conservation program that </w:t>
      </w:r>
      <w:r w:rsidR="002A4A86">
        <w:t>gave</w:t>
      </w:r>
      <w:r>
        <w:t xml:space="preserve"> the district one of the lowest energy costs in the State; and</w:t>
      </w:r>
    </w:p>
    <w:p w:rsidR="006E7564" w:rsidRDefault="006E7564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564" w:rsidRDefault="006E7564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helped to develop a </w:t>
      </w:r>
      <w:r w:rsidR="002A4A86">
        <w:t>strategy</w:t>
      </w:r>
      <w:r>
        <w:t xml:space="preserve"> to pass a construction referendum and to secure alternative funding, some of </w:t>
      </w:r>
      <w:r w:rsidR="00A048D5">
        <w:t>it</w:t>
      </w:r>
      <w:r>
        <w:t xml:space="preserve"> interest free, and led the district in a </w:t>
      </w:r>
      <w:r w:rsidR="00A048D5">
        <w:t>$53 million</w:t>
      </w:r>
      <w:r w:rsidR="00D646AB">
        <w:t xml:space="preserve"> </w:t>
      </w:r>
      <w:r>
        <w:t xml:space="preserve">building and renovation program </w:t>
      </w:r>
      <w:r w:rsidR="00D646AB">
        <w:t xml:space="preserve">over ten years </w:t>
      </w:r>
      <w:r>
        <w:t>with a tax increase of only 2.5 mills; and</w:t>
      </w: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4110">
        <w:t>Dr. Strickland</w:t>
      </w:r>
      <w:r w:rsidR="002662AE">
        <w:t xml:space="preserve">, </w:t>
      </w:r>
      <w:r w:rsidR="00AA4110">
        <w:t>former member and president of the board of directors of the Laurens YMCA</w:t>
      </w:r>
      <w:r w:rsidR="002662AE">
        <w:t>,</w:t>
      </w:r>
      <w:r w:rsidR="00AA4110">
        <w:t xml:space="preserve"> </w:t>
      </w:r>
      <w:r w:rsidR="002A4A86">
        <w:t>served on the board of Senior Options for the Foster Grandparents program</w:t>
      </w:r>
      <w:r w:rsidR="007A36CE">
        <w:t xml:space="preserve"> and</w:t>
      </w:r>
      <w:r w:rsidR="002A4A86">
        <w:t xml:space="preserve"> </w:t>
      </w:r>
      <w:r w:rsidR="007A36CE">
        <w:t xml:space="preserve">was a </w:t>
      </w:r>
      <w:r w:rsidR="002A4A86">
        <w:t xml:space="preserve">participant in the </w:t>
      </w:r>
      <w:r w:rsidR="00E84EE0">
        <w:t>thirteenth class of the Laurens Chamber of Commerce’s Leadership Lauren</w:t>
      </w:r>
      <w:r w:rsidR="006F4634">
        <w:t>s</w:t>
      </w:r>
      <w:r w:rsidR="00E84EE0">
        <w:t xml:space="preserve"> program</w:t>
      </w:r>
      <w:r w:rsidR="00AA4110">
        <w:t>; and</w:t>
      </w: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on the board of visitors for both Piedmont Technical College and Lander University</w:t>
      </w:r>
      <w:r w:rsidR="002662AE">
        <w:t>, o</w:t>
      </w:r>
      <w:r w:rsidR="007A36CE">
        <w:t>n</w:t>
      </w:r>
      <w:r w:rsidR="002662AE">
        <w:t xml:space="preserve"> the South Carolina Association of School Administrators Legislative Platform Committee,</w:t>
      </w:r>
      <w:r w:rsidR="00AA4110">
        <w:t xml:space="preserve"> and </w:t>
      </w:r>
      <w:r w:rsidR="002A4A86">
        <w:t>as a member of the South Carolina High School League Executive Committee</w:t>
      </w:r>
      <w:r w:rsidR="00AA4110">
        <w:t>; and</w:t>
      </w: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6AB" w:rsidRDefault="00D646AB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devoted to his community, </w:t>
      </w:r>
      <w:r w:rsidR="00AA4110">
        <w:t>Dr. Strickland</w:t>
      </w:r>
      <w:r>
        <w:t xml:space="preserve"> is a faithful member of Laurens First Baptist Church and </w:t>
      </w:r>
      <w:r w:rsidR="00142D4F">
        <w:t xml:space="preserve">the </w:t>
      </w:r>
      <w:r>
        <w:t xml:space="preserve">Rotary </w:t>
      </w:r>
      <w:r w:rsidR="00142D4F">
        <w:t xml:space="preserve">Club </w:t>
      </w:r>
      <w:r>
        <w:t>of Laurens</w:t>
      </w:r>
      <w:r w:rsidR="00142D4F">
        <w:t>. In</w:t>
      </w:r>
      <w:r>
        <w:t xml:space="preserve"> 2014, </w:t>
      </w:r>
      <w:r w:rsidR="00142D4F">
        <w:t>he</w:t>
      </w:r>
      <w:r>
        <w:t xml:space="preserve"> was honored with the </w:t>
      </w:r>
      <w:r w:rsidR="00D3505D">
        <w:t>President</w:t>
      </w:r>
      <w:r w:rsidR="00D3505D" w:rsidRPr="007A36CE">
        <w:t>’</w:t>
      </w:r>
      <w:r w:rsidR="00D3505D">
        <w:t xml:space="preserve">s Award of the </w:t>
      </w:r>
      <w:r>
        <w:t xml:space="preserve">Laurens Branch </w:t>
      </w:r>
      <w:r w:rsidR="00D3505D">
        <w:t xml:space="preserve">of the </w:t>
      </w:r>
      <w:r>
        <w:t>NAACP and was named the Citizen of the Year by the Saluda River Boy Scouts of America; and</w:t>
      </w:r>
    </w:p>
    <w:p w:rsidR="00A67971" w:rsidRDefault="00A67971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76A1">
        <w:t xml:space="preserve">with his beloved wife, Celita, </w:t>
      </w:r>
      <w:r w:rsidR="00142D4F">
        <w:t>a guidance counsel</w:t>
      </w:r>
      <w:r w:rsidR="00DB76A1">
        <w:t>or at Laurens Elementary School, he reared two fine sons, Matt and Seth, both graduates of the University of South Carolina</w:t>
      </w:r>
      <w:r>
        <w:t>; and</w:t>
      </w: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4EA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A048D5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DB76A1">
        <w:t>Billy Strickland</w:t>
      </w:r>
      <w:r>
        <w:rPr>
          <w:color w:val="000000" w:themeColor="text1"/>
          <w:u w:color="000000" w:themeColor="text1"/>
        </w:rPr>
        <w:t xml:space="preserve"> has devoted to </w:t>
      </w:r>
      <w:r w:rsidR="00DB76A1">
        <w:t xml:space="preserve">educating the youth of </w:t>
      </w:r>
      <w:r w:rsidR="00A048D5">
        <w:t>this</w:t>
      </w:r>
      <w:r w:rsidR="00DB76A1">
        <w:t xml:space="preserve"> State</w:t>
      </w:r>
      <w:r>
        <w:rPr>
          <w:color w:val="000000" w:themeColor="text1"/>
          <w:u w:color="000000" w:themeColor="text1"/>
        </w:rPr>
        <w:t xml:space="preserve"> and wish</w:t>
      </w:r>
      <w:r w:rsidR="00A048D5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him many years of enjoyment in his well</w:t>
      </w:r>
      <w:r w:rsidR="007A36C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964EA">
        <w:t>.  Now, therefore,</w:t>
      </w:r>
    </w:p>
    <w:p w:rsidR="005964EA" w:rsidRDefault="005964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4EA" w:rsidRDefault="005964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64EA" w:rsidRDefault="005964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425" w:rsidRDefault="005964EA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7425">
        <w:t xml:space="preserve"> the </w:t>
      </w:r>
      <w:r w:rsidR="007A36CE">
        <w:t>members of the South Carolina House of Representatives</w:t>
      </w:r>
      <w:r w:rsidR="00BD7425">
        <w:t xml:space="preserve">, by this resolution, recognize and honor </w:t>
      </w:r>
      <w:r w:rsidR="00DB76A1">
        <w:t xml:space="preserve">Dr. </w:t>
      </w:r>
      <w:r w:rsidR="0050036F">
        <w:t xml:space="preserve">Billy </w:t>
      </w:r>
      <w:r w:rsidR="003E2A4C">
        <w:t xml:space="preserve">R. </w:t>
      </w:r>
      <w:r w:rsidR="0050036F">
        <w:t>Strickland</w:t>
      </w:r>
      <w:r w:rsidR="00BD7425">
        <w:t xml:space="preserve">, </w:t>
      </w:r>
      <w:r w:rsidR="0050036F">
        <w:t>Superintendent of Laurens County School District 55</w:t>
      </w:r>
      <w:r w:rsidR="00BD7425">
        <w:t xml:space="preserve">, </w:t>
      </w:r>
      <w:r w:rsidR="002A4A86">
        <w:t>up</w:t>
      </w:r>
      <w:r w:rsidR="00BD7425">
        <w:t xml:space="preserve">on the occasion of his retirement after </w:t>
      </w:r>
      <w:r w:rsidR="00DB76A1">
        <w:t>almost four decade</w:t>
      </w:r>
      <w:r w:rsidR="00BD7425">
        <w:t>s of exemplary service</w:t>
      </w:r>
      <w:r w:rsidR="001408E4">
        <w:t xml:space="preserve"> as an educator</w:t>
      </w:r>
      <w:r w:rsidR="00BD7425">
        <w:t>, and wish him continued success and happiness in all his future endeavors.</w:t>
      </w:r>
    </w:p>
    <w:p w:rsidR="00BD7425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4EA" w:rsidRDefault="00BD7425" w:rsidP="00BD7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50036F">
        <w:t>his resolution be pr</w:t>
      </w:r>
      <w:r w:rsidR="002662AE">
        <w:t>ovid</w:t>
      </w:r>
      <w:r w:rsidR="0050036F">
        <w:t xml:space="preserve">ed to </w:t>
      </w:r>
      <w:r w:rsidR="00DB76A1">
        <w:t xml:space="preserve">Dr. </w:t>
      </w:r>
      <w:r w:rsidR="0050036F">
        <w:t xml:space="preserve">Billy </w:t>
      </w:r>
      <w:r w:rsidR="00592317">
        <w:t xml:space="preserve">R. </w:t>
      </w:r>
      <w:r w:rsidR="0050036F">
        <w:t>Strickland</w:t>
      </w:r>
      <w:r>
        <w:t>.</w:t>
      </w:r>
    </w:p>
    <w:p w:rsidR="009B1982" w:rsidRDefault="007A36CE" w:rsidP="00D8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3F0E" w:rsidRDefault="003C3F0E" w:rsidP="003C3F0E">
      <w:pPr>
        <w:suppressAutoHyphens/>
      </w:pPr>
    </w:p>
    <w:sectPr w:rsidR="003C3F0E" w:rsidSect="003C3F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05D" w:rsidRDefault="00D3505D" w:rsidP="009F0C77">
      <w:r>
        <w:separator/>
      </w:r>
    </w:p>
  </w:endnote>
  <w:endnote w:type="continuationSeparator" w:id="0">
    <w:p w:rsidR="00D3505D" w:rsidRDefault="00D350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391C33-B437-4353-89A5-ADABE562CE1B}"/>
    <w:embedBold r:id="rId2" w:fontKey="{BB6BB622-58DD-4E0D-877D-AFCCFDBAED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A00D5F-C213-41CB-8298-D780956DC2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70839C-CC3E-4571-A7DE-33C6B29D9A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20325C-45BA-4722-A12D-62D106B628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F0E" w:rsidRPr="000D132E" w:rsidRDefault="003C3F0E" w:rsidP="000D13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72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05D" w:rsidRDefault="00D3505D" w:rsidP="009F0C77">
      <w:r>
        <w:separator/>
      </w:r>
    </w:p>
  </w:footnote>
  <w:footnote w:type="continuationSeparator" w:id="0">
    <w:p w:rsidR="00D3505D" w:rsidRDefault="00D350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7AB16"/>
    <w:docVar w:name="CoverBillType" w:val="r"/>
    <w:docVar w:name="docpath" w:val="L:\Council\bills\GM\24657AB16.DOCX"/>
    <w:docVar w:name="dvBillNumber" w:val="50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64EA"/>
    <w:rsid w:val="00011869"/>
    <w:rsid w:val="00015CD6"/>
    <w:rsid w:val="00040CCA"/>
    <w:rsid w:val="000D132E"/>
    <w:rsid w:val="000E1785"/>
    <w:rsid w:val="000F40FA"/>
    <w:rsid w:val="0010776B"/>
    <w:rsid w:val="00133E66"/>
    <w:rsid w:val="001408E4"/>
    <w:rsid w:val="00142D4F"/>
    <w:rsid w:val="001435A3"/>
    <w:rsid w:val="00146ED3"/>
    <w:rsid w:val="00151044"/>
    <w:rsid w:val="001C67AF"/>
    <w:rsid w:val="001D08F2"/>
    <w:rsid w:val="001D525B"/>
    <w:rsid w:val="001D7F4F"/>
    <w:rsid w:val="00205238"/>
    <w:rsid w:val="002321B6"/>
    <w:rsid w:val="00250967"/>
    <w:rsid w:val="002543C8"/>
    <w:rsid w:val="0025541D"/>
    <w:rsid w:val="002662AE"/>
    <w:rsid w:val="00284AAE"/>
    <w:rsid w:val="002A4A86"/>
    <w:rsid w:val="002E5912"/>
    <w:rsid w:val="00301B21"/>
    <w:rsid w:val="00325348"/>
    <w:rsid w:val="0032732C"/>
    <w:rsid w:val="003318FC"/>
    <w:rsid w:val="00336AD0"/>
    <w:rsid w:val="0037079A"/>
    <w:rsid w:val="003C3F0E"/>
    <w:rsid w:val="003C4DAB"/>
    <w:rsid w:val="003D01E8"/>
    <w:rsid w:val="003E2A4C"/>
    <w:rsid w:val="003E5288"/>
    <w:rsid w:val="003F6D79"/>
    <w:rsid w:val="0041760A"/>
    <w:rsid w:val="00417C01"/>
    <w:rsid w:val="004403BD"/>
    <w:rsid w:val="00461441"/>
    <w:rsid w:val="004809EE"/>
    <w:rsid w:val="004E7D54"/>
    <w:rsid w:val="0050036F"/>
    <w:rsid w:val="005273C6"/>
    <w:rsid w:val="00530A69"/>
    <w:rsid w:val="00545593"/>
    <w:rsid w:val="005522C6"/>
    <w:rsid w:val="00577C6C"/>
    <w:rsid w:val="00592317"/>
    <w:rsid w:val="005964EA"/>
    <w:rsid w:val="005C2FE2"/>
    <w:rsid w:val="005E2BC9"/>
    <w:rsid w:val="00605102"/>
    <w:rsid w:val="006215AA"/>
    <w:rsid w:val="006913C9"/>
    <w:rsid w:val="0069470D"/>
    <w:rsid w:val="006A2DAD"/>
    <w:rsid w:val="006E7564"/>
    <w:rsid w:val="006F4634"/>
    <w:rsid w:val="00734F00"/>
    <w:rsid w:val="007A36CE"/>
    <w:rsid w:val="007A70AE"/>
    <w:rsid w:val="007C0D3D"/>
    <w:rsid w:val="008362E8"/>
    <w:rsid w:val="008A1768"/>
    <w:rsid w:val="008F0F33"/>
    <w:rsid w:val="008F4429"/>
    <w:rsid w:val="0094021A"/>
    <w:rsid w:val="009B1982"/>
    <w:rsid w:val="009B44AF"/>
    <w:rsid w:val="009C6A0B"/>
    <w:rsid w:val="009F0C77"/>
    <w:rsid w:val="009F4DD1"/>
    <w:rsid w:val="00A048D5"/>
    <w:rsid w:val="00A41684"/>
    <w:rsid w:val="00A64E80"/>
    <w:rsid w:val="00A67971"/>
    <w:rsid w:val="00A72BCD"/>
    <w:rsid w:val="00A741D9"/>
    <w:rsid w:val="00A833AB"/>
    <w:rsid w:val="00A9741D"/>
    <w:rsid w:val="00AA4110"/>
    <w:rsid w:val="00AD4B17"/>
    <w:rsid w:val="00B235DC"/>
    <w:rsid w:val="00B412D4"/>
    <w:rsid w:val="00BD7425"/>
    <w:rsid w:val="00BE3C22"/>
    <w:rsid w:val="00C0345E"/>
    <w:rsid w:val="00C3483A"/>
    <w:rsid w:val="00C74E9D"/>
    <w:rsid w:val="00C82FD3"/>
    <w:rsid w:val="00C92819"/>
    <w:rsid w:val="00CB2ECF"/>
    <w:rsid w:val="00CC6B7B"/>
    <w:rsid w:val="00CD2089"/>
    <w:rsid w:val="00D3505D"/>
    <w:rsid w:val="00D646AB"/>
    <w:rsid w:val="00D73A67"/>
    <w:rsid w:val="00D81297"/>
    <w:rsid w:val="00D970A9"/>
    <w:rsid w:val="00DB76A1"/>
    <w:rsid w:val="00DF3845"/>
    <w:rsid w:val="00E372AF"/>
    <w:rsid w:val="00E41911"/>
    <w:rsid w:val="00E672A3"/>
    <w:rsid w:val="00E84EE0"/>
    <w:rsid w:val="00E92EEF"/>
    <w:rsid w:val="00EB409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8DFD04-E439-4B50-89B2-5A571F90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6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6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3F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61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62E1B-D5A4-462A-B071-B983E7261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834</Words>
  <Characters>4759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5061: Dr. Bill R. Strickland - South Carolina Legislature Online</dc:title>
  <dc:creator>Gail Pinckney Moore</dc:creator>
  <cp:lastModifiedBy>N Cumfer</cp:lastModifiedBy>
  <cp:revision>2</cp:revision>
  <cp:lastPrinted>2016-03-03T19:35:00Z</cp:lastPrinted>
  <dcterms:created xsi:type="dcterms:W3CDTF">2016-12-02T19:27:00Z</dcterms:created>
  <dcterms:modified xsi:type="dcterms:W3CDTF">2016-12-02T19:27:00Z</dcterms:modified>
</cp:coreProperties>
</file>