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ACB" w:rsidRDefault="00037ACB" w:rsidP="00037ACB">
      <w:pPr>
        <w:widowControl w:val="0"/>
        <w:jc w:val="center"/>
      </w:pPr>
      <w:bookmarkStart w:id="0" w:name="_GoBack"/>
      <w:bookmarkEnd w:id="0"/>
      <w:r w:rsidRPr="00037ACB">
        <w:rPr>
          <w:b/>
        </w:rPr>
        <w:t>South Carolina General Assembly</w:t>
      </w:r>
    </w:p>
    <w:p w:rsidR="00037ACB" w:rsidRDefault="00037ACB" w:rsidP="00037ACB">
      <w:pPr>
        <w:widowControl w:val="0"/>
        <w:jc w:val="center"/>
      </w:pPr>
      <w:r>
        <w:t>121st Session, 2015-2016</w:t>
      </w:r>
    </w:p>
    <w:p w:rsidR="00037ACB" w:rsidRDefault="00037ACB" w:rsidP="00037ACB">
      <w:pPr>
        <w:widowControl w:val="0"/>
        <w:jc w:val="left"/>
      </w:pPr>
    </w:p>
    <w:p w:rsidR="00037ACB" w:rsidRDefault="00037ACB" w:rsidP="00037ACB">
      <w:pPr>
        <w:widowControl w:val="0"/>
        <w:jc w:val="left"/>
        <w:rPr>
          <w:b/>
        </w:rPr>
      </w:pPr>
      <w:r w:rsidRPr="00037ACB">
        <w:rPr>
          <w:b/>
        </w:rPr>
        <w:t>H. 5138</w:t>
      </w:r>
    </w:p>
    <w:p w:rsidR="00037ACB" w:rsidRDefault="00037ACB" w:rsidP="00037ACB">
      <w:pPr>
        <w:widowControl w:val="0"/>
        <w:jc w:val="left"/>
        <w:rPr>
          <w:b/>
        </w:rPr>
      </w:pPr>
    </w:p>
    <w:p w:rsidR="00037ACB" w:rsidRDefault="00037ACB" w:rsidP="00037ACB">
      <w:pPr>
        <w:widowControl w:val="0"/>
        <w:jc w:val="left"/>
      </w:pPr>
      <w:r w:rsidRPr="00037ACB">
        <w:rPr>
          <w:b/>
        </w:rPr>
        <w:t>STATUS INFORMATION</w:t>
      </w:r>
    </w:p>
    <w:p w:rsidR="00037ACB" w:rsidRDefault="00037ACB" w:rsidP="00037ACB">
      <w:pPr>
        <w:widowControl w:val="0"/>
        <w:jc w:val="left"/>
      </w:pPr>
    </w:p>
    <w:p w:rsidR="00037ACB" w:rsidRDefault="00037ACB" w:rsidP="00037ACB">
      <w:pPr>
        <w:widowControl w:val="0"/>
        <w:jc w:val="left"/>
      </w:pPr>
      <w:r>
        <w:t>Concurrent Resolution</w:t>
      </w:r>
    </w:p>
    <w:p w:rsidR="00037ACB" w:rsidRDefault="00037ACB" w:rsidP="00037ACB">
      <w:pPr>
        <w:widowControl w:val="0"/>
        <w:jc w:val="left"/>
      </w:pPr>
      <w:r>
        <w:t>Sponsors: Reps. Robinson</w:t>
      </w:r>
      <w:r>
        <w:noBreakHyphen/>
        <w:t>Simpson,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Rutherford, Ryhal, Sandifer, Simrill, G.M. Smith, G.R. Smith, J.E. Smith, Sottile, Southard, Spires, Stavrinakis, Stringer, Tallon, Taylor, Thayer, Tinkler, Toole, Weeks, Wells, Whipper, White, Whitmire, Williams, Willis and Yow</w:t>
      </w:r>
    </w:p>
    <w:p w:rsidR="00037ACB" w:rsidRDefault="00037ACB" w:rsidP="00037ACB">
      <w:pPr>
        <w:widowControl w:val="0"/>
        <w:jc w:val="left"/>
      </w:pPr>
      <w:r>
        <w:t>Document Path: l:\council\bills\gm\24684vr16.docx</w:t>
      </w:r>
    </w:p>
    <w:p w:rsidR="00037ACB" w:rsidRDefault="00037ACB" w:rsidP="00037ACB">
      <w:pPr>
        <w:widowControl w:val="0"/>
        <w:jc w:val="left"/>
      </w:pPr>
    </w:p>
    <w:p w:rsidR="009D132C" w:rsidRDefault="009D132C" w:rsidP="00037ACB">
      <w:pPr>
        <w:widowControl w:val="0"/>
        <w:jc w:val="left"/>
      </w:pPr>
      <w:r>
        <w:t>Introduced in the House on March 23, 2016</w:t>
      </w:r>
    </w:p>
    <w:p w:rsidR="009D132C" w:rsidRDefault="009D132C" w:rsidP="00037ACB">
      <w:pPr>
        <w:widowControl w:val="0"/>
        <w:jc w:val="left"/>
      </w:pPr>
      <w:r>
        <w:t>Introduced in the Senate on March 24, 2016</w:t>
      </w:r>
    </w:p>
    <w:p w:rsidR="009D132C" w:rsidRDefault="009D132C" w:rsidP="00037ACB">
      <w:pPr>
        <w:widowControl w:val="0"/>
        <w:jc w:val="left"/>
      </w:pPr>
      <w:r>
        <w:t>Adopted by the General Assembly on March 24, 2016</w:t>
      </w:r>
    </w:p>
    <w:p w:rsidR="009D132C" w:rsidRDefault="009D132C" w:rsidP="00037ACB">
      <w:pPr>
        <w:widowControl w:val="0"/>
        <w:jc w:val="left"/>
      </w:pPr>
    </w:p>
    <w:p w:rsidR="00037ACB" w:rsidRDefault="00037ACB" w:rsidP="00037ACB">
      <w:pPr>
        <w:widowControl w:val="0"/>
        <w:jc w:val="left"/>
      </w:pPr>
      <w:r>
        <w:t xml:space="preserve">Summary: </w:t>
      </w:r>
      <w:r w:rsidR="00B33D08">
        <w:t>Zeta Phi Beta Sorority Inc.</w:t>
      </w:r>
    </w:p>
    <w:p w:rsidR="00037ACB" w:rsidRDefault="00037ACB" w:rsidP="00037ACB">
      <w:pPr>
        <w:widowControl w:val="0"/>
        <w:jc w:val="left"/>
      </w:pPr>
    </w:p>
    <w:p w:rsidR="00037ACB" w:rsidRDefault="00037ACB" w:rsidP="00037ACB">
      <w:pPr>
        <w:widowControl w:val="0"/>
        <w:jc w:val="left"/>
      </w:pPr>
    </w:p>
    <w:p w:rsidR="00037ACB" w:rsidRDefault="00037ACB" w:rsidP="00037ACB">
      <w:pPr>
        <w:widowControl w:val="0"/>
        <w:tabs>
          <w:tab w:val="center" w:pos="590"/>
          <w:tab w:val="center" w:pos="1440"/>
          <w:tab w:val="left" w:pos="1872"/>
          <w:tab w:val="left" w:pos="9187"/>
        </w:tabs>
        <w:jc w:val="left"/>
      </w:pPr>
      <w:r w:rsidRPr="00037ACB">
        <w:rPr>
          <w:b/>
        </w:rPr>
        <w:t>HISTORY OF LEGISLATIVE ACTIONS</w:t>
      </w:r>
    </w:p>
    <w:p w:rsidR="00037ACB" w:rsidRDefault="00037ACB" w:rsidP="00037ACB">
      <w:pPr>
        <w:widowControl w:val="0"/>
        <w:tabs>
          <w:tab w:val="center" w:pos="590"/>
          <w:tab w:val="center" w:pos="1440"/>
          <w:tab w:val="left" w:pos="1872"/>
          <w:tab w:val="left" w:pos="9187"/>
        </w:tabs>
        <w:jc w:val="left"/>
      </w:pPr>
    </w:p>
    <w:p w:rsidR="00037ACB" w:rsidRPr="00037ACB" w:rsidRDefault="00037ACB" w:rsidP="00037ACB">
      <w:pPr>
        <w:widowControl w:val="0"/>
        <w:tabs>
          <w:tab w:val="center" w:pos="590"/>
          <w:tab w:val="center" w:pos="1440"/>
          <w:tab w:val="left" w:pos="1872"/>
          <w:tab w:val="left" w:pos="9187"/>
        </w:tabs>
        <w:jc w:val="left"/>
      </w:pPr>
      <w:r w:rsidRPr="00037ACB">
        <w:rPr>
          <w:u w:val="single"/>
        </w:rPr>
        <w:tab/>
        <w:t>Date</w:t>
      </w:r>
      <w:r w:rsidRPr="00037ACB">
        <w:rPr>
          <w:u w:val="single"/>
        </w:rPr>
        <w:tab/>
        <w:t>Body</w:t>
      </w:r>
      <w:r w:rsidRPr="00037ACB">
        <w:rPr>
          <w:u w:val="single"/>
        </w:rPr>
        <w:tab/>
        <w:t>Action Description with journal page number</w:t>
      </w:r>
      <w:r w:rsidRPr="00037ACB">
        <w:rPr>
          <w:u w:val="single"/>
        </w:rPr>
        <w:tab/>
      </w:r>
    </w:p>
    <w:p w:rsidR="00130590" w:rsidRDefault="00130590" w:rsidP="00130590">
      <w:pPr>
        <w:widowControl w:val="0"/>
        <w:tabs>
          <w:tab w:val="right" w:pos="1008"/>
          <w:tab w:val="left" w:pos="1152"/>
          <w:tab w:val="left" w:pos="1872"/>
          <w:tab w:val="left" w:pos="9187"/>
        </w:tabs>
        <w:ind w:left="2088" w:hanging="2088"/>
        <w:jc w:val="left"/>
      </w:pPr>
      <w:r>
        <w:tab/>
        <w:t>3/23/2016</w:t>
      </w:r>
      <w:r>
        <w:tab/>
        <w:t>House</w:t>
      </w:r>
      <w:r>
        <w:tab/>
      </w:r>
      <w:r w:rsidRPr="008B363D">
        <w:t>Intr</w:t>
      </w:r>
      <w:r>
        <w:t xml:space="preserve">oduced, adopted, sent to Senate </w:t>
      </w:r>
      <w:r w:rsidRPr="008B363D">
        <w:t>(</w:t>
      </w:r>
      <w:hyperlink r:id="rId7" w:history="1">
        <w:r w:rsidRPr="00F965C4">
          <w:rPr>
            <w:rStyle w:val="Hyperlink"/>
          </w:rPr>
          <w:t>House Journal</w:t>
        </w:r>
        <w:r w:rsidRPr="00F965C4">
          <w:rPr>
            <w:rStyle w:val="Hyperlink"/>
          </w:rPr>
          <w:noBreakHyphen/>
          <w:t>page 13</w:t>
        </w:r>
      </w:hyperlink>
      <w:r w:rsidRPr="008B363D">
        <w:t>)</w:t>
      </w:r>
    </w:p>
    <w:p w:rsidR="00130590" w:rsidRDefault="00130590" w:rsidP="00130590">
      <w:pPr>
        <w:widowControl w:val="0"/>
        <w:tabs>
          <w:tab w:val="right" w:pos="1008"/>
          <w:tab w:val="left" w:pos="1152"/>
          <w:tab w:val="left" w:pos="1872"/>
          <w:tab w:val="left" w:pos="9187"/>
        </w:tabs>
        <w:ind w:left="2088" w:hanging="2088"/>
        <w:jc w:val="left"/>
      </w:pPr>
      <w:r>
        <w:tab/>
        <w:t>3/24/2016</w:t>
      </w:r>
      <w:r>
        <w:tab/>
        <w:t>Senate</w:t>
      </w:r>
      <w:r>
        <w:tab/>
      </w:r>
      <w:r w:rsidRPr="008B363D">
        <w:t>Introduced, ado</w:t>
      </w:r>
      <w:r>
        <w:t xml:space="preserve">pted, returned with concurrence </w:t>
      </w:r>
      <w:r w:rsidRPr="008B363D">
        <w:t>(</w:t>
      </w:r>
      <w:hyperlink r:id="rId8" w:history="1">
        <w:r w:rsidRPr="00F965C4">
          <w:rPr>
            <w:rStyle w:val="Hyperlink"/>
          </w:rPr>
          <w:t>Senate Journal</w:t>
        </w:r>
        <w:r w:rsidRPr="00F965C4">
          <w:rPr>
            <w:rStyle w:val="Hyperlink"/>
          </w:rPr>
          <w:noBreakHyphen/>
          <w:t>page 2</w:t>
        </w:r>
      </w:hyperlink>
      <w:r w:rsidRPr="008B363D">
        <w:t>)</w:t>
      </w:r>
    </w:p>
    <w:p w:rsidR="00130590" w:rsidRDefault="00130590" w:rsidP="00130590">
      <w:pPr>
        <w:widowControl w:val="0"/>
        <w:tabs>
          <w:tab w:val="right" w:pos="1008"/>
          <w:tab w:val="left" w:pos="1152"/>
          <w:tab w:val="left" w:pos="1872"/>
          <w:tab w:val="left" w:pos="9187"/>
        </w:tabs>
        <w:ind w:left="2088" w:hanging="2088"/>
        <w:jc w:val="left"/>
      </w:pPr>
    </w:p>
    <w:p w:rsidR="00037ACB" w:rsidRDefault="00037ACB" w:rsidP="00037ACB">
      <w:pPr>
        <w:widowControl w:val="0"/>
        <w:tabs>
          <w:tab w:val="right" w:pos="1008"/>
          <w:tab w:val="left" w:pos="1152"/>
          <w:tab w:val="left" w:pos="1872"/>
          <w:tab w:val="left" w:pos="9187"/>
        </w:tabs>
        <w:ind w:left="2088" w:hanging="2088"/>
        <w:jc w:val="left"/>
      </w:pPr>
      <w:r>
        <w:t xml:space="preserve">View the latest </w:t>
      </w:r>
      <w:hyperlink r:id="rId9" w:history="1">
        <w:r w:rsidRPr="00037ACB">
          <w:rPr>
            <w:rStyle w:val="Hyperlink"/>
          </w:rPr>
          <w:t>legislative information</w:t>
        </w:r>
      </w:hyperlink>
      <w:r>
        <w:t xml:space="preserve"> at the website</w:t>
      </w:r>
    </w:p>
    <w:p w:rsidR="00037ACB" w:rsidRDefault="00037ACB" w:rsidP="00037ACB">
      <w:pPr>
        <w:widowControl w:val="0"/>
        <w:tabs>
          <w:tab w:val="right" w:pos="1008"/>
          <w:tab w:val="left" w:pos="1152"/>
          <w:tab w:val="left" w:pos="1872"/>
          <w:tab w:val="left" w:pos="9187"/>
        </w:tabs>
        <w:ind w:left="2088" w:hanging="2088"/>
        <w:jc w:val="left"/>
      </w:pPr>
    </w:p>
    <w:p w:rsidR="00037ACB" w:rsidRPr="00037ACB" w:rsidRDefault="00037ACB" w:rsidP="00037ACB">
      <w:pPr>
        <w:widowControl w:val="0"/>
        <w:tabs>
          <w:tab w:val="right" w:pos="1008"/>
          <w:tab w:val="left" w:pos="1152"/>
          <w:tab w:val="left" w:pos="1872"/>
          <w:tab w:val="left" w:pos="9187"/>
        </w:tabs>
        <w:ind w:left="2088" w:hanging="2088"/>
        <w:jc w:val="left"/>
      </w:pPr>
    </w:p>
    <w:p w:rsidR="00037ACB" w:rsidRDefault="00037ACB" w:rsidP="00037ACB">
      <w:r w:rsidRPr="00037ACB">
        <w:rPr>
          <w:b/>
        </w:rPr>
        <w:t>VERSIONS OF THIS BILL</w:t>
      </w:r>
    </w:p>
    <w:p w:rsidR="00037ACB" w:rsidRDefault="00037ACB" w:rsidP="00037ACB"/>
    <w:p w:rsidR="00037ACB" w:rsidRDefault="00F965C4" w:rsidP="00037ACB">
      <w:hyperlink r:id="rId10" w:history="1">
        <w:r w:rsidR="00037ACB">
          <w:rPr>
            <w:rStyle w:val="Hyperlink"/>
          </w:rPr>
          <w:t>3/23/2016</w:t>
        </w:r>
      </w:hyperlink>
    </w:p>
    <w:p w:rsidR="00037ACB" w:rsidRDefault="00037ACB" w:rsidP="00037ACB"/>
    <w:p w:rsidR="00037ACB" w:rsidRDefault="00037ACB" w:rsidP="00037ACB">
      <w:pPr>
        <w:sectPr w:rsidR="00037ACB" w:rsidSect="00037ACB">
          <w:pgSz w:w="12240" w:h="15840" w:code="1"/>
          <w:pgMar w:top="1080" w:right="1440" w:bottom="1080" w:left="1440" w:header="720" w:footer="720" w:gutter="0"/>
          <w:cols w:space="720"/>
          <w:noEndnote/>
          <w:docGrid w:linePitch="360"/>
        </w:sectPr>
      </w:pPr>
    </w:p>
    <w:p w:rsidR="00D51E36" w:rsidRDefault="00D51E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AD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OFFICERS, MEMBERS, AND AUXILIARIES OF THE SOUTH CAROLINA STATE CHAPTERS OF ZETA PHI BETA SORORITY, INCORPORATED, FOR ALL THAT THEY HAVE DONE, ARE DOING, AND WILL DO FOR RESIDENTS OF THE STATE OF SOUTH CAROLINA, THIS NATION, AND INTERNATIONALLY, AND TO DECLARE WEDNESDAY, MAY 18, 2016, “ZETA PHI BETA SORORITY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5BAA"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5BAA">
        <w:t>Zeta Phi Beta Sorority, Incorporated, a community</w:t>
      </w:r>
      <w:r w:rsidR="00447487">
        <w:noBreakHyphen/>
      </w:r>
      <w:r w:rsidR="003D5BAA">
        <w:t>conscious</w:t>
      </w:r>
      <w:r w:rsidR="00447487">
        <w:t xml:space="preserve"> and</w:t>
      </w:r>
      <w:r w:rsidR="003D5BAA">
        <w:t xml:space="preserve"> social</w:t>
      </w:r>
      <w:r w:rsidR="00447487">
        <w:noBreakHyphen/>
      </w:r>
      <w:r w:rsidR="003D5BAA">
        <w:t>action</w:t>
      </w:r>
      <w:r w:rsidR="00447487">
        <w:t xml:space="preserve"> organization</w:t>
      </w:r>
      <w:r w:rsidR="003D5BAA">
        <w:t xml:space="preserve"> </w:t>
      </w:r>
      <w:r w:rsidR="00447487">
        <w:t xml:space="preserve">focused on </w:t>
      </w:r>
      <w:r w:rsidR="003D5BAA">
        <w:t>health</w:t>
      </w:r>
      <w:r w:rsidR="00447487">
        <w:t xml:space="preserve"> </w:t>
      </w:r>
      <w:r w:rsidR="003D5BAA">
        <w:t>and</w:t>
      </w:r>
      <w:r w:rsidR="00447487">
        <w:t xml:space="preserve"> </w:t>
      </w:r>
      <w:r w:rsidR="004C6C0B">
        <w:t xml:space="preserve">education, </w:t>
      </w:r>
      <w:r w:rsidR="003D5BAA">
        <w:t>has formed and worked with many exceptional community</w:t>
      </w:r>
      <w:r w:rsidR="00447487">
        <w:noBreakHyphen/>
      </w:r>
      <w:r w:rsidR="003D5BAA">
        <w:t xml:space="preserve">based partnerships over the years of its existence, </w:t>
      </w:r>
      <w:r w:rsidR="00447487">
        <w:t>including</w:t>
      </w:r>
      <w:r w:rsidR="003D5BAA">
        <w:t xml:space="preserve"> “Blazing of New Paths” under the </w:t>
      </w:r>
      <w:r w:rsidR="0040165B">
        <w:t xml:space="preserve">current </w:t>
      </w:r>
      <w:r w:rsidR="003D5BAA">
        <w:t>leadership of its twenty</w:t>
      </w:r>
      <w:r w:rsidR="00447487">
        <w:noBreakHyphen/>
      </w:r>
      <w:r w:rsidR="003D5BAA">
        <w:t>fourth international president, Mrs. Mary B. Wright; and</w:t>
      </w:r>
    </w:p>
    <w:p w:rsidR="003D5BAA" w:rsidRDefault="003D5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7E" w:rsidRDefault="003D5B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C727E">
        <w:t>, understanding that service to the community is its greatest legacy,</w:t>
      </w:r>
      <w:r>
        <w:t xml:space="preserve"> </w:t>
      </w:r>
      <w:r w:rsidR="004C727E">
        <w:t>Zeta Phi Beta Sorority engages in diverse activities ranging from</w:t>
      </w:r>
      <w:r>
        <w:t xml:space="preserve"> </w:t>
      </w:r>
      <w:r w:rsidR="004C727E">
        <w:t xml:space="preserve">giving financial assistance through </w:t>
      </w:r>
      <w:r w:rsidR="008055F9">
        <w:t>its</w:t>
      </w:r>
      <w:r w:rsidR="004C727E">
        <w:t xml:space="preserve"> National Education Foundation</w:t>
      </w:r>
      <w:r>
        <w:t xml:space="preserve"> </w:t>
      </w:r>
      <w:r w:rsidR="004C727E">
        <w:t>to</w:t>
      </w:r>
      <w:r>
        <w:t xml:space="preserve"> </w:t>
      </w:r>
      <w:r w:rsidR="004C727E">
        <w:t>administering the organization</w:t>
      </w:r>
      <w:r w:rsidR="00447487" w:rsidRPr="00447487">
        <w:t>’</w:t>
      </w:r>
      <w:r w:rsidR="004C727E">
        <w:t>s outstanding Z</w:t>
      </w:r>
      <w:r w:rsidR="00447487">
        <w:noBreakHyphen/>
      </w:r>
      <w:r w:rsidR="004C727E">
        <w:t>HOPE program, formed during the tenure and under the leadership of South Carolina</w:t>
      </w:r>
      <w:r w:rsidR="00447487" w:rsidRPr="00447487">
        <w:t>’</w:t>
      </w:r>
      <w:r w:rsidR="004C727E">
        <w:t>s own, Mrs. Barbara Crockett Moore, the twenty</w:t>
      </w:r>
      <w:r w:rsidR="00447487">
        <w:noBreakHyphen/>
      </w:r>
      <w:r w:rsidR="004C727E">
        <w:t>second international president; and</w:t>
      </w:r>
    </w:p>
    <w:p w:rsidR="004C727E" w:rsidRDefault="004C7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7E" w:rsidRDefault="004C7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Zeta Phi Beta and members of its Amicae and Youth Auxiliaries have given unselfishly of their time, talents, and energy to build stronger communities through the implementation of programs </w:t>
      </w:r>
      <w:r w:rsidR="0040165B">
        <w:t xml:space="preserve">at home and abroad </w:t>
      </w:r>
      <w:r>
        <w:t>that positively impact h</w:t>
      </w:r>
      <w:r w:rsidR="0040165B">
        <w:t>uman health and the environment</w:t>
      </w:r>
      <w:r>
        <w:t>; and</w:t>
      </w:r>
    </w:p>
    <w:p w:rsidR="004C727E" w:rsidRDefault="004C7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DE" w:rsidRDefault="004C7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annually the phenomenal women of this organization take time from their bus</w:t>
      </w:r>
      <w:r w:rsidR="0040165B">
        <w:t>y</w:t>
      </w:r>
      <w:r>
        <w:t xml:space="preserve"> schedules to acknowledge the work of the </w:t>
      </w:r>
      <w:r w:rsidR="004C6C0B">
        <w:t xml:space="preserve">members of the </w:t>
      </w:r>
      <w:r>
        <w:t>South Carolina</w:t>
      </w:r>
      <w:r w:rsidR="004C6C0B">
        <w:t xml:space="preserve"> </w:t>
      </w:r>
      <w:r>
        <w:t>House of Representatives</w:t>
      </w:r>
      <w:r w:rsidR="004C6C0B">
        <w:t xml:space="preserve"> and the South Carolina S</w:t>
      </w:r>
      <w:r>
        <w:t>enate</w:t>
      </w:r>
      <w:r w:rsidR="00D01ADE">
        <w:t xml:space="preserve">.  Now, therefore, </w:t>
      </w: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727E">
        <w:t xml:space="preserve"> the members of the South Carolina General Assembly</w:t>
      </w:r>
      <w:r w:rsidR="00447487">
        <w:t xml:space="preserve">, by this resolution, </w:t>
      </w:r>
      <w:r w:rsidR="004C727E">
        <w:t>recognize and honor the officers, members, and auxiliaries of the South Carolina state chapters of Zeta Phi Beta Sorority</w:t>
      </w:r>
      <w:r w:rsidR="00447487">
        <w:t>, Incorporated, for all that they have done, are doing, and will do for residents of the State of South Carolina, this nation, and internationally, and declare Wednesday, May 18, 2016, “Zeta Phi Beta Sorority Day” in South Carolina.</w:t>
      </w: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DE" w:rsidRDefault="00D01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0165B">
        <w:t>provid</w:t>
      </w:r>
      <w:r>
        <w:t>ed to</w:t>
      </w:r>
      <w:r w:rsidR="0040165B">
        <w:t xml:space="preserve"> Zeta Phi Beta Sorority, Incorporated.</w:t>
      </w:r>
    </w:p>
    <w:p w:rsidR="00694443" w:rsidRDefault="004474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7ACB" w:rsidRDefault="00037ACB" w:rsidP="00037ACB">
      <w:pPr>
        <w:suppressAutoHyphens/>
      </w:pPr>
    </w:p>
    <w:sectPr w:rsidR="00037ACB" w:rsidSect="00037A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65B" w:rsidRDefault="0040165B" w:rsidP="009F0C77">
      <w:r>
        <w:separator/>
      </w:r>
    </w:p>
  </w:endnote>
  <w:endnote w:type="continuationSeparator" w:id="0">
    <w:p w:rsidR="0040165B" w:rsidRDefault="004016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6EDBC9-EE75-453C-A342-A5ECFAF63ED0}"/>
    <w:embedBold r:id="rId2" w:fontKey="{479E71B1-8565-4869-89FA-430F76F4B311}"/>
  </w:font>
  <w:font w:name="Calibri">
    <w:panose1 w:val="020F0502020204030204"/>
    <w:charset w:val="00"/>
    <w:family w:val="swiss"/>
    <w:pitch w:val="variable"/>
    <w:sig w:usb0="E00002FF" w:usb1="4000ACFF" w:usb2="00000001" w:usb3="00000000" w:csb0="0000019F" w:csb1="00000000"/>
    <w:embedRegular r:id="rId3" w:fontKey="{10291B94-3347-4CDA-9397-05E0E533E836}"/>
  </w:font>
  <w:font w:name="Segoe UI">
    <w:panose1 w:val="020B0502040204020203"/>
    <w:charset w:val="00"/>
    <w:family w:val="swiss"/>
    <w:pitch w:val="variable"/>
    <w:sig w:usb0="E10022FF" w:usb1="C000E47F" w:usb2="00000029" w:usb3="00000000" w:csb0="000001DF" w:csb1="00000000"/>
    <w:embedRegular r:id="rId4" w:fontKey="{3F93DBCD-B3F2-4BF8-B1B7-87D265D47C5C}"/>
  </w:font>
  <w:font w:name="Cambria">
    <w:panose1 w:val="02040503050406030204"/>
    <w:charset w:val="00"/>
    <w:family w:val="roman"/>
    <w:pitch w:val="variable"/>
    <w:sig w:usb0="E00002FF" w:usb1="400004FF" w:usb2="00000000" w:usb3="00000000" w:csb0="0000019F" w:csb1="00000000"/>
    <w:embedRegular r:id="rId5" w:fontKey="{3AC8DE49-1BDC-432C-98ED-4BF4A75379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ACB" w:rsidRPr="00D51E36" w:rsidRDefault="00037ACB" w:rsidP="00D51E36">
    <w:pPr>
      <w:pStyle w:val="Footer"/>
      <w:tabs>
        <w:tab w:val="clear" w:pos="4680"/>
        <w:tab w:val="clear" w:pos="9360"/>
        <w:tab w:val="center" w:pos="2995"/>
      </w:tabs>
      <w:spacing w:before="120"/>
    </w:pPr>
    <w:r>
      <w:t>[5138]</w:t>
    </w:r>
    <w:r>
      <w:tab/>
    </w:r>
    <w:r>
      <w:fldChar w:fldCharType="begin"/>
    </w:r>
    <w:r>
      <w:instrText xml:space="preserve"> PAGE  \* MERGEFORMAT </w:instrText>
    </w:r>
    <w:r>
      <w:fldChar w:fldCharType="separate"/>
    </w:r>
    <w:r w:rsidR="00F965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65B" w:rsidRDefault="0040165B" w:rsidP="009F0C77">
      <w:r>
        <w:separator/>
      </w:r>
    </w:p>
  </w:footnote>
  <w:footnote w:type="continuationSeparator" w:id="0">
    <w:p w:rsidR="0040165B" w:rsidRDefault="004016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84VR16"/>
    <w:docVar w:name="CoverBillType" w:val="c"/>
    <w:docVar w:name="docpath" w:val="L:\Council\bills\GM\24684VR16.DOCX"/>
    <w:docVar w:name="dvBillNumber" w:val="5138"/>
    <w:docVar w:name="dvBillNumberPrefix" w:val="H. "/>
    <w:docVar w:name="dvOriginalBody" w:val="House"/>
    <w:docVar w:name="dvSteno" w:val="GM"/>
    <w:docVar w:name="NameofBody" w:val="h"/>
    <w:docVar w:name="vgroup2" w:val="Council"/>
  </w:docVars>
  <w:rsids>
    <w:rsidRoot w:val="00D01ADE"/>
    <w:rsid w:val="00011869"/>
    <w:rsid w:val="00015CD6"/>
    <w:rsid w:val="00037ACB"/>
    <w:rsid w:val="000C2D00"/>
    <w:rsid w:val="000E1785"/>
    <w:rsid w:val="000F40FA"/>
    <w:rsid w:val="0010776B"/>
    <w:rsid w:val="00130590"/>
    <w:rsid w:val="00133E66"/>
    <w:rsid w:val="001435A3"/>
    <w:rsid w:val="00146ED3"/>
    <w:rsid w:val="00151044"/>
    <w:rsid w:val="001D08F2"/>
    <w:rsid w:val="001D525B"/>
    <w:rsid w:val="001D7F4F"/>
    <w:rsid w:val="00205238"/>
    <w:rsid w:val="002321B6"/>
    <w:rsid w:val="00250967"/>
    <w:rsid w:val="002543C8"/>
    <w:rsid w:val="0025541D"/>
    <w:rsid w:val="002718CD"/>
    <w:rsid w:val="00284AAE"/>
    <w:rsid w:val="002E5912"/>
    <w:rsid w:val="00301B21"/>
    <w:rsid w:val="00325348"/>
    <w:rsid w:val="0032732C"/>
    <w:rsid w:val="00336AD0"/>
    <w:rsid w:val="0037079A"/>
    <w:rsid w:val="003C4DAB"/>
    <w:rsid w:val="003D01E8"/>
    <w:rsid w:val="003D5BAA"/>
    <w:rsid w:val="003E5288"/>
    <w:rsid w:val="003F6D79"/>
    <w:rsid w:val="0040165B"/>
    <w:rsid w:val="0041760A"/>
    <w:rsid w:val="00417C01"/>
    <w:rsid w:val="004403BD"/>
    <w:rsid w:val="00447487"/>
    <w:rsid w:val="00461441"/>
    <w:rsid w:val="004809EE"/>
    <w:rsid w:val="004C6C0B"/>
    <w:rsid w:val="004C727E"/>
    <w:rsid w:val="004E7D54"/>
    <w:rsid w:val="005273C6"/>
    <w:rsid w:val="00530A69"/>
    <w:rsid w:val="00545593"/>
    <w:rsid w:val="00577C6C"/>
    <w:rsid w:val="005C2FE2"/>
    <w:rsid w:val="005E2BC9"/>
    <w:rsid w:val="00605102"/>
    <w:rsid w:val="006215AA"/>
    <w:rsid w:val="006913C9"/>
    <w:rsid w:val="00694443"/>
    <w:rsid w:val="0069470D"/>
    <w:rsid w:val="00734F00"/>
    <w:rsid w:val="007A70AE"/>
    <w:rsid w:val="008055F9"/>
    <w:rsid w:val="008362E8"/>
    <w:rsid w:val="008A1768"/>
    <w:rsid w:val="008F0F33"/>
    <w:rsid w:val="008F4429"/>
    <w:rsid w:val="0094021A"/>
    <w:rsid w:val="009B44AF"/>
    <w:rsid w:val="009C6A0B"/>
    <w:rsid w:val="009D132C"/>
    <w:rsid w:val="009F0C77"/>
    <w:rsid w:val="009F4DD1"/>
    <w:rsid w:val="00A41684"/>
    <w:rsid w:val="00A64E80"/>
    <w:rsid w:val="00A72BCD"/>
    <w:rsid w:val="00A741D9"/>
    <w:rsid w:val="00A833AB"/>
    <w:rsid w:val="00A9741D"/>
    <w:rsid w:val="00AD4B17"/>
    <w:rsid w:val="00B33D08"/>
    <w:rsid w:val="00B412D4"/>
    <w:rsid w:val="00BE3C22"/>
    <w:rsid w:val="00C0345E"/>
    <w:rsid w:val="00C3483A"/>
    <w:rsid w:val="00C74E9D"/>
    <w:rsid w:val="00C82FD3"/>
    <w:rsid w:val="00C92819"/>
    <w:rsid w:val="00CC6B7B"/>
    <w:rsid w:val="00CD2089"/>
    <w:rsid w:val="00D01ADE"/>
    <w:rsid w:val="00D44A61"/>
    <w:rsid w:val="00D51E36"/>
    <w:rsid w:val="00D73A67"/>
    <w:rsid w:val="00D970A9"/>
    <w:rsid w:val="00DE5B89"/>
    <w:rsid w:val="00DF3845"/>
    <w:rsid w:val="00E41911"/>
    <w:rsid w:val="00E748D8"/>
    <w:rsid w:val="00E92EEF"/>
    <w:rsid w:val="00EF2368"/>
    <w:rsid w:val="00F24442"/>
    <w:rsid w:val="00F50AE3"/>
    <w:rsid w:val="00F656BA"/>
    <w:rsid w:val="00F67CF1"/>
    <w:rsid w:val="00F840F0"/>
    <w:rsid w:val="00F965C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0E2E14-843D-4371-B9CD-1B9F150F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16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65B"/>
    <w:rPr>
      <w:rFonts w:ascii="Segoe UI" w:eastAsia="Times New Roman" w:hAnsi="Segoe UI" w:cs="Segoe UI"/>
      <w:sz w:val="18"/>
      <w:szCs w:val="18"/>
    </w:rPr>
  </w:style>
  <w:style w:type="character" w:styleId="Hyperlink">
    <w:name w:val="Hyperlink"/>
    <w:basedOn w:val="DefaultParagraphFont"/>
    <w:uiPriority w:val="99"/>
    <w:unhideWhenUsed/>
    <w:rsid w:val="00037A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38_2016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E73B8-1BCD-4684-95B5-B28E27820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658</Words>
  <Characters>3753</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5138: Zeta Phi Beta Sorority Inc. - South Carolina Legislature Online</dc:title>
  <dc:creator>Gail Pinckney Moore</dc:creator>
  <cp:lastModifiedBy>N Cumfer</cp:lastModifiedBy>
  <cp:revision>2</cp:revision>
  <cp:lastPrinted>2016-03-17T14:57:00Z</cp:lastPrinted>
  <dcterms:created xsi:type="dcterms:W3CDTF">2016-12-02T19:29:00Z</dcterms:created>
  <dcterms:modified xsi:type="dcterms:W3CDTF">2016-12-02T19:29:00Z</dcterms:modified>
</cp:coreProperties>
</file>