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82D" w:rsidRDefault="005C082D" w:rsidP="005C082D">
      <w:pPr>
        <w:widowControl w:val="0"/>
        <w:jc w:val="center"/>
      </w:pPr>
      <w:bookmarkStart w:id="0" w:name="_GoBack"/>
      <w:bookmarkEnd w:id="0"/>
      <w:r w:rsidRPr="005C082D">
        <w:rPr>
          <w:b/>
        </w:rPr>
        <w:t>South Carolina General Assembly</w:t>
      </w:r>
    </w:p>
    <w:p w:rsidR="005C082D" w:rsidRDefault="005C082D" w:rsidP="005C082D">
      <w:pPr>
        <w:widowControl w:val="0"/>
        <w:jc w:val="center"/>
      </w:pPr>
      <w:r>
        <w:t>121st Session, 2015-2016</w:t>
      </w:r>
    </w:p>
    <w:p w:rsidR="005C082D" w:rsidRDefault="005C082D" w:rsidP="005C082D">
      <w:pPr>
        <w:widowControl w:val="0"/>
        <w:jc w:val="left"/>
      </w:pPr>
    </w:p>
    <w:p w:rsidR="005C082D" w:rsidRDefault="005C082D" w:rsidP="005C082D">
      <w:pPr>
        <w:widowControl w:val="0"/>
        <w:jc w:val="left"/>
        <w:rPr>
          <w:b/>
        </w:rPr>
      </w:pPr>
      <w:r w:rsidRPr="005C082D">
        <w:rPr>
          <w:b/>
        </w:rPr>
        <w:t>H. 5321</w:t>
      </w:r>
    </w:p>
    <w:p w:rsidR="005C082D" w:rsidRDefault="005C082D" w:rsidP="005C082D">
      <w:pPr>
        <w:widowControl w:val="0"/>
        <w:jc w:val="left"/>
        <w:rPr>
          <w:b/>
        </w:rPr>
      </w:pPr>
    </w:p>
    <w:p w:rsidR="005C082D" w:rsidRDefault="005C082D" w:rsidP="005C082D">
      <w:pPr>
        <w:widowControl w:val="0"/>
        <w:jc w:val="left"/>
      </w:pPr>
      <w:r w:rsidRPr="005C082D">
        <w:rPr>
          <w:b/>
        </w:rPr>
        <w:t>STATUS INFORMATION</w:t>
      </w:r>
    </w:p>
    <w:p w:rsidR="005C082D" w:rsidRDefault="005C082D" w:rsidP="005C082D">
      <w:pPr>
        <w:widowControl w:val="0"/>
        <w:jc w:val="left"/>
      </w:pPr>
    </w:p>
    <w:p w:rsidR="005C082D" w:rsidRDefault="005C082D" w:rsidP="005C082D">
      <w:pPr>
        <w:widowControl w:val="0"/>
        <w:jc w:val="left"/>
      </w:pPr>
      <w:r>
        <w:t>Concurrent Resolution</w:t>
      </w:r>
    </w:p>
    <w:p w:rsidR="005C082D" w:rsidRDefault="005C082D" w:rsidP="005C082D">
      <w:pPr>
        <w:widowControl w:val="0"/>
        <w:jc w:val="left"/>
      </w:pPr>
      <w:r>
        <w:t>Sponsors: Reps. Fry and Goldfinch</w:t>
      </w:r>
    </w:p>
    <w:p w:rsidR="005C082D" w:rsidRDefault="005C082D" w:rsidP="005C082D">
      <w:pPr>
        <w:widowControl w:val="0"/>
        <w:jc w:val="left"/>
      </w:pPr>
      <w:r>
        <w:t>Document Path: l:\council\bills\gm\24767ab16.docx</w:t>
      </w:r>
    </w:p>
    <w:p w:rsidR="005C082D" w:rsidRDefault="005C082D" w:rsidP="005C082D">
      <w:pPr>
        <w:widowControl w:val="0"/>
        <w:jc w:val="left"/>
      </w:pPr>
    </w:p>
    <w:p w:rsidR="00FD489B" w:rsidRDefault="00FD489B" w:rsidP="005C082D">
      <w:pPr>
        <w:widowControl w:val="0"/>
        <w:jc w:val="left"/>
      </w:pPr>
      <w:r>
        <w:t>Introduced in the House on May 5, 2016</w:t>
      </w:r>
    </w:p>
    <w:p w:rsidR="00FD489B" w:rsidRDefault="00FD489B" w:rsidP="005C082D">
      <w:pPr>
        <w:widowControl w:val="0"/>
        <w:jc w:val="left"/>
      </w:pPr>
      <w:r>
        <w:t>Introduced in the Senate on May 11, 2016</w:t>
      </w:r>
    </w:p>
    <w:p w:rsidR="00FD489B" w:rsidRDefault="00FD489B" w:rsidP="005C082D">
      <w:pPr>
        <w:widowControl w:val="0"/>
        <w:jc w:val="left"/>
      </w:pPr>
      <w:r>
        <w:t>Adopted by the General Assembly on May 11, 2016</w:t>
      </w:r>
    </w:p>
    <w:p w:rsidR="00FD489B" w:rsidRDefault="00FD489B" w:rsidP="005C082D">
      <w:pPr>
        <w:widowControl w:val="0"/>
        <w:jc w:val="left"/>
      </w:pPr>
    </w:p>
    <w:p w:rsidR="005C082D" w:rsidRDefault="005C082D" w:rsidP="005C082D">
      <w:pPr>
        <w:widowControl w:val="0"/>
        <w:jc w:val="left"/>
      </w:pPr>
      <w:r>
        <w:t xml:space="preserve">Summary: </w:t>
      </w:r>
      <w:r w:rsidR="006A7D36">
        <w:t>Murrells Inlet-Garden City Fire District</w:t>
      </w:r>
    </w:p>
    <w:p w:rsidR="005C082D" w:rsidRDefault="005C082D" w:rsidP="005C082D">
      <w:pPr>
        <w:widowControl w:val="0"/>
        <w:jc w:val="left"/>
      </w:pPr>
    </w:p>
    <w:p w:rsidR="005C082D" w:rsidRDefault="005C082D" w:rsidP="005C082D">
      <w:pPr>
        <w:widowControl w:val="0"/>
        <w:jc w:val="left"/>
      </w:pPr>
    </w:p>
    <w:p w:rsidR="005C082D" w:rsidRDefault="005C082D" w:rsidP="005C0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82D">
        <w:rPr>
          <w:b/>
        </w:rPr>
        <w:t>HISTORY OF LEGISLATIVE ACTIONS</w:t>
      </w:r>
    </w:p>
    <w:p w:rsidR="005C082D" w:rsidRDefault="005C082D" w:rsidP="005C0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082D" w:rsidRPr="005C082D" w:rsidRDefault="005C082D" w:rsidP="005C08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082D">
        <w:rPr>
          <w:u w:val="single"/>
        </w:rPr>
        <w:tab/>
        <w:t>Date</w:t>
      </w:r>
      <w:r w:rsidRPr="005C082D">
        <w:rPr>
          <w:u w:val="single"/>
        </w:rPr>
        <w:tab/>
        <w:t>Body</w:t>
      </w:r>
      <w:r w:rsidRPr="005C082D">
        <w:rPr>
          <w:u w:val="single"/>
        </w:rPr>
        <w:tab/>
        <w:t>Action Description with journal page number</w:t>
      </w:r>
      <w:r w:rsidRPr="005C082D">
        <w:rPr>
          <w:u w:val="single"/>
        </w:rPr>
        <w:tab/>
      </w:r>
    </w:p>
    <w:p w:rsidR="00BD091A" w:rsidRDefault="00BD091A" w:rsidP="00BD09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5/5/2016</w:t>
      </w:r>
      <w:r>
        <w:tab/>
        <w:t>House</w:t>
      </w:r>
      <w:r>
        <w:tab/>
      </w:r>
      <w:r w:rsidRPr="004229D4">
        <w:t>Intr</w:t>
      </w:r>
      <w:r>
        <w:t xml:space="preserve">oduced, adopted, sent to Senate </w:t>
      </w:r>
      <w:r w:rsidRPr="004229D4">
        <w:t>(</w:t>
      </w:r>
      <w:hyperlink r:id="rId7" w:history="1">
        <w:r w:rsidRPr="00A900CF">
          <w:rPr>
            <w:rStyle w:val="Hyperlink"/>
          </w:rPr>
          <w:t>House Journal</w:t>
        </w:r>
        <w:r w:rsidRPr="00A900CF">
          <w:rPr>
            <w:rStyle w:val="Hyperlink"/>
          </w:rPr>
          <w:noBreakHyphen/>
          <w:t>page 160</w:t>
        </w:r>
      </w:hyperlink>
      <w:r w:rsidRPr="004229D4">
        <w:t>)</w:t>
      </w:r>
    </w:p>
    <w:p w:rsidR="00BD091A" w:rsidRDefault="00BD091A" w:rsidP="00BD09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5/11/2016</w:t>
      </w:r>
      <w:r>
        <w:tab/>
        <w:t>Senate</w:t>
      </w:r>
      <w:r>
        <w:tab/>
      </w:r>
      <w:r w:rsidRPr="004229D4">
        <w:t>Introduced, ado</w:t>
      </w:r>
      <w:r>
        <w:t xml:space="preserve">pted, returned with concurrence </w:t>
      </w:r>
      <w:r w:rsidRPr="004229D4">
        <w:t>(</w:t>
      </w:r>
      <w:hyperlink r:id="rId8" w:history="1">
        <w:r w:rsidRPr="00A900CF">
          <w:rPr>
            <w:rStyle w:val="Hyperlink"/>
          </w:rPr>
          <w:t>Senate Journal</w:t>
        </w:r>
        <w:r w:rsidRPr="00A900CF">
          <w:rPr>
            <w:rStyle w:val="Hyperlink"/>
          </w:rPr>
          <w:noBreakHyphen/>
          <w:t>page 13</w:t>
        </w:r>
      </w:hyperlink>
      <w:r w:rsidRPr="004229D4">
        <w:t>)</w:t>
      </w:r>
    </w:p>
    <w:p w:rsidR="00BD091A" w:rsidRDefault="00BD091A" w:rsidP="00BD09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082D" w:rsidRDefault="005C082D" w:rsidP="005C0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C082D">
          <w:rPr>
            <w:rStyle w:val="Hyperlink"/>
          </w:rPr>
          <w:t>legislative information</w:t>
        </w:r>
      </w:hyperlink>
      <w:r>
        <w:t xml:space="preserve"> at the website</w:t>
      </w:r>
    </w:p>
    <w:p w:rsidR="005C082D" w:rsidRDefault="005C082D" w:rsidP="005C0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82D" w:rsidRPr="005C082D" w:rsidRDefault="005C082D" w:rsidP="005C0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082D" w:rsidRDefault="005C082D" w:rsidP="005C082D">
      <w:r w:rsidRPr="005C082D">
        <w:rPr>
          <w:b/>
        </w:rPr>
        <w:t>VERSIONS OF THIS BILL</w:t>
      </w:r>
    </w:p>
    <w:p w:rsidR="005C082D" w:rsidRDefault="005C082D" w:rsidP="005C082D"/>
    <w:p w:rsidR="005C082D" w:rsidRDefault="00A900CF" w:rsidP="005C082D">
      <w:hyperlink r:id="rId10" w:history="1">
        <w:r w:rsidR="005C082D">
          <w:rPr>
            <w:rStyle w:val="Hyperlink"/>
          </w:rPr>
          <w:t>5/5/2016</w:t>
        </w:r>
      </w:hyperlink>
    </w:p>
    <w:p w:rsidR="005C082D" w:rsidRDefault="005C082D" w:rsidP="005C082D"/>
    <w:p w:rsidR="005C082D" w:rsidRDefault="005C082D" w:rsidP="005C082D">
      <w:pPr>
        <w:sectPr w:rsidR="005C082D" w:rsidSect="005C08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598E" w:rsidRDefault="00A559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5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136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38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992557">
        <w:t xml:space="preserve">THE </w:t>
      </w:r>
      <w:r w:rsidRPr="002C0320">
        <w:t>MURR</w:t>
      </w:r>
      <w:r>
        <w:t>ELLS INLET</w:t>
      </w:r>
      <w:r w:rsidR="00841621">
        <w:noBreakHyphen/>
      </w:r>
      <w:r>
        <w:t xml:space="preserve">GARDEN CITY FIRE DISTRICT </w:t>
      </w:r>
      <w:r w:rsidR="00992557">
        <w:t xml:space="preserve">ON THE OCCASION OF </w:t>
      </w:r>
      <w:r w:rsidR="00FC4D4F">
        <w:t xml:space="preserve">CELEBRATING ITS </w:t>
      </w:r>
      <w:r w:rsidR="00EB02C8">
        <w:t>GOLDEN</w:t>
      </w:r>
      <w:r w:rsidR="00FC4D4F">
        <w:t xml:space="preserve"> ANNIVERSARY</w:t>
      </w:r>
      <w:r w:rsidR="00AE6954">
        <w:t xml:space="preserve">, AND TO THANK THE DISTRICT </w:t>
      </w:r>
      <w:r w:rsidR="00FC4D4F">
        <w:t xml:space="preserve">FOR </w:t>
      </w:r>
      <w:r w:rsidR="00762B50">
        <w:t xml:space="preserve">PROVIDING OUTSTANDING FIRE AND RESCUE SERVICES </w:t>
      </w:r>
      <w:r w:rsidR="00FC4D4F">
        <w:t>IN</w:t>
      </w:r>
      <w:r w:rsidR="00762B50">
        <w:t xml:space="preserve"> </w:t>
      </w:r>
      <w:r w:rsidR="00FC242D">
        <w:t>G</w:t>
      </w:r>
      <w:r w:rsidR="00762B50">
        <w:t>EORGETOWN AND HORRY COUNTIES</w:t>
      </w:r>
      <w:r w:rsidR="00BF7EC9"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1297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1297">
        <w:t xml:space="preserve">the members of the South Carolina </w:t>
      </w:r>
      <w:r w:rsidR="00841621">
        <w:t>General Assembly</w:t>
      </w:r>
      <w:r w:rsidR="00171297">
        <w:t xml:space="preserve"> are pleased to learn that</w:t>
      </w:r>
      <w:r w:rsidR="001C3F17">
        <w:t xml:space="preserve"> in June 2016</w:t>
      </w:r>
      <w:r w:rsidR="00171297">
        <w:t xml:space="preserve"> the </w:t>
      </w:r>
      <w:r w:rsidR="00171297" w:rsidRPr="002C0320">
        <w:t>Murr</w:t>
      </w:r>
      <w:r w:rsidR="00171297">
        <w:t>ells Inlet</w:t>
      </w:r>
      <w:r w:rsidR="00841621">
        <w:noBreakHyphen/>
      </w:r>
      <w:r w:rsidR="00171297">
        <w:t xml:space="preserve">Garden City Fire District </w:t>
      </w:r>
      <w:r w:rsidR="00AD5585">
        <w:t xml:space="preserve">will </w:t>
      </w:r>
      <w:r w:rsidR="00171297">
        <w:t xml:space="preserve">celebrate a half century of </w:t>
      </w:r>
      <w:r w:rsidR="004661DB">
        <w:t>providing outstanding fire and rescue services in the</w:t>
      </w:r>
      <w:r w:rsidR="00262558">
        <w:t xml:space="preserve"> lower Grand Strand </w:t>
      </w:r>
      <w:r w:rsidR="001C3F17">
        <w:t>area</w:t>
      </w:r>
      <w:r w:rsidR="00171297">
        <w:t>; and</w:t>
      </w:r>
    </w:p>
    <w:p w:rsidR="00171297" w:rsidRDefault="00171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1297" w:rsidRDefault="00171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June 8, 1966, </w:t>
      </w:r>
      <w:r w:rsidR="00FF5431">
        <w:t>legislation was enacted to form the</w:t>
      </w:r>
      <w:r>
        <w:t xml:space="preserve"> Murrells Inlet</w:t>
      </w:r>
      <w:r w:rsidR="00FC242D">
        <w:t>-Garden City</w:t>
      </w:r>
      <w:r>
        <w:t xml:space="preserve"> Fire District</w:t>
      </w:r>
      <w:r w:rsidR="00277D80">
        <w:t xml:space="preserve">, a joint county fire district spanning portions of Georgetown </w:t>
      </w:r>
      <w:r w:rsidR="00FC34E2">
        <w:t>a</w:t>
      </w:r>
      <w:r w:rsidR="00277D80">
        <w:t>nd Horry Count</w:t>
      </w:r>
      <w:r w:rsidR="00FC34E2">
        <w:t>ies</w:t>
      </w:r>
      <w:r w:rsidR="00FF5431">
        <w:t>. S</w:t>
      </w:r>
      <w:r w:rsidR="00AE6954">
        <w:t>oon thereafter</w:t>
      </w:r>
      <w:r w:rsidR="00FF5431">
        <w:t xml:space="preserve">, </w:t>
      </w:r>
      <w:r w:rsidR="00AE6954">
        <w:t>a group of local citizen-volunteers</w:t>
      </w:r>
      <w:r w:rsidR="00FF5431">
        <w:t xml:space="preserve"> organized the operations of the district and its services commenced; and</w:t>
      </w:r>
    </w:p>
    <w:p w:rsidR="00171297" w:rsidRDefault="001712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EEA" w:rsidRDefault="00171297" w:rsidP="003866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5EEA">
        <w:t xml:space="preserve">in the ensuing five decades, </w:t>
      </w:r>
      <w:r w:rsidR="0038660E">
        <w:t>flourishing</w:t>
      </w:r>
      <w:r w:rsidR="008B440E">
        <w:t xml:space="preserve"> coastal</w:t>
      </w:r>
      <w:r w:rsidR="0038660E">
        <w:t xml:space="preserve"> tourism spurred tremendous </w:t>
      </w:r>
      <w:r w:rsidR="008B440E">
        <w:t>population growth</w:t>
      </w:r>
      <w:r w:rsidR="0038660E">
        <w:t xml:space="preserve"> and development in the district, requiring </w:t>
      </w:r>
      <w:r w:rsidR="008B440E">
        <w:t>it to act diligently to</w:t>
      </w:r>
      <w:r w:rsidR="00965EEA">
        <w:t xml:space="preserve"> </w:t>
      </w:r>
      <w:r w:rsidR="003F7650">
        <w:t>ke</w:t>
      </w:r>
      <w:r w:rsidR="00EB02C8">
        <w:t>ep</w:t>
      </w:r>
      <w:r w:rsidR="00BF7EC9">
        <w:t xml:space="preserve"> pace</w:t>
      </w:r>
      <w:r w:rsidR="00965EEA">
        <w:t xml:space="preserve">; </w:t>
      </w:r>
    </w:p>
    <w:p w:rsidR="00965EEA" w:rsidRDefault="00965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B31" w:rsidRDefault="00965E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 the Murrells Inlet-Garden City Fire District covers roughly twenty-five miles of the South Carolina Lowcountry</w:t>
      </w:r>
      <w:r w:rsidR="008B440E">
        <w:t xml:space="preserve"> </w:t>
      </w:r>
      <w:r>
        <w:t>and includes</w:t>
      </w:r>
      <w:r w:rsidR="00BF7EC9">
        <w:t xml:space="preserve"> four fire stations, forty-five career </w:t>
      </w:r>
      <w:r w:rsidR="003F7650">
        <w:t>emergency responders</w:t>
      </w:r>
      <w:r w:rsidR="00BF7EC9">
        <w:t xml:space="preserve">, and sixteen </w:t>
      </w:r>
      <w:r w:rsidR="003F7650">
        <w:t xml:space="preserve">emergency </w:t>
      </w:r>
      <w:r w:rsidR="00BF7EC9">
        <w:t xml:space="preserve">volunteers who provide cutting-edge fire suppression service, advanced emergency medical care service, and community training </w:t>
      </w:r>
      <w:r w:rsidR="00C23369">
        <w:t xml:space="preserve">in </w:t>
      </w:r>
      <w:r w:rsidR="00BF7EC9">
        <w:t>fire education, fire prevention, and the full catalog of American Hea</w:t>
      </w:r>
      <w:r w:rsidR="00EB02C8">
        <w:t>r</w:t>
      </w:r>
      <w:r w:rsidR="00BF7EC9">
        <w:t>t Association classes; and</w:t>
      </w:r>
    </w:p>
    <w:p w:rsidR="00CC30C4" w:rsidRDefault="00CC30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585" w:rsidRDefault="00CC30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387F">
        <w:t xml:space="preserve">events </w:t>
      </w:r>
      <w:r w:rsidR="00C23369">
        <w:t xml:space="preserve">planned to </w:t>
      </w:r>
      <w:r w:rsidR="00DF387F">
        <w:t>commemorat</w:t>
      </w:r>
      <w:r w:rsidR="00C23369">
        <w:t>e</w:t>
      </w:r>
      <w:r w:rsidR="00DF387F">
        <w:t xml:space="preserve"> the </w:t>
      </w:r>
      <w:r w:rsidR="00C23369">
        <w:t>history and invaluable contributions</w:t>
      </w:r>
      <w:r w:rsidR="00DF387F">
        <w:t xml:space="preserve"> of the </w:t>
      </w:r>
      <w:r w:rsidR="00DF387F" w:rsidRPr="002C0320">
        <w:t>Murr</w:t>
      </w:r>
      <w:r w:rsidR="00DF387F">
        <w:t>ells Inlet</w:t>
      </w:r>
      <w:r w:rsidR="00841621">
        <w:noBreakHyphen/>
      </w:r>
      <w:r w:rsidR="00DF387F">
        <w:t xml:space="preserve">Garden City Fire </w:t>
      </w:r>
      <w:r w:rsidR="00DF387F">
        <w:lastRenderedPageBreak/>
        <w:t xml:space="preserve">District include </w:t>
      </w:r>
      <w:r w:rsidR="00762B50">
        <w:t xml:space="preserve">the dedication of a new fire station on McDowell Shortcut Road, </w:t>
      </w:r>
      <w:r w:rsidR="00DF387F">
        <w:t xml:space="preserve">a ceremony </w:t>
      </w:r>
      <w:r w:rsidR="00C23369">
        <w:t xml:space="preserve">at which a </w:t>
      </w:r>
      <w:r w:rsidR="00DF387F">
        <w:t xml:space="preserve">fiftieth anniversary </w:t>
      </w:r>
      <w:r w:rsidR="00C23369">
        <w:t xml:space="preserve">commemorative </w:t>
      </w:r>
      <w:r w:rsidR="00DF387F">
        <w:t xml:space="preserve">plaque </w:t>
      </w:r>
      <w:r w:rsidR="00C23369">
        <w:t>will be dedicated and at which</w:t>
      </w:r>
      <w:r w:rsidR="00DF387F">
        <w:t xml:space="preserve"> some of the original </w:t>
      </w:r>
      <w:r w:rsidR="008B440E">
        <w:t xml:space="preserve">district </w:t>
      </w:r>
      <w:r w:rsidR="00DF387F">
        <w:t xml:space="preserve">volunteers </w:t>
      </w:r>
      <w:r w:rsidR="00C23369">
        <w:t>will be in attendance</w:t>
      </w:r>
      <w:r w:rsidR="00DF387F">
        <w:t>; a</w:t>
      </w:r>
      <w:r w:rsidR="00762B50">
        <w:t>nd a</w:t>
      </w:r>
      <w:r w:rsidR="00DF387F">
        <w:t xml:space="preserve"> fire</w:t>
      </w:r>
      <w:r w:rsidR="00841621">
        <w:noBreakHyphen/>
      </w:r>
      <w:r w:rsidR="00DF387F">
        <w:t>apparatus parade</w:t>
      </w:r>
      <w:r w:rsidR="00762B50">
        <w:t xml:space="preserve"> that will be followed by</w:t>
      </w:r>
      <w:r w:rsidR="00DF387F">
        <w:t xml:space="preserve"> a picnic</w:t>
      </w:r>
      <w:r w:rsidR="00762B50">
        <w:t xml:space="preserve"> and</w:t>
      </w:r>
      <w:r w:rsidR="00DF387F">
        <w:t xml:space="preserve"> “B</w:t>
      </w:r>
      <w:r w:rsidR="00762B50">
        <w:t>ucket Brigade” competition</w:t>
      </w:r>
      <w:r w:rsidR="00DF387F">
        <w:t>; and</w:t>
      </w:r>
    </w:p>
    <w:p w:rsidR="00AD5585" w:rsidRDefault="00AD55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366" w:rsidRDefault="00AD55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841621">
        <w:t>General Assembly</w:t>
      </w:r>
      <w:r>
        <w:t xml:space="preserve"> deeply appreciates the service and sacrifice of </w:t>
      </w:r>
      <w:r w:rsidR="00762B50">
        <w:t xml:space="preserve">all </w:t>
      </w:r>
      <w:r>
        <w:t xml:space="preserve">first responders in the Palmetto State and congratulates the members of the </w:t>
      </w:r>
      <w:r w:rsidRPr="002C0320">
        <w:t>Murr</w:t>
      </w:r>
      <w:r>
        <w:t>ells Inlet</w:t>
      </w:r>
      <w:r w:rsidR="00841621">
        <w:noBreakHyphen/>
      </w:r>
      <w:r>
        <w:t xml:space="preserve">Garden City Fire District upon reaching the momentous benchmark of their </w:t>
      </w:r>
      <w:r w:rsidR="00EB02C8">
        <w:t>Golden</w:t>
      </w:r>
      <w:r w:rsidR="00762B50">
        <w:t xml:space="preserve"> A</w:t>
      </w:r>
      <w:r>
        <w:t>nniversary</w:t>
      </w:r>
      <w:r w:rsidR="008B1366">
        <w:t xml:space="preserve">.  Now, therefore, </w:t>
      </w: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1297">
        <w:t xml:space="preserve"> </w:t>
      </w:r>
      <w:r w:rsidR="00DF387F">
        <w:t xml:space="preserve">the members of the South Carolina </w:t>
      </w:r>
      <w:r w:rsidR="00841621">
        <w:t>General Assembly</w:t>
      </w:r>
      <w:r w:rsidR="00DF387F">
        <w:t>, by this resolution,</w:t>
      </w:r>
      <w:r w:rsidR="00762B50">
        <w:t xml:space="preserve"> recognize and honor the M</w:t>
      </w:r>
      <w:r w:rsidR="00762B50" w:rsidRPr="002C0320">
        <w:t>urr</w:t>
      </w:r>
      <w:r w:rsidR="00762B50">
        <w:t>ells Inlet</w:t>
      </w:r>
      <w:r w:rsidR="00762B50">
        <w:noBreakHyphen/>
        <w:t xml:space="preserve">Garden City Fire District on the occasion of celebrating its </w:t>
      </w:r>
      <w:r w:rsidR="00EB02C8">
        <w:t>Golden</w:t>
      </w:r>
      <w:r w:rsidR="00762B50">
        <w:t xml:space="preserve"> Anniversary, and to thank the district for providing outstanding fire and rescue services in Georgetown and Horry counties.</w:t>
      </w: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366" w:rsidRDefault="008B136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1297">
        <w:t>present</w:t>
      </w:r>
      <w:r>
        <w:t>ed to</w:t>
      </w:r>
      <w:r w:rsidR="0097608C">
        <w:t xml:space="preserve"> Fire Chief Norman Knight.</w:t>
      </w:r>
    </w:p>
    <w:p w:rsidR="00A17A24" w:rsidRDefault="008416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082D" w:rsidRDefault="005C082D" w:rsidP="005C082D">
      <w:pPr>
        <w:suppressAutoHyphens/>
      </w:pPr>
    </w:p>
    <w:sectPr w:rsidR="005C082D" w:rsidSect="005C082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60E" w:rsidRDefault="0038660E" w:rsidP="009F0C77">
      <w:r>
        <w:separator/>
      </w:r>
    </w:p>
  </w:endnote>
  <w:endnote w:type="continuationSeparator" w:id="0">
    <w:p w:rsidR="0038660E" w:rsidRDefault="003866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1F50C1-5182-44FE-91B6-D6400C6875F2}"/>
    <w:embedBold r:id="rId2" w:fontKey="{E38EF7C1-24AC-463F-BB18-691D0B1F6E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1B3F53-131D-4412-B401-5E54C4E439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8EC7799-848F-47D5-A349-78C3C39965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57BE40-3357-4E57-97DF-CFB1D55E5C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82D" w:rsidRPr="00A5598E" w:rsidRDefault="005C082D" w:rsidP="00A559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00C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60E" w:rsidRDefault="0038660E" w:rsidP="009F0C77">
      <w:r>
        <w:separator/>
      </w:r>
    </w:p>
  </w:footnote>
  <w:footnote w:type="continuationSeparator" w:id="0">
    <w:p w:rsidR="0038660E" w:rsidRDefault="003866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67AB16"/>
    <w:docVar w:name="CoverBillType" w:val="c"/>
    <w:docVar w:name="docpath" w:val="L:\Council\bills\GM\24767AB16.DOCX"/>
    <w:docVar w:name="dvBillNumber" w:val="53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136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1297"/>
    <w:rsid w:val="001C3F17"/>
    <w:rsid w:val="001D08F2"/>
    <w:rsid w:val="001D525B"/>
    <w:rsid w:val="001D7F4F"/>
    <w:rsid w:val="00205238"/>
    <w:rsid w:val="002321B6"/>
    <w:rsid w:val="00250967"/>
    <w:rsid w:val="002543C8"/>
    <w:rsid w:val="0025541D"/>
    <w:rsid w:val="00262558"/>
    <w:rsid w:val="00277D80"/>
    <w:rsid w:val="00284AAE"/>
    <w:rsid w:val="002E5912"/>
    <w:rsid w:val="00301B21"/>
    <w:rsid w:val="00325348"/>
    <w:rsid w:val="0032732C"/>
    <w:rsid w:val="00336AD0"/>
    <w:rsid w:val="0037079A"/>
    <w:rsid w:val="0038660E"/>
    <w:rsid w:val="003C4DAB"/>
    <w:rsid w:val="003C6AFB"/>
    <w:rsid w:val="003D01E8"/>
    <w:rsid w:val="003E5288"/>
    <w:rsid w:val="003F6D79"/>
    <w:rsid w:val="003F7650"/>
    <w:rsid w:val="0041760A"/>
    <w:rsid w:val="00417C01"/>
    <w:rsid w:val="004403BD"/>
    <w:rsid w:val="00461441"/>
    <w:rsid w:val="004661DB"/>
    <w:rsid w:val="004809EE"/>
    <w:rsid w:val="004E7D54"/>
    <w:rsid w:val="005273C6"/>
    <w:rsid w:val="00530A69"/>
    <w:rsid w:val="00545593"/>
    <w:rsid w:val="00577C6C"/>
    <w:rsid w:val="005C082D"/>
    <w:rsid w:val="005C2FE2"/>
    <w:rsid w:val="005E2BC9"/>
    <w:rsid w:val="00605102"/>
    <w:rsid w:val="006215AA"/>
    <w:rsid w:val="006913C9"/>
    <w:rsid w:val="0069470D"/>
    <w:rsid w:val="006A7D36"/>
    <w:rsid w:val="00734F00"/>
    <w:rsid w:val="00762B50"/>
    <w:rsid w:val="007A70AE"/>
    <w:rsid w:val="007E4C06"/>
    <w:rsid w:val="00816585"/>
    <w:rsid w:val="008362E8"/>
    <w:rsid w:val="00841621"/>
    <w:rsid w:val="00897386"/>
    <w:rsid w:val="008A1768"/>
    <w:rsid w:val="008B1366"/>
    <w:rsid w:val="008B440E"/>
    <w:rsid w:val="008F0F33"/>
    <w:rsid w:val="008F4429"/>
    <w:rsid w:val="0094021A"/>
    <w:rsid w:val="00965EEA"/>
    <w:rsid w:val="0097608C"/>
    <w:rsid w:val="00992557"/>
    <w:rsid w:val="009B44AF"/>
    <w:rsid w:val="009C6A0B"/>
    <w:rsid w:val="009F0C77"/>
    <w:rsid w:val="009F4DD1"/>
    <w:rsid w:val="00A17A24"/>
    <w:rsid w:val="00A41684"/>
    <w:rsid w:val="00A5598E"/>
    <w:rsid w:val="00A64E80"/>
    <w:rsid w:val="00A72BCD"/>
    <w:rsid w:val="00A741D9"/>
    <w:rsid w:val="00A833AB"/>
    <w:rsid w:val="00A900CF"/>
    <w:rsid w:val="00A9741D"/>
    <w:rsid w:val="00AD4B17"/>
    <w:rsid w:val="00AD5585"/>
    <w:rsid w:val="00AE6954"/>
    <w:rsid w:val="00B412D4"/>
    <w:rsid w:val="00B63D42"/>
    <w:rsid w:val="00BD091A"/>
    <w:rsid w:val="00BE3C22"/>
    <w:rsid w:val="00BF7EC9"/>
    <w:rsid w:val="00C0345E"/>
    <w:rsid w:val="00C13B31"/>
    <w:rsid w:val="00C23369"/>
    <w:rsid w:val="00C3483A"/>
    <w:rsid w:val="00C74E9D"/>
    <w:rsid w:val="00C82FD3"/>
    <w:rsid w:val="00C92819"/>
    <w:rsid w:val="00CC30C4"/>
    <w:rsid w:val="00CC6B7B"/>
    <w:rsid w:val="00CD2089"/>
    <w:rsid w:val="00D73A67"/>
    <w:rsid w:val="00D970A9"/>
    <w:rsid w:val="00DF3845"/>
    <w:rsid w:val="00DF387F"/>
    <w:rsid w:val="00E41911"/>
    <w:rsid w:val="00E92EEF"/>
    <w:rsid w:val="00EB02C8"/>
    <w:rsid w:val="00EF2368"/>
    <w:rsid w:val="00F24442"/>
    <w:rsid w:val="00F50AE3"/>
    <w:rsid w:val="00F656BA"/>
    <w:rsid w:val="00F67CF1"/>
    <w:rsid w:val="00F840F0"/>
    <w:rsid w:val="00FB0D0D"/>
    <w:rsid w:val="00FB43B4"/>
    <w:rsid w:val="00FC242D"/>
    <w:rsid w:val="00FC34E2"/>
    <w:rsid w:val="00FC4D4F"/>
    <w:rsid w:val="00FD489B"/>
    <w:rsid w:val="00FF2AE4"/>
    <w:rsid w:val="00FF543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C9A2F-5267-4A4B-B357-62BA85B97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55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5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08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11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5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321_2016050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2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B5BDF-66C8-4613-B885-FA2C4FFE8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554</Words>
  <Characters>3161</Characters>
  <Application>Microsoft Office Word</Application>
  <DocSecurity>6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5321: Murrells Inlet-Garden City Fire District - South Carolina Legislature Online</dc:title>
  <dc:creator>Gail Pinckney Moore</dc:creator>
  <cp:lastModifiedBy>N Cumfer</cp:lastModifiedBy>
  <cp:revision>2</cp:revision>
  <cp:lastPrinted>2016-05-04T20:12:00Z</cp:lastPrinted>
  <dcterms:created xsi:type="dcterms:W3CDTF">2016-12-02T19:35:00Z</dcterms:created>
  <dcterms:modified xsi:type="dcterms:W3CDTF">2016-12-02T19:35:00Z</dcterms:modified>
</cp:coreProperties>
</file>