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081F" w:rsidRDefault="0006081F" w:rsidP="0006081F">
      <w:pPr>
        <w:widowControl w:val="0"/>
        <w:jc w:val="center"/>
      </w:pPr>
      <w:bookmarkStart w:id="0" w:name="_GoBack"/>
      <w:bookmarkEnd w:id="0"/>
      <w:r w:rsidRPr="0006081F">
        <w:rPr>
          <w:b/>
        </w:rPr>
        <w:t>South Carolina General Assembly</w:t>
      </w:r>
    </w:p>
    <w:p w:rsidR="0006081F" w:rsidRDefault="0006081F" w:rsidP="0006081F">
      <w:pPr>
        <w:widowControl w:val="0"/>
        <w:jc w:val="center"/>
      </w:pPr>
      <w:r>
        <w:t>121st Session, 2015-2016</w:t>
      </w:r>
    </w:p>
    <w:p w:rsidR="0006081F" w:rsidRDefault="0006081F" w:rsidP="0006081F">
      <w:pPr>
        <w:widowControl w:val="0"/>
        <w:jc w:val="left"/>
      </w:pPr>
    </w:p>
    <w:p w:rsidR="0006081F" w:rsidRDefault="0006081F" w:rsidP="0006081F">
      <w:pPr>
        <w:widowControl w:val="0"/>
        <w:jc w:val="left"/>
        <w:rPr>
          <w:b/>
        </w:rPr>
      </w:pPr>
      <w:r w:rsidRPr="0006081F">
        <w:rPr>
          <w:b/>
        </w:rPr>
        <w:t>H. 5363</w:t>
      </w:r>
    </w:p>
    <w:p w:rsidR="0006081F" w:rsidRDefault="0006081F" w:rsidP="0006081F">
      <w:pPr>
        <w:widowControl w:val="0"/>
        <w:jc w:val="left"/>
        <w:rPr>
          <w:b/>
        </w:rPr>
      </w:pPr>
    </w:p>
    <w:p w:rsidR="0006081F" w:rsidRDefault="0006081F" w:rsidP="0006081F">
      <w:pPr>
        <w:widowControl w:val="0"/>
        <w:jc w:val="left"/>
      </w:pPr>
      <w:r w:rsidRPr="0006081F">
        <w:rPr>
          <w:b/>
        </w:rPr>
        <w:t>STATUS INFORMATION</w:t>
      </w:r>
    </w:p>
    <w:p w:rsidR="0006081F" w:rsidRDefault="0006081F" w:rsidP="0006081F">
      <w:pPr>
        <w:widowControl w:val="0"/>
        <w:jc w:val="left"/>
      </w:pPr>
    </w:p>
    <w:p w:rsidR="0006081F" w:rsidRDefault="0006081F" w:rsidP="0006081F">
      <w:pPr>
        <w:widowControl w:val="0"/>
        <w:jc w:val="left"/>
      </w:pPr>
      <w:r>
        <w:t>House Resolution</w:t>
      </w:r>
    </w:p>
    <w:p w:rsidR="0006081F" w:rsidRDefault="0006081F" w:rsidP="0006081F">
      <w:pPr>
        <w:widowControl w:val="0"/>
        <w:jc w:val="left"/>
      </w:pPr>
      <w:r>
        <w:t>Sponsors: Reps. Sandifer, Alexander, Allison, Anderson, Anthony, Atwater, Bales, Ballentine,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Forrester, Fry, Funderburk, Gagnon, Gambrell, George, Gilliard, Goldfinch, Govan, Hamilton, Hardee, Hart, Hayes, Henderson, Henegan, Herbkersman, Hicks, Hill, Hiott, Hixon,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Simrill, G.M. Smith, G.R. Smith, J.E. Smith, Sottile, Spires, Stavrinakis, Stringer, Tallon, Taylor, Thayer, Tinkler, Toole, Weeks, Wells, Whipper, White, Whitmire, Williams, Willis and Yow</w:t>
      </w:r>
    </w:p>
    <w:p w:rsidR="0006081F" w:rsidRDefault="0006081F" w:rsidP="0006081F">
      <w:pPr>
        <w:widowControl w:val="0"/>
        <w:jc w:val="left"/>
      </w:pPr>
      <w:r>
        <w:t>Document Path: l:\council\bills\rm\1627zw16.docx</w:t>
      </w:r>
    </w:p>
    <w:p w:rsidR="0006081F" w:rsidRDefault="0006081F" w:rsidP="0006081F">
      <w:pPr>
        <w:widowControl w:val="0"/>
        <w:jc w:val="left"/>
      </w:pPr>
    </w:p>
    <w:p w:rsidR="0006081F" w:rsidRDefault="0006081F" w:rsidP="0006081F">
      <w:pPr>
        <w:widowControl w:val="0"/>
        <w:jc w:val="left"/>
      </w:pPr>
      <w:r>
        <w:t>Introduced in the House on May 18, 2016</w:t>
      </w:r>
    </w:p>
    <w:p w:rsidR="0006081F" w:rsidRDefault="0006081F" w:rsidP="0006081F">
      <w:pPr>
        <w:widowControl w:val="0"/>
        <w:jc w:val="left"/>
      </w:pPr>
      <w:r>
        <w:t>Adopted by the House on May 18, 2016</w:t>
      </w:r>
    </w:p>
    <w:p w:rsidR="0006081F" w:rsidRDefault="0006081F" w:rsidP="0006081F">
      <w:pPr>
        <w:widowControl w:val="0"/>
        <w:jc w:val="left"/>
      </w:pPr>
    </w:p>
    <w:p w:rsidR="0006081F" w:rsidRDefault="0006081F" w:rsidP="0006081F">
      <w:pPr>
        <w:widowControl w:val="0"/>
        <w:jc w:val="left"/>
      </w:pPr>
      <w:r>
        <w:t xml:space="preserve">Summary: </w:t>
      </w:r>
      <w:r w:rsidR="006E1920">
        <w:t>Jamey and Julie Goldin</w:t>
      </w:r>
    </w:p>
    <w:p w:rsidR="0006081F" w:rsidRDefault="0006081F" w:rsidP="0006081F">
      <w:pPr>
        <w:widowControl w:val="0"/>
        <w:jc w:val="left"/>
      </w:pPr>
    </w:p>
    <w:p w:rsidR="0006081F" w:rsidRDefault="0006081F" w:rsidP="0006081F">
      <w:pPr>
        <w:widowControl w:val="0"/>
        <w:jc w:val="left"/>
      </w:pPr>
    </w:p>
    <w:p w:rsidR="0006081F" w:rsidRDefault="0006081F" w:rsidP="0006081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6081F">
        <w:rPr>
          <w:b/>
        </w:rPr>
        <w:t>HISTORY OF LEGISLATIVE ACTIONS</w:t>
      </w:r>
    </w:p>
    <w:p w:rsidR="0006081F" w:rsidRDefault="0006081F" w:rsidP="0006081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6081F" w:rsidRPr="0006081F" w:rsidRDefault="0006081F" w:rsidP="0006081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6081F">
        <w:rPr>
          <w:u w:val="single"/>
        </w:rPr>
        <w:tab/>
        <w:t>Date</w:t>
      </w:r>
      <w:r w:rsidRPr="0006081F">
        <w:rPr>
          <w:u w:val="single"/>
        </w:rPr>
        <w:tab/>
        <w:t>Body</w:t>
      </w:r>
      <w:r w:rsidRPr="0006081F">
        <w:rPr>
          <w:u w:val="single"/>
        </w:rPr>
        <w:tab/>
        <w:t>Action Description with journal page number</w:t>
      </w:r>
      <w:r w:rsidRPr="0006081F">
        <w:rPr>
          <w:u w:val="single"/>
        </w:rPr>
        <w:tab/>
      </w:r>
    </w:p>
    <w:p w:rsidR="00560DBD" w:rsidRDefault="00560DBD" w:rsidP="00560DB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5/18/2016</w:t>
      </w:r>
      <w:r>
        <w:tab/>
        <w:t>House</w:t>
      </w:r>
      <w:r>
        <w:tab/>
      </w:r>
      <w:r w:rsidRPr="00445B26">
        <w:t>Introduced and adopted (</w:t>
      </w:r>
      <w:hyperlink r:id="rId7" w:history="1">
        <w:r w:rsidRPr="0052009F">
          <w:rPr>
            <w:rStyle w:val="Hyperlink"/>
          </w:rPr>
          <w:t>House Journal</w:t>
        </w:r>
        <w:r w:rsidRPr="0052009F">
          <w:rPr>
            <w:rStyle w:val="Hyperlink"/>
          </w:rPr>
          <w:noBreakHyphen/>
          <w:t>page 49</w:t>
        </w:r>
      </w:hyperlink>
      <w:r w:rsidRPr="00445B26">
        <w:t>)</w:t>
      </w:r>
    </w:p>
    <w:p w:rsidR="00560DBD" w:rsidRDefault="00560DBD" w:rsidP="00560DB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6081F" w:rsidRDefault="0006081F" w:rsidP="0006081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06081F">
          <w:rPr>
            <w:rStyle w:val="Hyperlink"/>
          </w:rPr>
          <w:t>legislative information</w:t>
        </w:r>
      </w:hyperlink>
      <w:r>
        <w:t xml:space="preserve"> at the website</w:t>
      </w:r>
    </w:p>
    <w:p w:rsidR="0006081F" w:rsidRDefault="0006081F" w:rsidP="0006081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6081F" w:rsidRPr="0006081F" w:rsidRDefault="0006081F" w:rsidP="0006081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6081F" w:rsidRDefault="0006081F" w:rsidP="0006081F">
      <w:r w:rsidRPr="0006081F">
        <w:rPr>
          <w:b/>
        </w:rPr>
        <w:t>VERSIONS OF THIS BILL</w:t>
      </w:r>
    </w:p>
    <w:p w:rsidR="0006081F" w:rsidRDefault="0006081F" w:rsidP="0006081F"/>
    <w:p w:rsidR="0006081F" w:rsidRDefault="0052009F" w:rsidP="0006081F">
      <w:hyperlink r:id="rId9" w:history="1">
        <w:r w:rsidR="0006081F">
          <w:rPr>
            <w:rStyle w:val="Hyperlink"/>
          </w:rPr>
          <w:t>5/18/2016</w:t>
        </w:r>
      </w:hyperlink>
    </w:p>
    <w:p w:rsidR="0006081F" w:rsidRDefault="0006081F" w:rsidP="0006081F"/>
    <w:p w:rsidR="0006081F" w:rsidRDefault="0006081F" w:rsidP="0006081F">
      <w:pPr>
        <w:sectPr w:rsidR="0006081F" w:rsidSect="0006081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57C52" w:rsidRDefault="00157C5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57C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63176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D105B" w:rsidRDefault="00572EFE" w:rsidP="00DD10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DD105B">
        <w:t xml:space="preserve">CONGRATULATE </w:t>
      </w:r>
      <w:r w:rsidR="0082489F">
        <w:t xml:space="preserve">HOUSE LABOR, COMMERCE AND INDUSTRY COMMITTEE CHIEF COUNSEL </w:t>
      </w:r>
      <w:r w:rsidR="004E0059">
        <w:t>JAMEY GOLDIN AND</w:t>
      </w:r>
      <w:r w:rsidR="00DD105B">
        <w:t xml:space="preserve"> HIS WIFE, </w:t>
      </w:r>
      <w:r w:rsidR="004E0059">
        <w:t>JULIE</w:t>
      </w:r>
      <w:r w:rsidR="0082489F">
        <w:t xml:space="preserve"> BISHOP GOLDIN</w:t>
      </w:r>
      <w:r w:rsidR="00DD105B">
        <w:t xml:space="preserve">, ON THE BIRTH OF THEIR DAUGHTER, </w:t>
      </w:r>
      <w:r w:rsidR="004E0059">
        <w:t>TAYLOR ELIZABETH GOLDIN</w:t>
      </w:r>
      <w:r w:rsidR="00DD105B">
        <w:t>, ON APRIL 2</w:t>
      </w:r>
      <w:r w:rsidR="004E0059">
        <w:t>2</w:t>
      </w:r>
      <w:r w:rsidR="00DD105B">
        <w:t>, 20</w:t>
      </w:r>
      <w:r w:rsidR="004E0059">
        <w:t>16</w:t>
      </w:r>
      <w:r w:rsidR="00DD105B"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24C88" w:rsidRDefault="00963176" w:rsidP="00F24C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F24C88">
        <w:t xml:space="preserve">the </w:t>
      </w:r>
      <w:r w:rsidR="00DF74F8">
        <w:t xml:space="preserve">South Carolina </w:t>
      </w:r>
      <w:r w:rsidR="00F24C88">
        <w:t xml:space="preserve">House of Representatives is pleased to learn that </w:t>
      </w:r>
      <w:r w:rsidR="00A05A59">
        <w:t xml:space="preserve">Jamey Goldin, House Labor, Commerce and Industry Committee </w:t>
      </w:r>
      <w:r w:rsidR="00E573E4">
        <w:t xml:space="preserve">(House LCI) </w:t>
      </w:r>
      <w:r w:rsidR="00A05A59">
        <w:t>chief counsel, and his wife, Julie Bishop Goldin, w</w:t>
      </w:r>
      <w:r w:rsidR="00F24C88">
        <w:t xml:space="preserve">ere blessed on </w:t>
      </w:r>
      <w:r w:rsidR="00A05A59">
        <w:t>Fri</w:t>
      </w:r>
      <w:r w:rsidR="00F24C88">
        <w:t>day, April 2</w:t>
      </w:r>
      <w:r w:rsidR="00A05A59">
        <w:t>2</w:t>
      </w:r>
      <w:r w:rsidR="00F24C88">
        <w:t>, 20</w:t>
      </w:r>
      <w:r w:rsidR="00A05A59">
        <w:t>16</w:t>
      </w:r>
      <w:r w:rsidR="00F24C88">
        <w:t xml:space="preserve">, with the birth of their daughter, </w:t>
      </w:r>
      <w:r w:rsidR="00A05A59">
        <w:t>Taylor Elizabeth Goldin</w:t>
      </w:r>
      <w:r w:rsidR="00796CB3">
        <w:t>;</w:t>
      </w:r>
      <w:r w:rsidR="00F24C88">
        <w:t xml:space="preserve"> and</w:t>
      </w:r>
    </w:p>
    <w:p w:rsidR="00F24C88" w:rsidRDefault="00F24C88" w:rsidP="00F24C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24C88" w:rsidRDefault="00CA57BA" w:rsidP="00F24C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E573E4">
        <w:t>Taylor Elizabeth Goldin</w:t>
      </w:r>
      <w:r>
        <w:t xml:space="preserve"> entered the world </w:t>
      </w:r>
      <w:r w:rsidR="00F24C88">
        <w:t xml:space="preserve">weighing </w:t>
      </w:r>
      <w:r w:rsidR="00E573E4">
        <w:t>six pounds fifteen ounces</w:t>
      </w:r>
      <w:r w:rsidR="00F24C88">
        <w:t xml:space="preserve"> and </w:t>
      </w:r>
      <w:r w:rsidR="00E573E4">
        <w:t xml:space="preserve">measuring twenty </w:t>
      </w:r>
      <w:r w:rsidR="00F24C88">
        <w:t>inches in length; and</w:t>
      </w:r>
    </w:p>
    <w:p w:rsidR="00F24C88" w:rsidRDefault="00F24C88" w:rsidP="00F24C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24C88" w:rsidRDefault="00F24C88" w:rsidP="00F24C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E573E4">
        <w:t xml:space="preserve">this precocious little one </w:t>
      </w:r>
      <w:r>
        <w:t xml:space="preserve">was welcomed </w:t>
      </w:r>
      <w:r w:rsidR="00E573E4">
        <w:t xml:space="preserve">with delight </w:t>
      </w:r>
      <w:r>
        <w:t xml:space="preserve">by all members of the </w:t>
      </w:r>
      <w:r w:rsidR="00E573E4">
        <w:t>Goldin</w:t>
      </w:r>
      <w:r>
        <w:t xml:space="preserve"> family; and</w:t>
      </w:r>
    </w:p>
    <w:p w:rsidR="00F24C88" w:rsidRDefault="00F24C88" w:rsidP="00F24C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73E4" w:rsidRDefault="00E573E4" w:rsidP="00F24C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her daddy started work </w:t>
      </w:r>
      <w:r w:rsidR="00AB015A">
        <w:t xml:space="preserve">with House LCI as assistant counsel in December 2011 and has served as </w:t>
      </w:r>
      <w:r w:rsidR="00AD479E">
        <w:t>the committee</w:t>
      </w:r>
      <w:r w:rsidR="00BA5742" w:rsidRPr="00BA5742">
        <w:t>’</w:t>
      </w:r>
      <w:r w:rsidR="00AD479E">
        <w:t xml:space="preserve">s </w:t>
      </w:r>
      <w:r w:rsidR="00AB015A">
        <w:t>chief counsel since January 2015; and</w:t>
      </w:r>
    </w:p>
    <w:p w:rsidR="00E573E4" w:rsidRDefault="00E573E4" w:rsidP="00F24C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24C88" w:rsidRDefault="00F24C88" w:rsidP="00F24C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</w:t>
      </w:r>
      <w:r w:rsidR="00AD479E">
        <w:t xml:space="preserve">members of the </w:t>
      </w:r>
      <w:r>
        <w:t>House of Representatives extend</w:t>
      </w:r>
      <w:r w:rsidR="00AD479E">
        <w:t xml:space="preserve"> their</w:t>
      </w:r>
      <w:r>
        <w:t xml:space="preserve"> congratulations to the entire </w:t>
      </w:r>
      <w:r w:rsidR="00147E4E">
        <w:t xml:space="preserve">Goldin </w:t>
      </w:r>
      <w:r>
        <w:t xml:space="preserve">family and welcome </w:t>
      </w:r>
      <w:r w:rsidR="00147E4E">
        <w:t>Taylor Elizabeth Goldin</w:t>
      </w:r>
      <w:r>
        <w:t xml:space="preserve"> as </w:t>
      </w:r>
      <w:r w:rsidR="00147E4E">
        <w:t xml:space="preserve">a </w:t>
      </w:r>
      <w:r w:rsidR="00B765F0">
        <w:t xml:space="preserve">brand </w:t>
      </w:r>
      <w:r w:rsidR="00147E4E">
        <w:t>new</w:t>
      </w:r>
      <w:r>
        <w:t xml:space="preserve"> citizen of the State of South Carolina. </w:t>
      </w:r>
      <w:r w:rsidR="001B308E">
        <w:t>Now, therefore,</w:t>
      </w:r>
    </w:p>
    <w:p w:rsidR="00F24C88" w:rsidRDefault="00F24C88" w:rsidP="00F24C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24C88" w:rsidRDefault="00F24C88" w:rsidP="00F24C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24C88" w:rsidRDefault="00F24C88" w:rsidP="00F24C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5528" w:rsidRDefault="00F24C88" w:rsidP="007755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775528">
        <w:t xml:space="preserve"> the South Carolina H</w:t>
      </w:r>
      <w:r>
        <w:t>ouse of Representatives</w:t>
      </w:r>
      <w:r w:rsidR="00775528">
        <w:t xml:space="preserve">, by this resolution, congratulate House Labor, Commerce and Industry Committee Chief Counsel Jamey Goldin and his wife, Julie Bishop </w:t>
      </w:r>
      <w:r w:rsidR="00775528">
        <w:lastRenderedPageBreak/>
        <w:t>Goldin, on the birth of their daughter, Taylor Elizabeth Goldin, on April 22, 2016.</w:t>
      </w:r>
    </w:p>
    <w:p w:rsidR="00F24C88" w:rsidRDefault="00F24C88" w:rsidP="00F24C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24C88" w:rsidRDefault="00F24C88" w:rsidP="00F24C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8030D1">
        <w:t xml:space="preserve">presented </w:t>
      </w:r>
      <w:r>
        <w:t xml:space="preserve">to </w:t>
      </w:r>
      <w:r w:rsidR="00775528">
        <w:t>Jamey and Julie Goldin</w:t>
      </w:r>
      <w:r>
        <w:t>.</w:t>
      </w:r>
    </w:p>
    <w:p w:rsidR="006F679A" w:rsidRDefault="00BA574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6081F" w:rsidRDefault="0006081F" w:rsidP="0006081F">
      <w:pPr>
        <w:suppressAutoHyphens/>
      </w:pPr>
    </w:p>
    <w:sectPr w:rsidR="0006081F" w:rsidSect="0006081F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63176" w:rsidRDefault="00963176" w:rsidP="009F0C77">
      <w:r>
        <w:separator/>
      </w:r>
    </w:p>
  </w:endnote>
  <w:endnote w:type="continuationSeparator" w:id="0">
    <w:p w:rsidR="00963176" w:rsidRDefault="0096317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0703496-C567-45F6-95AE-5060E4E7AB86}"/>
    <w:embedBold r:id="rId2" w:fontKey="{ADC70044-DF17-4ED0-8D88-F261360C6F7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1AB473F-3DFF-4DF8-B301-2989280573B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CBC62C40-5C76-48B3-B66F-A5BAE701B5B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947FD70-DF74-4A14-B279-09FB976010E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081F" w:rsidRPr="00157C52" w:rsidRDefault="0006081F" w:rsidP="00157C5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[5363]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2009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63176" w:rsidRDefault="00963176" w:rsidP="009F0C77">
      <w:r>
        <w:separator/>
      </w:r>
    </w:p>
  </w:footnote>
  <w:footnote w:type="continuationSeparator" w:id="0">
    <w:p w:rsidR="00963176" w:rsidRDefault="0096317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627ZW16"/>
    <w:docVar w:name="CoverBillType" w:val="r"/>
    <w:docVar w:name="docpath" w:val="L:\Council\bills\RM\1627ZW16.DOCX"/>
    <w:docVar w:name="dvBillNumber" w:val="536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963176"/>
    <w:rsid w:val="00011869"/>
    <w:rsid w:val="00015CD6"/>
    <w:rsid w:val="0006081F"/>
    <w:rsid w:val="000E1785"/>
    <w:rsid w:val="000F40FA"/>
    <w:rsid w:val="0010776B"/>
    <w:rsid w:val="00133E66"/>
    <w:rsid w:val="001435A3"/>
    <w:rsid w:val="00146ED3"/>
    <w:rsid w:val="00147E4E"/>
    <w:rsid w:val="00151044"/>
    <w:rsid w:val="00157C52"/>
    <w:rsid w:val="001B308E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4617B"/>
    <w:rsid w:val="00461441"/>
    <w:rsid w:val="004809EE"/>
    <w:rsid w:val="004E0059"/>
    <w:rsid w:val="004E7D54"/>
    <w:rsid w:val="0052009F"/>
    <w:rsid w:val="005273C6"/>
    <w:rsid w:val="00530A69"/>
    <w:rsid w:val="00545593"/>
    <w:rsid w:val="00547870"/>
    <w:rsid w:val="00560DBD"/>
    <w:rsid w:val="00572EFE"/>
    <w:rsid w:val="00577C6C"/>
    <w:rsid w:val="005C2FE2"/>
    <w:rsid w:val="005E2BC9"/>
    <w:rsid w:val="00605102"/>
    <w:rsid w:val="00617E02"/>
    <w:rsid w:val="006215AA"/>
    <w:rsid w:val="006913C9"/>
    <w:rsid w:val="0069470D"/>
    <w:rsid w:val="006E1920"/>
    <w:rsid w:val="006F679A"/>
    <w:rsid w:val="00734F00"/>
    <w:rsid w:val="0076517E"/>
    <w:rsid w:val="00775528"/>
    <w:rsid w:val="00796CB3"/>
    <w:rsid w:val="007A70AE"/>
    <w:rsid w:val="008030D1"/>
    <w:rsid w:val="0082489F"/>
    <w:rsid w:val="008362E8"/>
    <w:rsid w:val="008A1768"/>
    <w:rsid w:val="008F0F33"/>
    <w:rsid w:val="008F4429"/>
    <w:rsid w:val="0094021A"/>
    <w:rsid w:val="00963176"/>
    <w:rsid w:val="009B44AF"/>
    <w:rsid w:val="009C6A0B"/>
    <w:rsid w:val="009F0C77"/>
    <w:rsid w:val="009F4DD1"/>
    <w:rsid w:val="00A05A59"/>
    <w:rsid w:val="00A41684"/>
    <w:rsid w:val="00A64E80"/>
    <w:rsid w:val="00A72BCD"/>
    <w:rsid w:val="00A741D9"/>
    <w:rsid w:val="00A833AB"/>
    <w:rsid w:val="00A9741D"/>
    <w:rsid w:val="00AB015A"/>
    <w:rsid w:val="00AD479E"/>
    <w:rsid w:val="00AD4B17"/>
    <w:rsid w:val="00B412D4"/>
    <w:rsid w:val="00B765F0"/>
    <w:rsid w:val="00BA17E9"/>
    <w:rsid w:val="00BA5742"/>
    <w:rsid w:val="00BE3C22"/>
    <w:rsid w:val="00C0345E"/>
    <w:rsid w:val="00C3483A"/>
    <w:rsid w:val="00C74E9D"/>
    <w:rsid w:val="00C82FD3"/>
    <w:rsid w:val="00C92819"/>
    <w:rsid w:val="00CA57BA"/>
    <w:rsid w:val="00CC6B7B"/>
    <w:rsid w:val="00CD2089"/>
    <w:rsid w:val="00D73A67"/>
    <w:rsid w:val="00D970A9"/>
    <w:rsid w:val="00DD105B"/>
    <w:rsid w:val="00DF3845"/>
    <w:rsid w:val="00DF74F8"/>
    <w:rsid w:val="00E35D82"/>
    <w:rsid w:val="00E41911"/>
    <w:rsid w:val="00E573E4"/>
    <w:rsid w:val="00E92EEF"/>
    <w:rsid w:val="00EF2368"/>
    <w:rsid w:val="00F24442"/>
    <w:rsid w:val="00F24C88"/>
    <w:rsid w:val="00F50AE3"/>
    <w:rsid w:val="00F656BA"/>
    <w:rsid w:val="00F67CF1"/>
    <w:rsid w:val="00F840F0"/>
    <w:rsid w:val="00FB0D0D"/>
    <w:rsid w:val="00FB43B4"/>
    <w:rsid w:val="00FF2AE4"/>
    <w:rsid w:val="00FF6329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41CC268-CCBF-4DC1-AE7B-A2390FE3A3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F74F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74F8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6081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363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5-18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5363_2016051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8F67FD-758F-409A-B5AC-0058AA09D6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508</Words>
  <Characters>2902</Characters>
  <Application>Microsoft Office Word</Application>
  <DocSecurity>6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3404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5363: Jamey and Julie Goldin - South Carolina Legislature Online</dc:title>
  <dc:creator>McDowell</dc:creator>
  <cp:lastModifiedBy>N Cumfer</cp:lastModifiedBy>
  <cp:revision>2</cp:revision>
  <cp:lastPrinted>2016-05-12T13:36:00Z</cp:lastPrinted>
  <dcterms:created xsi:type="dcterms:W3CDTF">2016-12-02T19:36:00Z</dcterms:created>
  <dcterms:modified xsi:type="dcterms:W3CDTF">2016-12-02T19:36:00Z</dcterms:modified>
</cp:coreProperties>
</file>