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842" w:rsidRDefault="00527842" w:rsidP="00527842">
      <w:pPr>
        <w:widowControl w:val="0"/>
        <w:jc w:val="center"/>
      </w:pPr>
      <w:bookmarkStart w:id="0" w:name="_GoBack"/>
      <w:bookmarkEnd w:id="0"/>
      <w:r w:rsidRPr="00527842">
        <w:rPr>
          <w:b/>
        </w:rPr>
        <w:t>South Carolina General Assembly</w:t>
      </w:r>
    </w:p>
    <w:p w:rsidR="00527842" w:rsidRDefault="00527842" w:rsidP="00527842">
      <w:pPr>
        <w:widowControl w:val="0"/>
        <w:jc w:val="center"/>
      </w:pPr>
      <w:r>
        <w:t>121st Session, 2015-2016</w:t>
      </w:r>
    </w:p>
    <w:p w:rsidR="00527842" w:rsidRDefault="00527842" w:rsidP="00527842">
      <w:pPr>
        <w:widowControl w:val="0"/>
        <w:jc w:val="left"/>
      </w:pPr>
    </w:p>
    <w:p w:rsidR="00527842" w:rsidRDefault="00527842" w:rsidP="00527842">
      <w:pPr>
        <w:widowControl w:val="0"/>
        <w:jc w:val="left"/>
        <w:rPr>
          <w:b/>
        </w:rPr>
      </w:pPr>
      <w:r w:rsidRPr="00527842">
        <w:rPr>
          <w:b/>
        </w:rPr>
        <w:t>H. 5477</w:t>
      </w:r>
    </w:p>
    <w:p w:rsidR="00527842" w:rsidRDefault="00527842" w:rsidP="00527842">
      <w:pPr>
        <w:widowControl w:val="0"/>
        <w:jc w:val="left"/>
        <w:rPr>
          <w:b/>
        </w:rPr>
      </w:pPr>
    </w:p>
    <w:p w:rsidR="00527842" w:rsidRDefault="00527842" w:rsidP="00527842">
      <w:pPr>
        <w:widowControl w:val="0"/>
        <w:jc w:val="left"/>
      </w:pPr>
      <w:r w:rsidRPr="00527842">
        <w:rPr>
          <w:b/>
        </w:rPr>
        <w:t>STATUS INFORMATION</w:t>
      </w:r>
    </w:p>
    <w:p w:rsidR="00527842" w:rsidRDefault="00527842" w:rsidP="00527842">
      <w:pPr>
        <w:widowControl w:val="0"/>
        <w:jc w:val="left"/>
      </w:pPr>
    </w:p>
    <w:p w:rsidR="00527842" w:rsidRDefault="00527842" w:rsidP="00527842">
      <w:pPr>
        <w:widowControl w:val="0"/>
        <w:jc w:val="left"/>
      </w:pPr>
      <w:r>
        <w:t>House Resolution</w:t>
      </w:r>
    </w:p>
    <w:p w:rsidR="00527842" w:rsidRDefault="00527842" w:rsidP="00527842">
      <w:pPr>
        <w:widowControl w:val="0"/>
        <w:jc w:val="left"/>
      </w:pPr>
      <w:r>
        <w:t>Sponsors: Reps. R.L. Brown, Alexander, Allison, Anderson, Anthony, Atwater, Bales, Ballentine, Bamberg, Bannister, Bedingfield, Bernstein, Bingham, Bowers, Bradley, Brannon, G.A. Brown, Burns, Chumley, Clary, Clemmons, Clyburn, Cobb</w:t>
      </w:r>
      <w:r>
        <w:noBreakHyphen/>
        <w:t>Hunter, Cole, Collins, Corley, H.A. Crawford, Crosby, Daning, Davis,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527842" w:rsidRDefault="00527842" w:rsidP="00527842">
      <w:pPr>
        <w:widowControl w:val="0"/>
        <w:jc w:val="left"/>
      </w:pPr>
      <w:r>
        <w:t>Document Path: l:\council\bills\gm\24838cz16.docx</w:t>
      </w:r>
    </w:p>
    <w:p w:rsidR="00527842" w:rsidRDefault="00527842" w:rsidP="00527842">
      <w:pPr>
        <w:widowControl w:val="0"/>
        <w:jc w:val="left"/>
      </w:pPr>
    </w:p>
    <w:p w:rsidR="00527842" w:rsidRDefault="00527842" w:rsidP="00527842">
      <w:pPr>
        <w:widowControl w:val="0"/>
        <w:jc w:val="left"/>
      </w:pPr>
      <w:r>
        <w:t>Introduced in the House on June 15, 2016</w:t>
      </w:r>
    </w:p>
    <w:p w:rsidR="00527842" w:rsidRDefault="00527842" w:rsidP="00527842">
      <w:pPr>
        <w:widowControl w:val="0"/>
        <w:jc w:val="left"/>
      </w:pPr>
      <w:r>
        <w:t>Adopted by the House on June 15, 2016</w:t>
      </w:r>
    </w:p>
    <w:p w:rsidR="00527842" w:rsidRDefault="00527842" w:rsidP="00527842">
      <w:pPr>
        <w:widowControl w:val="0"/>
        <w:jc w:val="left"/>
      </w:pPr>
    </w:p>
    <w:p w:rsidR="00527842" w:rsidRDefault="00527842" w:rsidP="00527842">
      <w:pPr>
        <w:widowControl w:val="0"/>
        <w:jc w:val="left"/>
      </w:pPr>
      <w:r>
        <w:t xml:space="preserve">Summary: </w:t>
      </w:r>
      <w:r w:rsidR="00A97D79">
        <w:t>Reverend William R. Jones</w:t>
      </w:r>
    </w:p>
    <w:p w:rsidR="00527842" w:rsidRDefault="00527842" w:rsidP="00527842">
      <w:pPr>
        <w:widowControl w:val="0"/>
        <w:jc w:val="left"/>
      </w:pPr>
    </w:p>
    <w:p w:rsidR="00527842" w:rsidRDefault="00527842" w:rsidP="00527842">
      <w:pPr>
        <w:widowControl w:val="0"/>
        <w:jc w:val="left"/>
      </w:pPr>
    </w:p>
    <w:p w:rsidR="00527842" w:rsidRDefault="00527842" w:rsidP="005278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7842">
        <w:rPr>
          <w:b/>
        </w:rPr>
        <w:t>HISTORY OF LEGISLATIVE ACTIONS</w:t>
      </w:r>
    </w:p>
    <w:p w:rsidR="00527842" w:rsidRDefault="00527842" w:rsidP="005278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7842" w:rsidRPr="00527842" w:rsidRDefault="00527842" w:rsidP="005278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7842">
        <w:rPr>
          <w:u w:val="single"/>
        </w:rPr>
        <w:tab/>
        <w:t>Date</w:t>
      </w:r>
      <w:r w:rsidRPr="00527842">
        <w:rPr>
          <w:u w:val="single"/>
        </w:rPr>
        <w:tab/>
        <w:t>Body</w:t>
      </w:r>
      <w:r w:rsidRPr="00527842">
        <w:rPr>
          <w:u w:val="single"/>
        </w:rPr>
        <w:tab/>
        <w:t>Action Description with journal page number</w:t>
      </w:r>
      <w:r w:rsidRPr="00527842">
        <w:rPr>
          <w:u w:val="single"/>
        </w:rPr>
        <w:tab/>
      </w:r>
    </w:p>
    <w:p w:rsidR="000C2C9D" w:rsidRDefault="000C2C9D" w:rsidP="000C2C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6/15/2016</w:t>
      </w:r>
      <w:r>
        <w:tab/>
        <w:t>House</w:t>
      </w:r>
      <w:r>
        <w:tab/>
      </w:r>
      <w:r w:rsidRPr="00E51AE2">
        <w:t>Introduced and adopted (</w:t>
      </w:r>
      <w:hyperlink r:id="rId7" w:history="1">
        <w:r w:rsidRPr="007C0515">
          <w:rPr>
            <w:rStyle w:val="Hyperlink"/>
          </w:rPr>
          <w:t>House Journal</w:t>
        </w:r>
        <w:r w:rsidRPr="007C0515">
          <w:rPr>
            <w:rStyle w:val="Hyperlink"/>
          </w:rPr>
          <w:noBreakHyphen/>
          <w:t>page 8</w:t>
        </w:r>
      </w:hyperlink>
      <w:r w:rsidRPr="00E51AE2">
        <w:t>)</w:t>
      </w:r>
    </w:p>
    <w:p w:rsidR="000C2C9D" w:rsidRDefault="000C2C9D" w:rsidP="000C2C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7842" w:rsidRDefault="00527842" w:rsidP="005278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27842">
          <w:rPr>
            <w:rStyle w:val="Hyperlink"/>
          </w:rPr>
          <w:t>legislative information</w:t>
        </w:r>
      </w:hyperlink>
      <w:r>
        <w:t xml:space="preserve"> at the website</w:t>
      </w:r>
    </w:p>
    <w:p w:rsidR="00527842" w:rsidRDefault="00527842" w:rsidP="005278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7842" w:rsidRPr="00527842" w:rsidRDefault="00527842" w:rsidP="005278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7842" w:rsidRDefault="00527842" w:rsidP="00527842">
      <w:r w:rsidRPr="00527842">
        <w:rPr>
          <w:b/>
        </w:rPr>
        <w:t>VERSIONS OF THIS BILL</w:t>
      </w:r>
    </w:p>
    <w:p w:rsidR="00527842" w:rsidRDefault="00527842" w:rsidP="00527842"/>
    <w:p w:rsidR="00527842" w:rsidRDefault="007C0515" w:rsidP="00527842">
      <w:hyperlink r:id="rId9" w:history="1">
        <w:r w:rsidR="00527842">
          <w:rPr>
            <w:rStyle w:val="Hyperlink"/>
          </w:rPr>
          <w:t>6/15/2016</w:t>
        </w:r>
      </w:hyperlink>
    </w:p>
    <w:p w:rsidR="00527842" w:rsidRDefault="00527842" w:rsidP="00527842"/>
    <w:p w:rsidR="00527842" w:rsidRDefault="00527842" w:rsidP="00527842">
      <w:pPr>
        <w:sectPr w:rsidR="00527842" w:rsidSect="005278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6F6C" w:rsidRDefault="00B76F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6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06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6F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REVEREND WILLIAM R. JONES FOR </w:t>
      </w:r>
      <w:r w:rsidRPr="002A39FA">
        <w:rPr>
          <w:color w:val="000000" w:themeColor="text1"/>
          <w:u w:color="000000" w:themeColor="text1"/>
        </w:rPr>
        <w:t xml:space="preserve">HIS DEDICATED </w:t>
      </w:r>
      <w:r w:rsidR="0068477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MERITORIOUS </w:t>
      </w:r>
      <w:r w:rsidRPr="002A39FA">
        <w:rPr>
          <w:color w:val="000000" w:themeColor="text1"/>
          <w:u w:color="000000" w:themeColor="text1"/>
        </w:rPr>
        <w:t>COMMUNITY SERVICE TO WADMALAW ISLAND AND</w:t>
      </w:r>
      <w:r>
        <w:rPr>
          <w:color w:val="000000" w:themeColor="text1"/>
          <w:u w:color="000000" w:themeColor="text1"/>
        </w:rPr>
        <w:t xml:space="preserve"> </w:t>
      </w:r>
      <w:r w:rsidR="003775C0">
        <w:rPr>
          <w:color w:val="000000" w:themeColor="text1"/>
          <w:u w:color="000000" w:themeColor="text1"/>
        </w:rPr>
        <w:t xml:space="preserve">COMMEND HIM </w:t>
      </w:r>
      <w:r>
        <w:rPr>
          <w:color w:val="000000" w:themeColor="text1"/>
          <w:u w:color="000000" w:themeColor="text1"/>
        </w:rPr>
        <w:t>FOR HIS SIGNIFICANT CONTRIBUTION</w:t>
      </w:r>
      <w:r w:rsidR="0068477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2A39FA">
        <w:rPr>
          <w:color w:val="000000" w:themeColor="text1"/>
          <w:u w:color="000000" w:themeColor="text1"/>
        </w:rPr>
        <w:t>TO IMPROVE THE QUALITY OF LIFE</w:t>
      </w:r>
      <w:r>
        <w:rPr>
          <w:color w:val="000000" w:themeColor="text1"/>
          <w:u w:color="000000" w:themeColor="text1"/>
        </w:rPr>
        <w:t xml:space="preserve"> THERE.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6FD5" w:rsidRDefault="00D46F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on Wadmalaw Island, Reverend Jones </w:t>
      </w:r>
      <w:r w:rsidR="003775C0">
        <w:t>i</w:t>
      </w:r>
      <w:r>
        <w:t>s the sixth of ten children born to the late Marie and Benjamin Jones, and he graduated from Haut Gap High School; and</w:t>
      </w:r>
    </w:p>
    <w:p w:rsidR="00D46FD5" w:rsidRDefault="00D46F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8B8" w:rsidRDefault="00D46F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the patriotic tradition of sons of the Palmetto State, </w:t>
      </w:r>
      <w:r w:rsidR="003775C0">
        <w:t>William</w:t>
      </w:r>
      <w:r>
        <w:t xml:space="preserve"> Jones joined the United States Army in 1969 and served with distinction in the Vietnam War</w:t>
      </w:r>
      <w:r w:rsidR="008048B8">
        <w:t>; and</w:t>
      </w:r>
    </w:p>
    <w:p w:rsidR="008048B8" w:rsidRDefault="00804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8B8" w:rsidRDefault="00804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when he returned from military service, he married his beloved wife, the former Mary L. Dickerson, and </w:t>
      </w:r>
      <w:r w:rsidR="00532324">
        <w:t>together they reared a fine son, Marlon, of Kaleen, Texas, who has blessed them with the love of three grandchildren.  They also reared one devoted nephew, Larry Coaxum of Pennsylvania; and</w:t>
      </w:r>
    </w:p>
    <w:p w:rsidR="00532324" w:rsidRDefault="005323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8B8" w:rsidRDefault="00804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775C0">
        <w:t>Reverend Jones</w:t>
      </w:r>
      <w:r w:rsidR="00532324">
        <w:t xml:space="preserve"> attended Rice Business College and Trident Technical College, where he majored in computer technology, and </w:t>
      </w:r>
      <w:r>
        <w:t>in response to his call to preach the Gospel in 1985, he studied at L. R. Nichols Seminary and was appointed to pastoral duties in 1991; and</w:t>
      </w:r>
    </w:p>
    <w:p w:rsidR="008048B8" w:rsidRDefault="00804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8B8" w:rsidRDefault="00804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has pastored churches in Cross, Estill, Sheldon, and Summerville, where the Lord enabled him to lead the congregation in building a new church.  Now on Wadmalaw Island, his church home is the </w:t>
      </w:r>
      <w:r w:rsidR="003775C0">
        <w:t>n</w:t>
      </w:r>
      <w:r>
        <w:t xml:space="preserve">ew St. James Bethel </w:t>
      </w:r>
      <w:r w:rsidR="003775C0">
        <w:t xml:space="preserve">African Methodist Episcopal (A. M. E.) </w:t>
      </w:r>
      <w:r>
        <w:t>Church; and</w:t>
      </w:r>
    </w:p>
    <w:p w:rsidR="008048B8" w:rsidRDefault="00804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324" w:rsidRDefault="008048B8" w:rsidP="0080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with deep commitment to his community, </w:t>
      </w:r>
      <w:r w:rsidR="003775C0">
        <w:t>Reverend Jones</w:t>
      </w:r>
      <w:r>
        <w:t xml:space="preserve"> has served on the </w:t>
      </w:r>
      <w:r w:rsidR="00805177" w:rsidRPr="00CF2C13">
        <w:rPr>
          <w:color w:val="000000" w:themeColor="text1"/>
          <w:u w:color="000000" w:themeColor="text1"/>
        </w:rPr>
        <w:t xml:space="preserve">Constituent District 9 Board of Trustees </w:t>
      </w:r>
      <w:r w:rsidR="00805177">
        <w:rPr>
          <w:color w:val="000000" w:themeColor="text1"/>
          <w:u w:color="000000" w:themeColor="text1"/>
        </w:rPr>
        <w:t>of Charleston County</w:t>
      </w:r>
      <w:r w:rsidR="00805177">
        <w:t xml:space="preserve">, and he is a former member of the Wadmalaw Island Land Planning Board, the Charleston County Transportation Advisory Board, </w:t>
      </w:r>
      <w:r w:rsidR="00532324">
        <w:t xml:space="preserve">and a member of the board of trustees for the South Carolina Annual </w:t>
      </w:r>
      <w:r w:rsidR="003775C0">
        <w:t>A. M. E.</w:t>
      </w:r>
      <w:r w:rsidR="00532324">
        <w:t xml:space="preserve"> Conference; and</w:t>
      </w:r>
    </w:p>
    <w:p w:rsidR="00532324" w:rsidRDefault="00532324" w:rsidP="0080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2324" w:rsidRDefault="00532324" w:rsidP="0080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has been honored by Charleston County with the Good Citizen Award for Community Service; and</w:t>
      </w:r>
    </w:p>
    <w:p w:rsidR="00532324" w:rsidRDefault="00532324" w:rsidP="0080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0611" w:rsidRDefault="00532324" w:rsidP="0080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House of Representatives of the State of South Carolina are pleased to honor citizens like </w:t>
      </w:r>
      <w:r w:rsidR="003775C0">
        <w:t>William</w:t>
      </w:r>
      <w:r>
        <w:t xml:space="preserve"> Jones who </w:t>
      </w:r>
      <w:r w:rsidR="00684772">
        <w:t>d</w:t>
      </w:r>
      <w:r>
        <w:t xml:space="preserve">evote their time and resources </w:t>
      </w:r>
      <w:r w:rsidR="00684772">
        <w:t>to strengthening</w:t>
      </w:r>
      <w:r>
        <w:t xml:space="preserve"> communities</w:t>
      </w:r>
      <w:r w:rsidR="00684772">
        <w:t xml:space="preserve"> through</w:t>
      </w:r>
      <w:r>
        <w:t xml:space="preserve"> their families, their churches, and local government agencies</w:t>
      </w:r>
      <w:r w:rsidR="00A40611">
        <w:t>.  Now, therefore,</w:t>
      </w:r>
    </w:p>
    <w:p w:rsidR="00A40611" w:rsidRDefault="00A406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611" w:rsidRDefault="00A406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0611" w:rsidRDefault="00A406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FD5" w:rsidRDefault="00A40611" w:rsidP="00D46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46FD5">
        <w:t xml:space="preserve"> the members of the South Carolina House of Representatives, by this resolution, congratulate Reverend William R. Jones for </w:t>
      </w:r>
      <w:r w:rsidR="00D46FD5" w:rsidRPr="002A39FA">
        <w:rPr>
          <w:color w:val="000000" w:themeColor="text1"/>
          <w:u w:color="000000" w:themeColor="text1"/>
        </w:rPr>
        <w:t xml:space="preserve">his dedicated </w:t>
      </w:r>
      <w:r w:rsidR="00684772">
        <w:rPr>
          <w:color w:val="000000" w:themeColor="text1"/>
          <w:u w:color="000000" w:themeColor="text1"/>
        </w:rPr>
        <w:t xml:space="preserve">and </w:t>
      </w:r>
      <w:r w:rsidR="00D46FD5">
        <w:rPr>
          <w:color w:val="000000" w:themeColor="text1"/>
          <w:u w:color="000000" w:themeColor="text1"/>
        </w:rPr>
        <w:t xml:space="preserve">meritorious </w:t>
      </w:r>
      <w:r w:rsidR="00D46FD5" w:rsidRPr="002A39FA">
        <w:rPr>
          <w:color w:val="000000" w:themeColor="text1"/>
          <w:u w:color="000000" w:themeColor="text1"/>
        </w:rPr>
        <w:t>community service to Wadmalaw Island and</w:t>
      </w:r>
      <w:r w:rsidR="00D46FD5">
        <w:rPr>
          <w:color w:val="000000" w:themeColor="text1"/>
          <w:u w:color="000000" w:themeColor="text1"/>
        </w:rPr>
        <w:t xml:space="preserve"> </w:t>
      </w:r>
      <w:r w:rsidR="003775C0">
        <w:rPr>
          <w:color w:val="000000" w:themeColor="text1"/>
          <w:u w:color="000000" w:themeColor="text1"/>
        </w:rPr>
        <w:t xml:space="preserve">commend him </w:t>
      </w:r>
      <w:r w:rsidR="00D46FD5">
        <w:rPr>
          <w:color w:val="000000" w:themeColor="text1"/>
          <w:u w:color="000000" w:themeColor="text1"/>
        </w:rPr>
        <w:t>for his significant contribution</w:t>
      </w:r>
      <w:r w:rsidR="00684772">
        <w:rPr>
          <w:color w:val="000000" w:themeColor="text1"/>
          <w:u w:color="000000" w:themeColor="text1"/>
        </w:rPr>
        <w:t>s</w:t>
      </w:r>
      <w:r w:rsidR="00D46FD5">
        <w:rPr>
          <w:color w:val="000000" w:themeColor="text1"/>
          <w:u w:color="000000" w:themeColor="text1"/>
        </w:rPr>
        <w:t xml:space="preserve"> </w:t>
      </w:r>
      <w:r w:rsidR="00D46FD5" w:rsidRPr="002A39FA">
        <w:rPr>
          <w:color w:val="000000" w:themeColor="text1"/>
          <w:u w:color="000000" w:themeColor="text1"/>
        </w:rPr>
        <w:t>to improve the quality of life</w:t>
      </w:r>
      <w:r w:rsidR="00D46FD5">
        <w:rPr>
          <w:color w:val="000000" w:themeColor="text1"/>
          <w:u w:color="000000" w:themeColor="text1"/>
        </w:rPr>
        <w:t xml:space="preserve"> there.</w:t>
      </w:r>
    </w:p>
    <w:p w:rsidR="00A40611" w:rsidRDefault="00A406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611" w:rsidRDefault="00A406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46FD5">
        <w:t>present</w:t>
      </w:r>
      <w:r>
        <w:t>ed to</w:t>
      </w:r>
      <w:r w:rsidR="00D46FD5">
        <w:t xml:space="preserve"> Reverend William R. Jones</w:t>
      </w:r>
      <w:r w:rsidR="00684772">
        <w:t>.</w:t>
      </w:r>
    </w:p>
    <w:p w:rsidR="00132F40" w:rsidRDefault="003775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7842" w:rsidRDefault="00527842" w:rsidP="00527842">
      <w:pPr>
        <w:suppressAutoHyphens/>
      </w:pPr>
    </w:p>
    <w:sectPr w:rsidR="00527842" w:rsidSect="0052784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5C0" w:rsidRDefault="003775C0" w:rsidP="009F0C77">
      <w:r>
        <w:separator/>
      </w:r>
    </w:p>
  </w:endnote>
  <w:endnote w:type="continuationSeparator" w:id="0">
    <w:p w:rsidR="003775C0" w:rsidRDefault="003775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7DA13D-B46A-4CD2-87CA-0C4FD1F877F0}"/>
    <w:embedBold r:id="rId2" w:fontKey="{08F71340-283F-4BA5-8712-454C0A96C4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479F0C-321C-4349-B719-8B2229A324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6B497EE-D111-4B5F-89F8-6CE37FFA7A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201D1D-1EBD-438E-A142-6173A3E507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842" w:rsidRPr="00B76F6C" w:rsidRDefault="00527842" w:rsidP="00B76F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05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5C0" w:rsidRDefault="003775C0" w:rsidP="009F0C77">
      <w:r>
        <w:separator/>
      </w:r>
    </w:p>
  </w:footnote>
  <w:footnote w:type="continuationSeparator" w:id="0">
    <w:p w:rsidR="003775C0" w:rsidRDefault="003775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8CZ16"/>
    <w:docVar w:name="CoverBillType" w:val="r"/>
    <w:docVar w:name="docpath" w:val="L:\Council\bills\GM\24838CZ16.DOCX"/>
    <w:docVar w:name="dvBillNumber" w:val="54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40611"/>
    <w:rsid w:val="00011869"/>
    <w:rsid w:val="00015CD6"/>
    <w:rsid w:val="000C2C9D"/>
    <w:rsid w:val="000E1785"/>
    <w:rsid w:val="000F40FA"/>
    <w:rsid w:val="0010776B"/>
    <w:rsid w:val="00132F40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5C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27842"/>
    <w:rsid w:val="00530A69"/>
    <w:rsid w:val="00532324"/>
    <w:rsid w:val="00545593"/>
    <w:rsid w:val="005639B1"/>
    <w:rsid w:val="00577C6C"/>
    <w:rsid w:val="005C2FE2"/>
    <w:rsid w:val="005E2BC9"/>
    <w:rsid w:val="00605102"/>
    <w:rsid w:val="006215AA"/>
    <w:rsid w:val="0067634D"/>
    <w:rsid w:val="00684772"/>
    <w:rsid w:val="006913C9"/>
    <w:rsid w:val="0069470D"/>
    <w:rsid w:val="006D0D3C"/>
    <w:rsid w:val="00734F00"/>
    <w:rsid w:val="007A70AE"/>
    <w:rsid w:val="007C0515"/>
    <w:rsid w:val="008048B8"/>
    <w:rsid w:val="0080517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0611"/>
    <w:rsid w:val="00A41684"/>
    <w:rsid w:val="00A64E80"/>
    <w:rsid w:val="00A72BCD"/>
    <w:rsid w:val="00A741D9"/>
    <w:rsid w:val="00A833AB"/>
    <w:rsid w:val="00A9741D"/>
    <w:rsid w:val="00A97D79"/>
    <w:rsid w:val="00AD4B17"/>
    <w:rsid w:val="00B412D4"/>
    <w:rsid w:val="00B76F6C"/>
    <w:rsid w:val="00BB52DC"/>
    <w:rsid w:val="00BE3C22"/>
    <w:rsid w:val="00C0345E"/>
    <w:rsid w:val="00C3483A"/>
    <w:rsid w:val="00C74E9D"/>
    <w:rsid w:val="00C82FD3"/>
    <w:rsid w:val="00C92819"/>
    <w:rsid w:val="00CC6B7B"/>
    <w:rsid w:val="00CD2089"/>
    <w:rsid w:val="00D46FD5"/>
    <w:rsid w:val="00D73A67"/>
    <w:rsid w:val="00D970A9"/>
    <w:rsid w:val="00DF3845"/>
    <w:rsid w:val="00E41911"/>
    <w:rsid w:val="00E51285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68FC5E-4FED-40BB-BACB-CCC743C0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75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5C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78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77_2016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1197C-8D90-46C1-B9BC-6FE6EC2F3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667</Words>
  <Characters>3803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5477: Reverend William R. Jones - South Carolina Legislature Online</dc:title>
  <dc:creator>Gail Pinckney Moore</dc:creator>
  <cp:lastModifiedBy>N Cumfer</cp:lastModifiedBy>
  <cp:revision>2</cp:revision>
  <cp:lastPrinted>2016-06-13T19:03:00Z</cp:lastPrinted>
  <dcterms:created xsi:type="dcterms:W3CDTF">2016-12-02T19:39:00Z</dcterms:created>
  <dcterms:modified xsi:type="dcterms:W3CDTF">2016-12-02T19:39:00Z</dcterms:modified>
</cp:coreProperties>
</file>